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1B530" w14:textId="10083445" w:rsidR="00296216" w:rsidRDefault="00E443F3" w:rsidP="00296216">
      <w:pPr>
        <w:rPr>
          <w:lang w:val="fr-CA"/>
        </w:rPr>
      </w:pPr>
      <w:r>
        <w:rPr>
          <w:noProof/>
        </w:rPr>
        <w:drawing>
          <wp:anchor distT="0" distB="0" distL="114300" distR="114300" simplePos="0" relativeHeight="252372992" behindDoc="0" locked="0" layoutInCell="1" allowOverlap="1" wp14:anchorId="442D1EC7" wp14:editId="4335B64E">
            <wp:simplePos x="0" y="0"/>
            <wp:positionH relativeFrom="column">
              <wp:posOffset>-80010</wp:posOffset>
            </wp:positionH>
            <wp:positionV relativeFrom="paragraph">
              <wp:posOffset>-297815</wp:posOffset>
            </wp:positionV>
            <wp:extent cx="1137920" cy="697865"/>
            <wp:effectExtent l="0" t="0" r="5080" b="6985"/>
            <wp:wrapNone/>
            <wp:docPr id="22" name="Image 22" descr="K:\Coord programme BFS\Communications\Graphisme BFS\Pictogrammes BFS\Gesterra_Picto_Bonhomme Exclamation.png"/>
            <wp:cNvGraphicFramePr/>
            <a:graphic xmlns:a="http://schemas.openxmlformats.org/drawingml/2006/main">
              <a:graphicData uri="http://schemas.openxmlformats.org/drawingml/2006/picture">
                <pic:pic xmlns:pic="http://schemas.openxmlformats.org/drawingml/2006/picture">
                  <pic:nvPicPr>
                    <pic:cNvPr id="4" name="Image 4" descr="K:\Coord programme BFS\Communications\Graphisme BFS\Pictogrammes BFS\Gesterra_Picto_Bonhomme Exclamation.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920" cy="697865"/>
                    </a:xfrm>
                    <a:prstGeom prst="rect">
                      <a:avLst/>
                    </a:prstGeom>
                    <a:noFill/>
                    <a:ln>
                      <a:noFill/>
                    </a:ln>
                  </pic:spPr>
                </pic:pic>
              </a:graphicData>
            </a:graphic>
          </wp:anchor>
        </w:drawing>
      </w:r>
      <w:r w:rsidRPr="00E443F3">
        <w:rPr>
          <w:noProof/>
          <w:lang w:val="fr-CA"/>
        </w:rPr>
        <mc:AlternateContent>
          <mc:Choice Requires="wps">
            <w:drawing>
              <wp:anchor distT="45720" distB="45720" distL="114300" distR="114300" simplePos="0" relativeHeight="252371968" behindDoc="0" locked="0" layoutInCell="1" allowOverlap="1" wp14:anchorId="6856DAD1" wp14:editId="5B40C96D">
                <wp:simplePos x="0" y="0"/>
                <wp:positionH relativeFrom="column">
                  <wp:posOffset>-238125</wp:posOffset>
                </wp:positionH>
                <wp:positionV relativeFrom="paragraph">
                  <wp:posOffset>-133350</wp:posOffset>
                </wp:positionV>
                <wp:extent cx="4639945" cy="1404620"/>
                <wp:effectExtent l="0" t="0" r="27305"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404620"/>
                        </a:xfrm>
                        <a:prstGeom prst="rect">
                          <a:avLst/>
                        </a:prstGeom>
                        <a:solidFill>
                          <a:srgbClr val="FFFFFF"/>
                        </a:solidFill>
                        <a:ln w="9525">
                          <a:solidFill>
                            <a:srgbClr val="000000"/>
                          </a:solidFill>
                          <a:miter lim="800000"/>
                          <a:headEnd/>
                          <a:tailEnd/>
                        </a:ln>
                      </wps:spPr>
                      <wps:txbx>
                        <w:txbxContent>
                          <w:p w14:paraId="4A24DD37" w14:textId="77777777" w:rsidR="00E443F3" w:rsidRPr="00E443F3" w:rsidRDefault="00E443F3" w:rsidP="00E443F3">
                            <w:pPr>
                              <w:spacing w:before="240"/>
                              <w:jc w:val="center"/>
                              <w:rPr>
                                <w:rFonts w:ascii="Ainslie Sans Cond Bold" w:hAnsi="Ainslie Sans Cond Bold"/>
                                <w:b/>
                                <w:sz w:val="26"/>
                                <w:szCs w:val="26"/>
                                <w:lang w:val="fr-CA"/>
                              </w:rPr>
                            </w:pPr>
                            <w:r w:rsidRPr="00E443F3">
                              <w:rPr>
                                <w:rFonts w:ascii="Ainslie Sans Cond Bold" w:hAnsi="Ainslie Sans Cond Bold"/>
                                <w:b/>
                                <w:sz w:val="26"/>
                                <w:szCs w:val="26"/>
                                <w:lang w:val="fr-CA"/>
                              </w:rPr>
                              <w:t>LE SAVIEZ-VOUS?</w:t>
                            </w:r>
                          </w:p>
                          <w:p w14:paraId="034758BB" w14:textId="77777777" w:rsidR="00E443F3" w:rsidRPr="00E443F3" w:rsidRDefault="00E443F3" w:rsidP="00E443F3">
                            <w:pPr>
                              <w:spacing w:before="240"/>
                              <w:jc w:val="center"/>
                              <w:rPr>
                                <w:rFonts w:ascii="Ainslie Sans Cond Bold" w:hAnsi="Ainslie Sans Cond Bold"/>
                                <w:b/>
                                <w:lang w:val="fr-CA"/>
                              </w:rPr>
                            </w:pPr>
                            <w:r w:rsidRPr="00E443F3">
                              <w:rPr>
                                <w:rFonts w:ascii="Ainslie Sans Cond Bold" w:hAnsi="Ainslie Sans Cond Bold"/>
                                <w:b/>
                                <w:lang w:val="fr-CA"/>
                              </w:rPr>
                              <w:t>Une fosse située sous une structure telle qu’une galerie, un balcon ou un patio représente un danger pour l’opérateur qui effectue la vidange.</w:t>
                            </w:r>
                          </w:p>
                          <w:p w14:paraId="6323B7ED" w14:textId="77777777" w:rsidR="00E443F3" w:rsidRPr="00E443F3" w:rsidRDefault="00E443F3" w:rsidP="006C517D">
                            <w:pPr>
                              <w:jc w:val="both"/>
                              <w:rPr>
                                <w:rFonts w:ascii="Ainslie Sans Cond Book" w:hAnsi="Ainslie Sans Cond Book"/>
                                <w:lang w:val="fr-CA"/>
                              </w:rPr>
                            </w:pPr>
                            <w:r w:rsidRPr="00E443F3">
                              <w:rPr>
                                <w:rFonts w:ascii="Ainslie Sans Cond Book" w:hAnsi="Ainslie Sans Cond Book"/>
                                <w:lang w:val="fr-CA"/>
                              </w:rPr>
                              <w:t xml:space="preserve">Les règles de santé et sécurité au travail interdisent tous les travaux dans un espace clos ou nécessitant une position accroupie du travailleur. </w:t>
                            </w:r>
                          </w:p>
                          <w:p w14:paraId="57057434" w14:textId="6C53EF91" w:rsidR="00E443F3" w:rsidRPr="00E443F3" w:rsidRDefault="00E443F3" w:rsidP="006C517D">
                            <w:pPr>
                              <w:jc w:val="both"/>
                              <w:rPr>
                                <w:lang w:val="fr-CA"/>
                              </w:rPr>
                            </w:pPr>
                            <w:r w:rsidRPr="00E443F3">
                              <w:rPr>
                                <w:rFonts w:ascii="Ainslie Sans Cond Book" w:hAnsi="Ainslie Sans Cond Book"/>
                                <w:lang w:val="fr-CA"/>
                              </w:rPr>
                              <w:t>Afin de rendre votre fosse sécuritaire pour la vidange, aménagez une trappe sur le dessus de votre galerie (balcon ou patio) ou retirez des planches, pour que l’opérateur puisse travailler debout. Aussi, assurez-vous de retirer les couvercles avant la vidange et de sécuriser le dessous de la structure afin d’éviter les chutes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6DAD1" id="_x0000_t202" coordsize="21600,21600" o:spt="202" path="m,l,21600r21600,l21600,xe">
                <v:stroke joinstyle="miter"/>
                <v:path gradientshapeok="t" o:connecttype="rect"/>
              </v:shapetype>
              <v:shape id="Zone de texte 2" o:spid="_x0000_s1026" type="#_x0000_t202" style="position:absolute;margin-left:-18.75pt;margin-top:-10.5pt;width:365.35pt;height:110.6pt;z-index:25237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">
                <v:textbox style="mso-fit-shape-to-text:t">
                  <w:txbxContent>
                    <w:p w14:paraId="4A24DD37" w14:textId="77777777" w:rsidR="00E443F3" w:rsidRPr="00E443F3" w:rsidRDefault="00E443F3" w:rsidP="00E443F3">
                      <w:pPr>
                        <w:spacing w:before="240"/>
                        <w:jc w:val="center"/>
                        <w:rPr>
                          <w:rFonts w:ascii="Ainslie Sans Cond Bold" w:hAnsi="Ainslie Sans Cond Bold"/>
                          <w:b/>
                          <w:sz w:val="26"/>
                          <w:szCs w:val="26"/>
                          <w:lang w:val="fr-CA"/>
                        </w:rPr>
                      </w:pPr>
                      <w:r w:rsidRPr="00E443F3">
                        <w:rPr>
                          <w:rFonts w:ascii="Ainslie Sans Cond Bold" w:hAnsi="Ainslie Sans Cond Bold"/>
                          <w:b/>
                          <w:sz w:val="26"/>
                          <w:szCs w:val="26"/>
                          <w:lang w:val="fr-CA"/>
                        </w:rPr>
                        <w:t>LE SAVIEZ-VOUS?</w:t>
                      </w:r>
                    </w:p>
                    <w:p w14:paraId="034758BB" w14:textId="77777777" w:rsidR="00E443F3" w:rsidRPr="00E443F3" w:rsidRDefault="00E443F3" w:rsidP="00E443F3">
                      <w:pPr>
                        <w:spacing w:before="240"/>
                        <w:jc w:val="center"/>
                        <w:rPr>
                          <w:rFonts w:ascii="Ainslie Sans Cond Bold" w:hAnsi="Ainslie Sans Cond Bold"/>
                          <w:b/>
                          <w:lang w:val="fr-CA"/>
                        </w:rPr>
                      </w:pPr>
                      <w:r w:rsidRPr="00E443F3">
                        <w:rPr>
                          <w:rFonts w:ascii="Ainslie Sans Cond Bold" w:hAnsi="Ainslie Sans Cond Bold"/>
                          <w:b/>
                          <w:lang w:val="fr-CA"/>
                        </w:rPr>
                        <w:t>Une fosse située sous une structure telle qu’une galerie, un balcon ou un patio représente un danger pour l’opérateur qui effectue la vidange.</w:t>
                      </w:r>
                    </w:p>
                    <w:p w14:paraId="6323B7ED" w14:textId="77777777" w:rsidR="00E443F3" w:rsidRPr="00E443F3" w:rsidRDefault="00E443F3" w:rsidP="006C517D">
                      <w:pPr>
                        <w:jc w:val="both"/>
                        <w:rPr>
                          <w:rFonts w:ascii="Ainslie Sans Cond Book" w:hAnsi="Ainslie Sans Cond Book"/>
                          <w:lang w:val="fr-CA"/>
                        </w:rPr>
                      </w:pPr>
                      <w:r w:rsidRPr="00E443F3">
                        <w:rPr>
                          <w:rFonts w:ascii="Ainslie Sans Cond Book" w:hAnsi="Ainslie Sans Cond Book"/>
                          <w:lang w:val="fr-CA"/>
                        </w:rPr>
                        <w:t xml:space="preserve">Les règles de santé et sécurité au travail interdisent tous les travaux dans un espace clos ou nécessitant une position accroupie du travailleur. </w:t>
                      </w:r>
                    </w:p>
                    <w:p w14:paraId="57057434" w14:textId="6C53EF91" w:rsidR="00E443F3" w:rsidRPr="00E443F3" w:rsidRDefault="00E443F3" w:rsidP="006C517D">
                      <w:pPr>
                        <w:jc w:val="both"/>
                        <w:rPr>
                          <w:lang w:val="fr-CA"/>
                        </w:rPr>
                      </w:pPr>
                      <w:r w:rsidRPr="00E443F3">
                        <w:rPr>
                          <w:rFonts w:ascii="Ainslie Sans Cond Book" w:hAnsi="Ainslie Sans Cond Book"/>
                          <w:lang w:val="fr-CA"/>
                        </w:rPr>
                        <w:t>Afin de rendre votre fosse sécuritaire pour la vidange, aménagez une trappe sur le dessus de votre galerie (balcon ou patio) ou retirez des planches, pour que l’opérateur puisse travailler debout. Aussi, assurez-vous de retirer les couvercles avant la vidange et de sécuriser le dessous de la structure afin d’éviter les chutes</w:t>
                      </w:r>
                    </w:p>
                  </w:txbxContent>
                </v:textbox>
              </v:shape>
            </w:pict>
          </mc:Fallback>
        </mc:AlternateContent>
      </w:r>
      <w:r w:rsidR="00821E45" w:rsidRPr="00B506E8">
        <w:rPr>
          <w:b/>
          <w:noProof/>
          <w:lang w:val="fr-CA" w:eastAsia="fr-CA"/>
        </w:rPr>
        <mc:AlternateContent>
          <mc:Choice Requires="wps">
            <w:drawing>
              <wp:anchor distT="0" distB="0" distL="114300" distR="114300" simplePos="0" relativeHeight="251648000" behindDoc="1" locked="0" layoutInCell="1" allowOverlap="1" wp14:anchorId="3A4BB8C8" wp14:editId="06FDFD87">
                <wp:simplePos x="0" y="0"/>
                <wp:positionH relativeFrom="column">
                  <wp:posOffset>4686300</wp:posOffset>
                </wp:positionH>
                <wp:positionV relativeFrom="paragraph">
                  <wp:posOffset>-16510</wp:posOffset>
                </wp:positionV>
                <wp:extent cx="4770120" cy="2092325"/>
                <wp:effectExtent l="0" t="0" r="11430" b="22225"/>
                <wp:wrapNone/>
                <wp:docPr id="692" name="Rectangle 692"/>
                <wp:cNvGraphicFramePr/>
                <a:graphic xmlns:a="http://schemas.openxmlformats.org/drawingml/2006/main">
                  <a:graphicData uri="http://schemas.microsoft.com/office/word/2010/wordprocessingShape">
                    <wps:wsp>
                      <wps:cNvSpPr/>
                      <wps:spPr>
                        <a:xfrm>
                          <a:off x="0" y="0"/>
                          <a:ext cx="4770120" cy="2092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DBD8" id="Rectangle 692" o:spid="_x0000_s1026" style="position:absolute;margin-left:369pt;margin-top:-1.3pt;width:375.6pt;height:16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" fillcolor="white [3212]" strokecolor="white [3212]" strokeweight="2pt"/>
            </w:pict>
          </mc:Fallback>
        </mc:AlternateContent>
      </w:r>
    </w:p>
    <w:bookmarkStart w:id="0" w:name="_Hlk494184677"/>
    <w:bookmarkEnd w:id="0"/>
    <w:p w14:paraId="3FB0EA66" w14:textId="6C7E172E" w:rsidR="00296216" w:rsidRDefault="006B07BF" w:rsidP="009A0BDA">
      <w:pPr>
        <w:jc w:val="center"/>
        <w:rPr>
          <w:rFonts w:ascii="Calibri" w:eastAsia="Calibri" w:hAnsi="Calibri" w:cs="Times New Roman"/>
          <w:lang w:val="fr-CA"/>
        </w:rPr>
      </w:pPr>
      <w:r w:rsidRPr="00B506E8">
        <w:rPr>
          <w:b/>
          <w:noProof/>
          <w:lang w:val="fr-CA" w:eastAsia="fr-CA"/>
        </w:rPr>
        <mc:AlternateContent>
          <mc:Choice Requires="wps">
            <w:drawing>
              <wp:anchor distT="0" distB="0" distL="114300" distR="114300" simplePos="0" relativeHeight="251660288" behindDoc="1" locked="0" layoutInCell="1" allowOverlap="1" wp14:anchorId="474B5126" wp14:editId="2F74EDA1">
                <wp:simplePos x="0" y="0"/>
                <wp:positionH relativeFrom="column">
                  <wp:posOffset>7743825</wp:posOffset>
                </wp:positionH>
                <wp:positionV relativeFrom="paragraph">
                  <wp:posOffset>1895475</wp:posOffset>
                </wp:positionV>
                <wp:extent cx="1713600" cy="1219200"/>
                <wp:effectExtent l="0" t="0" r="20320" b="19050"/>
                <wp:wrapNone/>
                <wp:docPr id="694" name="Rectangle 694"/>
                <wp:cNvGraphicFramePr/>
                <a:graphic xmlns:a="http://schemas.openxmlformats.org/drawingml/2006/main">
                  <a:graphicData uri="http://schemas.microsoft.com/office/word/2010/wordprocessingShape">
                    <wps:wsp>
                      <wps:cNvSpPr/>
                      <wps:spPr>
                        <a:xfrm>
                          <a:off x="0" y="0"/>
                          <a:ext cx="1713600" cy="1219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6B81" id="Rectangle 694" o:spid="_x0000_s1026" style="position:absolute;margin-left:609.75pt;margin-top:149.25pt;width:134.9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" fillcolor="white [3212]" strokecolor="white [3212]" strokeweight="2pt"/>
            </w:pict>
          </mc:Fallback>
        </mc:AlternateContent>
      </w:r>
      <w:r w:rsidRPr="00B506E8">
        <w:rPr>
          <w:b/>
          <w:noProof/>
          <w:lang w:val="fr-CA" w:eastAsia="fr-CA"/>
        </w:rPr>
        <mc:AlternateContent>
          <mc:Choice Requires="wps">
            <w:drawing>
              <wp:anchor distT="0" distB="0" distL="114300" distR="114300" simplePos="0" relativeHeight="251658240" behindDoc="0" locked="0" layoutInCell="1" allowOverlap="1" wp14:anchorId="33CD16A0" wp14:editId="5DE9C97F">
                <wp:simplePos x="0" y="0"/>
                <wp:positionH relativeFrom="column">
                  <wp:posOffset>7867650</wp:posOffset>
                </wp:positionH>
                <wp:positionV relativeFrom="paragraph">
                  <wp:posOffset>1905000</wp:posOffset>
                </wp:positionV>
                <wp:extent cx="1588770" cy="1209675"/>
                <wp:effectExtent l="0" t="0" r="0" b="0"/>
                <wp:wrapNone/>
                <wp:docPr id="693" name="Rectangle 693"/>
                <wp:cNvGraphicFramePr/>
                <a:graphic xmlns:a="http://schemas.openxmlformats.org/drawingml/2006/main">
                  <a:graphicData uri="http://schemas.microsoft.com/office/word/2010/wordprocessingShape">
                    <wps:wsp>
                      <wps:cNvSpPr/>
                      <wps:spPr>
                        <a:xfrm>
                          <a:off x="0" y="0"/>
                          <a:ext cx="1588770"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E75F9" id="Rectangle 693" o:spid="_x0000_s1026" style="position:absolute;margin-left:619.5pt;margin-top:150pt;width:125.1pt;height:9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" filled="f" stroked="f" strokeweight="2pt"/>
            </w:pict>
          </mc:Fallback>
        </mc:AlternateContent>
      </w:r>
      <w:r w:rsidR="0080284D" w:rsidRPr="00B506E8">
        <w:rPr>
          <w:b/>
          <w:noProof/>
          <w:lang w:val="fr-CA" w:eastAsia="fr-CA"/>
        </w:rPr>
        <w:drawing>
          <wp:anchor distT="0" distB="0" distL="114300" distR="114300" simplePos="0" relativeHeight="251636736" behindDoc="0" locked="0" layoutInCell="0" allowOverlap="1" wp14:anchorId="6CE3F104" wp14:editId="7FA20529">
            <wp:simplePos x="0" y="0"/>
            <wp:positionH relativeFrom="page">
              <wp:posOffset>1333500</wp:posOffset>
            </wp:positionH>
            <wp:positionV relativeFrom="page">
              <wp:posOffset>8531225</wp:posOffset>
            </wp:positionV>
            <wp:extent cx="353060" cy="857250"/>
            <wp:effectExtent l="19050" t="0" r="8890" b="0"/>
            <wp:wrapNone/>
            <wp:docPr id="871" name="Picture 659" descr="tre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1.png"/>
                    <pic:cNvPicPr/>
                  </pic:nvPicPr>
                  <pic:blipFill>
                    <a:blip r:embed="rId10" cstate="print"/>
                    <a:stretch>
                      <a:fillRect/>
                    </a:stretch>
                  </pic:blipFill>
                  <pic:spPr>
                    <a:xfrm>
                      <a:off x="0" y="0"/>
                      <a:ext cx="353060" cy="857250"/>
                    </a:xfrm>
                    <a:prstGeom prst="rect">
                      <a:avLst/>
                    </a:prstGeom>
                    <a:effectLst/>
                  </pic:spPr>
                </pic:pic>
              </a:graphicData>
            </a:graphic>
          </wp:anchor>
        </w:drawing>
      </w:r>
      <w:r w:rsidR="00294318" w:rsidRPr="00B506E8">
        <w:rPr>
          <w:b/>
          <w:noProof/>
          <w:lang w:val="fr-CA" w:eastAsia="fr-CA"/>
        </w:rPr>
        <w:drawing>
          <wp:anchor distT="0" distB="0" distL="114300" distR="114300" simplePos="0" relativeHeight="251635712" behindDoc="0" locked="0" layoutInCell="0" allowOverlap="1" wp14:anchorId="05ACE684" wp14:editId="551409BA">
            <wp:simplePos x="0" y="0"/>
            <wp:positionH relativeFrom="page">
              <wp:posOffset>561484</wp:posOffset>
            </wp:positionH>
            <wp:positionV relativeFrom="page">
              <wp:posOffset>7772400</wp:posOffset>
            </wp:positionV>
            <wp:extent cx="791210" cy="1447800"/>
            <wp:effectExtent l="19050" t="0" r="8890" b="0"/>
            <wp:wrapNone/>
            <wp:docPr id="870" name="Picture 657" descr="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3.png"/>
                    <pic:cNvPicPr/>
                  </pic:nvPicPr>
                  <pic:blipFill>
                    <a:blip r:embed="rId11" cstate="print"/>
                    <a:stretch>
                      <a:fillRect/>
                    </a:stretch>
                  </pic:blipFill>
                  <pic:spPr>
                    <a:xfrm>
                      <a:off x="0" y="0"/>
                      <a:ext cx="791210" cy="1447800"/>
                    </a:xfrm>
                    <a:prstGeom prst="rect">
                      <a:avLst/>
                    </a:prstGeom>
                    <a:effectLst/>
                  </pic:spPr>
                </pic:pic>
              </a:graphicData>
            </a:graphic>
          </wp:anchor>
        </w:drawing>
      </w:r>
      <w:r w:rsidR="00303846" w:rsidRPr="00B506E8">
        <w:rPr>
          <w:b/>
          <w:noProof/>
          <w:lang w:val="fr-CA" w:eastAsia="fr-CA"/>
        </w:rPr>
        <w:drawing>
          <wp:anchor distT="0" distB="0" distL="114300" distR="114300" simplePos="0" relativeHeight="251633664" behindDoc="0" locked="0" layoutInCell="0" allowOverlap="1" wp14:anchorId="7CC6121D" wp14:editId="55B1D1CD">
            <wp:simplePos x="0" y="0"/>
            <wp:positionH relativeFrom="page">
              <wp:posOffset>457200</wp:posOffset>
            </wp:positionH>
            <wp:positionV relativeFrom="page">
              <wp:posOffset>7867650</wp:posOffset>
            </wp:positionV>
            <wp:extent cx="6877050" cy="1562100"/>
            <wp:effectExtent l="19050" t="0" r="0" b="0"/>
            <wp:wrapNone/>
            <wp:docPr id="298"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2" cstate="print"/>
                    <a:srcRect b="10870"/>
                    <a:stretch>
                      <a:fillRect/>
                    </a:stretch>
                  </pic:blipFill>
                  <pic:spPr>
                    <a:xfrm>
                      <a:off x="0" y="0"/>
                      <a:ext cx="6877050" cy="1562100"/>
                    </a:xfrm>
                    <a:prstGeom prst="rect">
                      <a:avLst/>
                    </a:prstGeom>
                    <a:effectLst/>
                  </pic:spPr>
                </pic:pic>
              </a:graphicData>
            </a:graphic>
          </wp:anchor>
        </w:drawing>
      </w:r>
      <w:r w:rsidR="00DB0FAA" w:rsidRPr="00B506E8">
        <w:rPr>
          <w:b/>
          <w:noProof/>
          <w:lang w:val="fr-CA" w:eastAsia="fr-CA"/>
        </w:rPr>
        <w:drawing>
          <wp:anchor distT="0" distB="0" distL="114300" distR="114300" simplePos="0" relativeHeight="251634688" behindDoc="0" locked="0" layoutInCell="0" allowOverlap="1" wp14:anchorId="21CA9BA3" wp14:editId="74C180D9">
            <wp:simplePos x="0" y="0"/>
            <wp:positionH relativeFrom="page">
              <wp:posOffset>433705</wp:posOffset>
            </wp:positionH>
            <wp:positionV relativeFrom="page">
              <wp:posOffset>8453120</wp:posOffset>
            </wp:positionV>
            <wp:extent cx="6881495" cy="1062990"/>
            <wp:effectExtent l="19050" t="0" r="0" b="0"/>
            <wp:wrapNone/>
            <wp:docPr id="1"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3" cstate="print"/>
                    <a:stretch>
                      <a:fillRect/>
                    </a:stretch>
                  </pic:blipFill>
                  <pic:spPr>
                    <a:xfrm>
                      <a:off x="0" y="0"/>
                      <a:ext cx="6881495" cy="1062990"/>
                    </a:xfrm>
                    <a:prstGeom prst="rect">
                      <a:avLst/>
                    </a:prstGeom>
                  </pic:spPr>
                </pic:pic>
              </a:graphicData>
            </a:graphic>
          </wp:anchor>
        </w:drawing>
      </w:r>
    </w:p>
    <w:p w14:paraId="011D1D8E" w14:textId="6AA5D39D" w:rsidR="00BA5D9C" w:rsidRPr="00BA5D9C" w:rsidRDefault="00BA5D9C" w:rsidP="00BA5D9C">
      <w:pPr>
        <w:spacing w:after="160" w:line="256" w:lineRule="auto"/>
        <w:ind w:left="720"/>
        <w:contextualSpacing/>
        <w:rPr>
          <w:rFonts w:ascii="Calibri" w:eastAsia="Calibri" w:hAnsi="Calibri" w:cs="Times New Roman"/>
          <w:lang w:val="fr-CA"/>
        </w:rPr>
      </w:pPr>
      <w:bookmarkStart w:id="1" w:name="_Hlk483836460"/>
      <w:bookmarkEnd w:id="1"/>
      <w:r w:rsidRPr="00BA5D9C">
        <w:rPr>
          <w:rFonts w:ascii="Calibri" w:eastAsia="Calibri" w:hAnsi="Calibri" w:cs="Times New Roman"/>
          <w:lang w:val="fr-CA"/>
        </w:rPr>
        <w:t xml:space="preserve">  </w:t>
      </w:r>
    </w:p>
    <w:p w14:paraId="55038389" w14:textId="76D9BC32" w:rsidR="00BA5D9C" w:rsidRPr="00BA5D9C" w:rsidRDefault="00BA5D9C" w:rsidP="00BA5D9C">
      <w:pPr>
        <w:spacing w:after="160" w:line="256" w:lineRule="auto"/>
        <w:rPr>
          <w:rFonts w:ascii="Calibri" w:eastAsia="Calibri" w:hAnsi="Calibri" w:cs="Times New Roman"/>
          <w:lang w:val="fr-CA"/>
        </w:rPr>
      </w:pPr>
      <w:bookmarkStart w:id="2" w:name="_Hlk480789822"/>
      <w:bookmarkEnd w:id="2"/>
    </w:p>
    <w:p w14:paraId="02DA0C65" w14:textId="08329C5E" w:rsidR="00165AD1" w:rsidRDefault="00165AD1" w:rsidP="007E1500">
      <w:pPr>
        <w:rPr>
          <w:lang w:val="fr-CA"/>
        </w:rPr>
      </w:pPr>
    </w:p>
    <w:p w14:paraId="021A33AB" w14:textId="3E5FFE88" w:rsidR="00165AD1" w:rsidRDefault="00165AD1" w:rsidP="007E1500">
      <w:pPr>
        <w:rPr>
          <w:lang w:val="fr-CA"/>
        </w:rPr>
      </w:pPr>
    </w:p>
    <w:p w14:paraId="423CEAB5" w14:textId="278509D2" w:rsidR="00165AD1" w:rsidRDefault="00165AD1" w:rsidP="007E1500">
      <w:pPr>
        <w:rPr>
          <w:lang w:val="fr-CA"/>
        </w:rPr>
      </w:pPr>
    </w:p>
    <w:p w14:paraId="36050C73" w14:textId="737A1225" w:rsidR="00165AD1" w:rsidRDefault="00165AD1" w:rsidP="007E1500">
      <w:pPr>
        <w:rPr>
          <w:lang w:val="fr-CA"/>
        </w:rPr>
      </w:pPr>
    </w:p>
    <w:p w14:paraId="7ABB5CC8" w14:textId="686FE2E5" w:rsidR="00165AD1" w:rsidRDefault="00165AD1" w:rsidP="007E1500">
      <w:pPr>
        <w:rPr>
          <w:lang w:val="fr-CA"/>
        </w:rPr>
      </w:pPr>
    </w:p>
    <w:p w14:paraId="00E37007" w14:textId="64F4B007" w:rsidR="00165AD1" w:rsidRDefault="00165AD1" w:rsidP="007E1500">
      <w:pPr>
        <w:rPr>
          <w:lang w:val="fr-CA"/>
        </w:rPr>
      </w:pPr>
    </w:p>
    <w:p w14:paraId="304D6A53" w14:textId="2CBD2CAE" w:rsidR="00165AD1" w:rsidRDefault="00E443F3" w:rsidP="007E1500">
      <w:pPr>
        <w:rPr>
          <w:lang w:val="fr-CA"/>
        </w:rPr>
      </w:pPr>
      <w:r>
        <w:rPr>
          <w:noProof/>
        </w:rPr>
        <w:drawing>
          <wp:anchor distT="0" distB="0" distL="114300" distR="114300" simplePos="0" relativeHeight="252376064" behindDoc="0" locked="0" layoutInCell="1" allowOverlap="1" wp14:anchorId="302A046D" wp14:editId="5D2AEBFB">
            <wp:simplePos x="0" y="0"/>
            <wp:positionH relativeFrom="column">
              <wp:posOffset>-228600</wp:posOffset>
            </wp:positionH>
            <wp:positionV relativeFrom="paragraph">
              <wp:posOffset>247015</wp:posOffset>
            </wp:positionV>
            <wp:extent cx="2056861" cy="5191125"/>
            <wp:effectExtent l="0" t="0" r="63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7149" cy="5191852"/>
                    </a:xfrm>
                    <a:prstGeom prst="rect">
                      <a:avLst/>
                    </a:prstGeom>
                  </pic:spPr>
                </pic:pic>
              </a:graphicData>
            </a:graphic>
            <wp14:sizeRelH relativeFrom="margin">
              <wp14:pctWidth>0</wp14:pctWidth>
            </wp14:sizeRelH>
            <wp14:sizeRelV relativeFrom="margin">
              <wp14:pctHeight>0</wp14:pctHeight>
            </wp14:sizeRelV>
          </wp:anchor>
        </w:drawing>
      </w:r>
    </w:p>
    <w:p w14:paraId="24F4CB52" w14:textId="34100AA2" w:rsidR="00165AD1" w:rsidRDefault="00E443F3" w:rsidP="007E1500">
      <w:pPr>
        <w:rPr>
          <w:lang w:val="fr-CA"/>
        </w:rPr>
      </w:pPr>
      <w:r>
        <w:rPr>
          <w:noProof/>
        </w:rPr>
        <w:drawing>
          <wp:anchor distT="0" distB="0" distL="114300" distR="114300" simplePos="0" relativeHeight="252374016" behindDoc="0" locked="0" layoutInCell="1" allowOverlap="1" wp14:anchorId="62B1071E" wp14:editId="4320C8E3">
            <wp:simplePos x="0" y="0"/>
            <wp:positionH relativeFrom="column">
              <wp:posOffset>2019300</wp:posOffset>
            </wp:positionH>
            <wp:positionV relativeFrom="paragraph">
              <wp:posOffset>19050</wp:posOffset>
            </wp:positionV>
            <wp:extent cx="2393698" cy="5257165"/>
            <wp:effectExtent l="0" t="0" r="6985"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23" cy="527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8CD9C" w14:textId="5527C037" w:rsidR="00165AD1" w:rsidRDefault="00165AD1" w:rsidP="007E1500">
      <w:pPr>
        <w:rPr>
          <w:lang w:val="fr-CA"/>
        </w:rPr>
      </w:pPr>
    </w:p>
    <w:p w14:paraId="5E64C06F" w14:textId="7373DA19" w:rsidR="00165AD1" w:rsidRDefault="00165AD1" w:rsidP="007E1500">
      <w:pPr>
        <w:rPr>
          <w:lang w:val="fr-CA"/>
        </w:rPr>
      </w:pPr>
    </w:p>
    <w:p w14:paraId="5A3753EA" w14:textId="611BB2A3" w:rsidR="00165AD1" w:rsidRDefault="00165AD1" w:rsidP="007E1500">
      <w:pPr>
        <w:rPr>
          <w:lang w:val="fr-CA"/>
        </w:rPr>
      </w:pPr>
    </w:p>
    <w:p w14:paraId="179B1FF0" w14:textId="0B119327" w:rsidR="00165AD1" w:rsidRDefault="00165AD1" w:rsidP="007E1500">
      <w:pPr>
        <w:rPr>
          <w:lang w:val="fr-CA"/>
        </w:rPr>
      </w:pPr>
    </w:p>
    <w:p w14:paraId="3524EB31" w14:textId="77777777" w:rsidR="0072778A" w:rsidRDefault="0072778A" w:rsidP="007E1500">
      <w:pPr>
        <w:rPr>
          <w:lang w:val="fr-CA"/>
        </w:rPr>
      </w:pPr>
    </w:p>
    <w:p w14:paraId="645F88B2" w14:textId="0A40BCB1" w:rsidR="0072778A" w:rsidRDefault="0072778A" w:rsidP="007E1500">
      <w:pPr>
        <w:rPr>
          <w:lang w:val="fr-CA"/>
        </w:rPr>
      </w:pPr>
    </w:p>
    <w:p w14:paraId="400C02F5" w14:textId="482ACEB6" w:rsidR="0072778A" w:rsidRDefault="0072778A" w:rsidP="007E1500">
      <w:pPr>
        <w:rPr>
          <w:lang w:val="fr-CA"/>
        </w:rPr>
      </w:pPr>
    </w:p>
    <w:p w14:paraId="27DA593B" w14:textId="294EE696" w:rsidR="0072778A" w:rsidRDefault="0072778A" w:rsidP="007E1500">
      <w:pPr>
        <w:rPr>
          <w:lang w:val="fr-CA"/>
        </w:rPr>
      </w:pPr>
    </w:p>
    <w:p w14:paraId="7E9DF94E" w14:textId="58E07E3F" w:rsidR="0072778A" w:rsidRDefault="0072778A" w:rsidP="007E1500">
      <w:pPr>
        <w:rPr>
          <w:lang w:val="fr-CA"/>
        </w:rPr>
      </w:pPr>
    </w:p>
    <w:p w14:paraId="0D72337A" w14:textId="66A956FE" w:rsidR="0072778A" w:rsidRDefault="0072778A" w:rsidP="007E1500">
      <w:pPr>
        <w:rPr>
          <w:lang w:val="fr-CA"/>
        </w:rPr>
      </w:pPr>
    </w:p>
    <w:p w14:paraId="712D98D3" w14:textId="651472A9" w:rsidR="0072778A" w:rsidRDefault="00F77562" w:rsidP="007E1500">
      <w:pPr>
        <w:rPr>
          <w:lang w:val="fr-CA"/>
        </w:rPr>
      </w:pPr>
      <w:r>
        <w:rPr>
          <w:noProof/>
        </w:rPr>
        <w:t xml:space="preserve"> </w:t>
      </w:r>
      <w:r w:rsidR="004F5797">
        <w:rPr>
          <w:noProof/>
        </w:rPr>
        <mc:AlternateContent>
          <mc:Choice Requires="wps">
            <w:drawing>
              <wp:anchor distT="0" distB="0" distL="114300" distR="114300" simplePos="0" relativeHeight="252378112" behindDoc="0" locked="0" layoutInCell="1" allowOverlap="1" wp14:anchorId="761813C4" wp14:editId="3FB892EE">
                <wp:simplePos x="0" y="0"/>
                <wp:positionH relativeFrom="column">
                  <wp:posOffset>-377825</wp:posOffset>
                </wp:positionH>
                <wp:positionV relativeFrom="paragraph">
                  <wp:posOffset>168910</wp:posOffset>
                </wp:positionV>
                <wp:extent cx="1828800" cy="18288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EBE6E0" w14:textId="3424E995" w:rsidR="00E443F3" w:rsidRPr="004F5797" w:rsidRDefault="00E443F3" w:rsidP="00E443F3">
                            <w:pPr>
                              <w:jc w:val="center"/>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97">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personne à faible revenu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813C4" id="Zone de texte 26" o:spid="_x0000_s1027" type="#_x0000_t202" style="position:absolute;margin-left:-29.75pt;margin-top:13.3pt;width:2in;height:2in;z-index:25237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" filled="f" stroked="f">
                <v:textbox style="mso-fit-shape-to-text:t">
                  <w:txbxContent>
                    <w:p w14:paraId="5FEBE6E0" w14:textId="3424E995" w:rsidR="00E443F3" w:rsidRPr="004F5797" w:rsidRDefault="00E443F3" w:rsidP="00E443F3">
                      <w:pPr>
                        <w:jc w:val="center"/>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97">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personne à faible revenu</w:t>
                      </w:r>
                    </w:p>
                  </w:txbxContent>
                </v:textbox>
              </v:shape>
            </w:pict>
          </mc:Fallback>
        </mc:AlternateContent>
      </w:r>
    </w:p>
    <w:p w14:paraId="7D4CB7C2" w14:textId="542D7838" w:rsidR="0072778A" w:rsidRDefault="0072778A" w:rsidP="007E1500">
      <w:pPr>
        <w:rPr>
          <w:lang w:val="fr-CA"/>
        </w:rPr>
      </w:pPr>
    </w:p>
    <w:p w14:paraId="033276E8" w14:textId="247D5E11" w:rsidR="0072778A" w:rsidRDefault="0072778A" w:rsidP="007E1500">
      <w:pPr>
        <w:rPr>
          <w:lang w:val="fr-CA"/>
        </w:rPr>
      </w:pPr>
    </w:p>
    <w:p w14:paraId="42084546" w14:textId="2B5A40C8" w:rsidR="0072778A" w:rsidRDefault="0072778A" w:rsidP="007E1500">
      <w:pPr>
        <w:rPr>
          <w:lang w:val="fr-CA"/>
        </w:rPr>
      </w:pPr>
    </w:p>
    <w:p w14:paraId="5256619A" w14:textId="4AFB193E" w:rsidR="0072778A" w:rsidRDefault="0072778A" w:rsidP="007E1500">
      <w:pPr>
        <w:rPr>
          <w:lang w:val="fr-CA"/>
        </w:rPr>
      </w:pPr>
    </w:p>
    <w:p w14:paraId="56EB3340" w14:textId="77777777" w:rsidR="0072778A" w:rsidRDefault="0072778A" w:rsidP="007E1500">
      <w:pPr>
        <w:rPr>
          <w:lang w:val="fr-CA"/>
        </w:rPr>
      </w:pPr>
    </w:p>
    <w:p w14:paraId="181A0415" w14:textId="77387486" w:rsidR="0072778A" w:rsidRDefault="00F77562" w:rsidP="007E1500">
      <w:pPr>
        <w:rPr>
          <w:lang w:val="fr-CA"/>
        </w:rPr>
      </w:pPr>
      <w:r w:rsidRPr="00341DC7">
        <w:rPr>
          <w:noProof/>
          <w:lang w:val="fr-CA"/>
        </w:rPr>
        <mc:AlternateContent>
          <mc:Choice Requires="wps">
            <w:drawing>
              <wp:anchor distT="45720" distB="45720" distL="114300" distR="114300" simplePos="0" relativeHeight="252291072" behindDoc="0" locked="0" layoutInCell="1" allowOverlap="1" wp14:anchorId="50C2C188" wp14:editId="346B8533">
                <wp:simplePos x="0" y="0"/>
                <wp:positionH relativeFrom="column">
                  <wp:posOffset>4892722</wp:posOffset>
                </wp:positionH>
                <wp:positionV relativeFrom="paragraph">
                  <wp:posOffset>253005</wp:posOffset>
                </wp:positionV>
                <wp:extent cx="4471035" cy="1937982"/>
                <wp:effectExtent l="0" t="0" r="24765" b="2476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193798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00535E" w14:textId="5391A4B6" w:rsidR="00F77562" w:rsidRPr="00F77562" w:rsidRDefault="00F77562" w:rsidP="005C33BA">
                            <w:pPr>
                              <w:jc w:val="both"/>
                              <w:rPr>
                                <w:b/>
                                <w:sz w:val="28"/>
                                <w:szCs w:val="28"/>
                                <w:lang w:val="fr-CA"/>
                              </w:rPr>
                            </w:pPr>
                            <w:r w:rsidRPr="00F77562">
                              <w:rPr>
                                <w:b/>
                                <w:sz w:val="28"/>
                                <w:szCs w:val="28"/>
                                <w:lang w:val="fr-CA"/>
                              </w:rPr>
                              <w:t xml:space="preserve">Félicitations à Suzanne Bertrand qui a écrit et réalisé cette fabuleuse pièce de théâtre. Félicitations à tous les comédiens qui ont travaillé </w:t>
                            </w:r>
                            <w:r w:rsidR="00BF49EC">
                              <w:rPr>
                                <w:b/>
                                <w:sz w:val="28"/>
                                <w:szCs w:val="28"/>
                                <w:lang w:val="fr-CA"/>
                              </w:rPr>
                              <w:t>fort</w:t>
                            </w:r>
                            <w:r w:rsidRPr="00F77562">
                              <w:rPr>
                                <w:b/>
                                <w:sz w:val="28"/>
                                <w:szCs w:val="28"/>
                                <w:lang w:val="fr-CA"/>
                              </w:rPr>
                              <w:t xml:space="preserve"> pour rendre vivante cette pièce. Les décors, les costumes et le jeu des comédiens étaient fabuleux!</w:t>
                            </w:r>
                          </w:p>
                          <w:p w14:paraId="7FA67879" w14:textId="5AF6F0AA" w:rsidR="00F77562" w:rsidRDefault="00F77562" w:rsidP="00F77562">
                            <w:pPr>
                              <w:jc w:val="center"/>
                              <w:rPr>
                                <w:b/>
                                <w:sz w:val="28"/>
                                <w:szCs w:val="28"/>
                                <w:lang w:val="fr-CA"/>
                              </w:rPr>
                            </w:pPr>
                            <w:r w:rsidRPr="00F77562">
                              <w:rPr>
                                <w:b/>
                                <w:sz w:val="28"/>
                                <w:szCs w:val="28"/>
                                <w:lang w:val="fr-CA"/>
                              </w:rPr>
                              <w:t>Merci pour votre implication!</w:t>
                            </w:r>
                          </w:p>
                          <w:p w14:paraId="4E7B8279" w14:textId="77777777" w:rsidR="00B85AAC" w:rsidRDefault="00B85AAC" w:rsidP="00F77562">
                            <w:pPr>
                              <w:jc w:val="center"/>
                              <w:rPr>
                                <w:b/>
                                <w:sz w:val="28"/>
                                <w:szCs w:val="28"/>
                                <w:lang w:val="fr-CA"/>
                              </w:rPr>
                            </w:pPr>
                          </w:p>
                          <w:p w14:paraId="42E136BF" w14:textId="67641823" w:rsidR="00B85AAC" w:rsidRPr="00B85AAC" w:rsidRDefault="00B85AAC" w:rsidP="00B85AAC">
                            <w:pPr>
                              <w:jc w:val="both"/>
                              <w:rPr>
                                <w:b/>
                                <w:sz w:val="20"/>
                                <w:szCs w:val="20"/>
                                <w:lang w:val="fr-CA"/>
                              </w:rPr>
                            </w:pPr>
                            <w:r w:rsidRPr="00B85AAC">
                              <w:rPr>
                                <w:b/>
                                <w:sz w:val="20"/>
                                <w:szCs w:val="20"/>
                                <w:lang w:val="fr-CA"/>
                              </w:rPr>
                              <w:t>Crédit photo : Christelle Leclerc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2C188" id="_x0000_s1028" type="#_x0000_t202" style="position:absolute;margin-left:385.25pt;margin-top:19.9pt;width:352.05pt;height:152.6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" fillcolor="white [3201]" strokecolor="#3891a7 [3204]" strokeweight="2pt">
                <v:textbox>
                  <w:txbxContent>
                    <w:p w14:paraId="7C00535E" w14:textId="5391A4B6" w:rsidR="00F77562" w:rsidRPr="00F77562" w:rsidRDefault="00F77562" w:rsidP="005C33BA">
                      <w:pPr>
                        <w:jc w:val="both"/>
                        <w:rPr>
                          <w:b/>
                          <w:sz w:val="28"/>
                          <w:szCs w:val="28"/>
                          <w:lang w:val="fr-CA"/>
                        </w:rPr>
                      </w:pPr>
                      <w:r w:rsidRPr="00F77562">
                        <w:rPr>
                          <w:b/>
                          <w:sz w:val="28"/>
                          <w:szCs w:val="28"/>
                          <w:lang w:val="fr-CA"/>
                        </w:rPr>
                        <w:t xml:space="preserve">Félicitations à Suzanne Bertrand qui a écrit et réalisé cette fabuleuse pièce de théâtre. Félicitations à tous les comédiens qui ont travaillé </w:t>
                      </w:r>
                      <w:r w:rsidR="00BF49EC">
                        <w:rPr>
                          <w:b/>
                          <w:sz w:val="28"/>
                          <w:szCs w:val="28"/>
                          <w:lang w:val="fr-CA"/>
                        </w:rPr>
                        <w:t>fort</w:t>
                      </w:r>
                      <w:r w:rsidRPr="00F77562">
                        <w:rPr>
                          <w:b/>
                          <w:sz w:val="28"/>
                          <w:szCs w:val="28"/>
                          <w:lang w:val="fr-CA"/>
                        </w:rPr>
                        <w:t xml:space="preserve"> pour rendre vivante cette pièce. Les décors, les costumes et le jeu des comédiens étaient fabuleux!</w:t>
                      </w:r>
                    </w:p>
                    <w:p w14:paraId="7FA67879" w14:textId="5AF6F0AA" w:rsidR="00F77562" w:rsidRDefault="00F77562" w:rsidP="00F77562">
                      <w:pPr>
                        <w:jc w:val="center"/>
                        <w:rPr>
                          <w:b/>
                          <w:sz w:val="28"/>
                          <w:szCs w:val="28"/>
                          <w:lang w:val="fr-CA"/>
                        </w:rPr>
                      </w:pPr>
                      <w:r w:rsidRPr="00F77562">
                        <w:rPr>
                          <w:b/>
                          <w:sz w:val="28"/>
                          <w:szCs w:val="28"/>
                          <w:lang w:val="fr-CA"/>
                        </w:rPr>
                        <w:t>Merci pour votre implication!</w:t>
                      </w:r>
                    </w:p>
                    <w:p w14:paraId="4E7B8279" w14:textId="77777777" w:rsidR="00B85AAC" w:rsidRDefault="00B85AAC" w:rsidP="00F77562">
                      <w:pPr>
                        <w:jc w:val="center"/>
                        <w:rPr>
                          <w:b/>
                          <w:sz w:val="28"/>
                          <w:szCs w:val="28"/>
                          <w:lang w:val="fr-CA"/>
                        </w:rPr>
                      </w:pPr>
                    </w:p>
                    <w:p w14:paraId="42E136BF" w14:textId="67641823" w:rsidR="00B85AAC" w:rsidRPr="00B85AAC" w:rsidRDefault="00B85AAC" w:rsidP="00B85AAC">
                      <w:pPr>
                        <w:jc w:val="both"/>
                        <w:rPr>
                          <w:b/>
                          <w:sz w:val="20"/>
                          <w:szCs w:val="20"/>
                          <w:lang w:val="fr-CA"/>
                        </w:rPr>
                      </w:pPr>
                      <w:r w:rsidRPr="00B85AAC">
                        <w:rPr>
                          <w:b/>
                          <w:sz w:val="20"/>
                          <w:szCs w:val="20"/>
                          <w:lang w:val="fr-CA"/>
                        </w:rPr>
                        <w:t>Crédit photo : Christelle Leclerc</w:t>
                      </w:r>
                    </w:p>
                  </w:txbxContent>
                </v:textbox>
              </v:shape>
            </w:pict>
          </mc:Fallback>
        </mc:AlternateContent>
      </w:r>
    </w:p>
    <w:p w14:paraId="391B4756" w14:textId="5ED1836B" w:rsidR="0072778A" w:rsidRDefault="0072778A" w:rsidP="007E1500">
      <w:pPr>
        <w:rPr>
          <w:lang w:val="fr-CA"/>
        </w:rPr>
      </w:pPr>
    </w:p>
    <w:p w14:paraId="668C8070" w14:textId="5F5DED60" w:rsidR="0072778A" w:rsidRDefault="0072778A" w:rsidP="007E1500">
      <w:pPr>
        <w:rPr>
          <w:lang w:val="fr-CA"/>
        </w:rPr>
      </w:pPr>
    </w:p>
    <w:p w14:paraId="37282C7E" w14:textId="77777777" w:rsidR="0072778A" w:rsidRDefault="0072778A" w:rsidP="007E1500">
      <w:pPr>
        <w:rPr>
          <w:lang w:val="fr-CA"/>
        </w:rPr>
      </w:pPr>
    </w:p>
    <w:p w14:paraId="1B3FB584" w14:textId="77777777" w:rsidR="0072778A" w:rsidRDefault="0072778A" w:rsidP="007E1500">
      <w:pPr>
        <w:rPr>
          <w:lang w:val="fr-CA"/>
        </w:rPr>
      </w:pPr>
    </w:p>
    <w:p w14:paraId="76235753" w14:textId="77777777" w:rsidR="0072778A" w:rsidRDefault="0072778A" w:rsidP="007E1500">
      <w:pPr>
        <w:rPr>
          <w:lang w:val="fr-CA"/>
        </w:rPr>
      </w:pPr>
    </w:p>
    <w:p w14:paraId="44DA0B34" w14:textId="77777777" w:rsidR="0072778A" w:rsidRDefault="0072778A" w:rsidP="007E1500">
      <w:pPr>
        <w:rPr>
          <w:lang w:val="fr-CA"/>
        </w:rPr>
      </w:pPr>
    </w:p>
    <w:p w14:paraId="7BECB410" w14:textId="77777777" w:rsidR="0072778A" w:rsidRDefault="0072778A" w:rsidP="007E1500">
      <w:pPr>
        <w:rPr>
          <w:lang w:val="fr-CA"/>
        </w:rPr>
      </w:pPr>
    </w:p>
    <w:p w14:paraId="42C4B26A" w14:textId="77777777" w:rsidR="0072778A" w:rsidRDefault="0072778A" w:rsidP="007E1500">
      <w:pPr>
        <w:rPr>
          <w:lang w:val="fr-CA"/>
        </w:rPr>
      </w:pPr>
    </w:p>
    <w:p w14:paraId="0EFD55DE" w14:textId="77777777" w:rsidR="0072778A" w:rsidRDefault="0072778A" w:rsidP="007E1500">
      <w:pPr>
        <w:rPr>
          <w:lang w:val="fr-CA"/>
        </w:rPr>
      </w:pPr>
    </w:p>
    <w:p w14:paraId="27D3D275" w14:textId="77777777" w:rsidR="00165AD1" w:rsidRDefault="00165AD1" w:rsidP="007E1500">
      <w:pPr>
        <w:rPr>
          <w:lang w:val="fr-CA"/>
        </w:rPr>
      </w:pPr>
    </w:p>
    <w:p w14:paraId="043D9DD0" w14:textId="77777777" w:rsidR="00165AD1" w:rsidRDefault="00165AD1" w:rsidP="007E1500">
      <w:pPr>
        <w:rPr>
          <w:lang w:val="fr-CA"/>
        </w:rPr>
      </w:pPr>
    </w:p>
    <w:p w14:paraId="4ADBD6BB" w14:textId="77777777" w:rsidR="00165AD1" w:rsidRDefault="00F113F2" w:rsidP="007E1500">
      <w:pPr>
        <w:rPr>
          <w:lang w:val="fr-CA"/>
        </w:rPr>
      </w:pPr>
      <w:r w:rsidRPr="00B506E8">
        <w:rPr>
          <w:b/>
          <w:noProof/>
          <w:lang w:val="fr-CA" w:eastAsia="fr-CA"/>
        </w:rPr>
        <mc:AlternateContent>
          <mc:Choice Requires="wpg">
            <w:drawing>
              <wp:anchor distT="0" distB="0" distL="114300" distR="114300" simplePos="0" relativeHeight="251632640" behindDoc="0" locked="0" layoutInCell="0" allowOverlap="1" wp14:anchorId="0B60505D" wp14:editId="08F7C699">
                <wp:simplePos x="0" y="0"/>
                <wp:positionH relativeFrom="page">
                  <wp:posOffset>5381625</wp:posOffset>
                </wp:positionH>
                <wp:positionV relativeFrom="page">
                  <wp:posOffset>342900</wp:posOffset>
                </wp:positionV>
                <wp:extent cx="4438650" cy="2006600"/>
                <wp:effectExtent l="0" t="0" r="0" b="0"/>
                <wp:wrapNone/>
                <wp:docPr id="2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006600"/>
                          <a:chOff x="959" y="960"/>
                          <a:chExt cx="10800" cy="14407"/>
                        </a:xfrm>
                      </wpg:grpSpPr>
                      <wps:wsp>
                        <wps:cNvPr id="258" name="Rectangle 105"/>
                        <wps:cNvSpPr>
                          <a:spLocks noChangeArrowheads="1"/>
                        </wps:cNvSpPr>
                        <wps:spPr bwMode="auto">
                          <a:xfrm>
                            <a:off x="959" y="960"/>
                            <a:ext cx="10800" cy="8544"/>
                          </a:xfrm>
                          <a:prstGeom prst="rect">
                            <a:avLst/>
                          </a:prstGeom>
                          <a:gradFill rotWithShape="1">
                            <a:gsLst>
                              <a:gs pos="0">
                                <a:srgbClr val="7CCCFC"/>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06"/>
                        <wps:cNvSpPr>
                          <a:spLocks noChangeArrowheads="1"/>
                        </wps:cNvSpPr>
                        <wps:spPr bwMode="auto">
                          <a:xfrm>
                            <a:off x="959" y="9504"/>
                            <a:ext cx="10800" cy="5863"/>
                          </a:xfrm>
                          <a:prstGeom prst="rect">
                            <a:avLst/>
                          </a:prstGeom>
                          <a:gradFill rotWithShape="1">
                            <a:gsLst>
                              <a:gs pos="0">
                                <a:schemeClr val="bg1">
                                  <a:lumMod val="100000"/>
                                  <a:lumOff val="0"/>
                                </a:schemeClr>
                              </a:gs>
                              <a:gs pos="50000">
                                <a:srgbClr val="FEB80A"/>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12BFD" id="Group 107" o:spid="_x0000_s1026" style="position:absolute;margin-left:423.75pt;margin-top:27pt;width:349.5pt;height:158pt;z-index:251632640;mso-position-horizontal-relative:page;mso-position-vertical-relative:page" coordorigin="959,960" coordsize="10800,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" o:allowincell="f">
                <v:rect id="Rectangle 105" o:spid="_x0000_s1027" style="position:absolute;left:959;top:960;width:10800;height:8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" fillcolor="#7cccfc" stroked="f">
                  <v:fill color2="white [3212]" rotate="t" focus="100%" type="gradient"/>
                </v:rect>
                <v:rect id="Rectangle 106" o:spid="_x0000_s1028" style="position:absolute;left:959;top:9504;width:10800;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" fillcolor="white [3212]" stroked="f">
                  <v:fill color2="#feb80a" rotate="t" focus="50%" type="gradient"/>
                </v:rect>
                <w10:wrap anchorx="page" anchory="page"/>
              </v:group>
            </w:pict>
          </mc:Fallback>
        </mc:AlternateContent>
      </w:r>
      <w:r w:rsidRPr="00B506E8">
        <w:rPr>
          <w:b/>
          <w:noProof/>
          <w:lang w:val="fr-CA" w:eastAsia="fr-CA"/>
        </w:rPr>
        <mc:AlternateContent>
          <mc:Choice Requires="wps">
            <w:drawing>
              <wp:anchor distT="0" distB="0" distL="114300" distR="114300" simplePos="0" relativeHeight="251641856" behindDoc="0" locked="0" layoutInCell="0" allowOverlap="1" wp14:anchorId="248A81A6" wp14:editId="709C7B45">
                <wp:simplePos x="0" y="0"/>
                <wp:positionH relativeFrom="page">
                  <wp:posOffset>5481320</wp:posOffset>
                </wp:positionH>
                <wp:positionV relativeFrom="page">
                  <wp:posOffset>372110</wp:posOffset>
                </wp:positionV>
                <wp:extent cx="4260215" cy="890270"/>
                <wp:effectExtent l="0" t="0" r="0" b="5080"/>
                <wp:wrapNone/>
                <wp:docPr id="2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8902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2">
                                  <a:lumMod val="90000"/>
                                  <a:lumOff val="0"/>
                                </a:schemeClr>
                              </a:solidFill>
                              <a:miter lim="800000"/>
                              <a:headEnd/>
                              <a:tailEnd/>
                            </a14:hiddenLine>
                          </a:ext>
                        </a:extLst>
                      </wps:spPr>
                      <wps:txbx>
                        <w:txbxContent>
                          <w:p w14:paraId="64DAABDD" w14:textId="77777777" w:rsidR="00187631" w:rsidRPr="00B75A8A" w:rsidRDefault="00F74E05" w:rsidP="00AA54C0">
                            <w:pPr>
                              <w:pStyle w:val="Titre1"/>
                              <w:jc w:val="center"/>
                              <w:rPr>
                                <w:rFonts w:ascii="Times New Roman" w:hAnsi="Times New Roman" w:cs="Times New Roman"/>
                                <w:b/>
                                <w:color w:val="627F26" w:themeColor="accent4" w:themeShade="BF"/>
                                <w:sz w:val="80"/>
                                <w:szCs w:val="80"/>
                                <w:lang w:val="fr-CA"/>
                              </w:rPr>
                            </w:pPr>
                            <w:r>
                              <w:rPr>
                                <w:rFonts w:ascii="Times New Roman" w:hAnsi="Times New Roman" w:cs="Times New Roman"/>
                                <w:b/>
                                <w:color w:val="627F26" w:themeColor="accent4" w:themeShade="BF"/>
                                <w:sz w:val="80"/>
                                <w:szCs w:val="80"/>
                                <w:lang w:val="fr-CA"/>
                              </w:rPr>
                              <w:t>L’écho de la vallée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81A6" id="Text Box 28" o:spid="_x0000_s1029" type="#_x0000_t202" style="position:absolute;margin-left:431.6pt;margin-top:29.3pt;width:335.45pt;height:70.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" o:allowincell="f" filled="f" fillcolor="white [3212]" stroked="f" strokecolor="#d9cbaa [2894]">
                <v:textbox inset=",7.2pt,,0">
                  <w:txbxContent>
                    <w:p w14:paraId="64DAABDD" w14:textId="77777777" w:rsidR="00187631" w:rsidRPr="00B75A8A" w:rsidRDefault="00F74E05" w:rsidP="00AA54C0">
                      <w:pPr>
                        <w:pStyle w:val="Titre1"/>
                        <w:jc w:val="center"/>
                        <w:rPr>
                          <w:rFonts w:ascii="Times New Roman" w:hAnsi="Times New Roman" w:cs="Times New Roman"/>
                          <w:b/>
                          <w:color w:val="627F26" w:themeColor="accent4" w:themeShade="BF"/>
                          <w:sz w:val="80"/>
                          <w:szCs w:val="80"/>
                          <w:lang w:val="fr-CA"/>
                        </w:rPr>
                      </w:pPr>
                      <w:r>
                        <w:rPr>
                          <w:rFonts w:ascii="Times New Roman" w:hAnsi="Times New Roman" w:cs="Times New Roman"/>
                          <w:b/>
                          <w:color w:val="627F26" w:themeColor="accent4" w:themeShade="BF"/>
                          <w:sz w:val="80"/>
                          <w:szCs w:val="80"/>
                          <w:lang w:val="fr-CA"/>
                        </w:rPr>
                        <w:t>L’écho de la vallée</w:t>
                      </w:r>
                    </w:p>
                  </w:txbxContent>
                </v:textbox>
                <w10:wrap anchorx="page" anchory="page"/>
              </v:shape>
            </w:pict>
          </mc:Fallback>
        </mc:AlternateContent>
      </w:r>
      <w:r>
        <w:rPr>
          <w:noProof/>
          <w:lang w:val="fr-CA" w:eastAsia="fr-CA"/>
        </w:rPr>
        <mc:AlternateContent>
          <mc:Choice Requires="wps">
            <w:drawing>
              <wp:anchor distT="0" distB="0" distL="114300" distR="114300" simplePos="0" relativeHeight="251945984" behindDoc="0" locked="0" layoutInCell="1" allowOverlap="1" wp14:anchorId="3E31E839" wp14:editId="1BA6AAC0">
                <wp:simplePos x="0" y="0"/>
                <wp:positionH relativeFrom="column">
                  <wp:posOffset>35560</wp:posOffset>
                </wp:positionH>
                <wp:positionV relativeFrom="paragraph">
                  <wp:posOffset>-133350</wp:posOffset>
                </wp:positionV>
                <wp:extent cx="4467225" cy="33147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4467225"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20938" id="Rectangle 262" o:spid="_x0000_s1026" style="position:absolute;margin-left:2.8pt;margin-top:-10.5pt;width:351.75pt;height:261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" filled="f" strokecolor="black [3213]" strokeweight="1pt"/>
            </w:pict>
          </mc:Fallback>
        </mc:AlternateContent>
      </w:r>
    </w:p>
    <w:p w14:paraId="6EC9972D" w14:textId="77777777" w:rsidR="00165AD1" w:rsidRDefault="00165AD1" w:rsidP="007E1500">
      <w:pPr>
        <w:rPr>
          <w:lang w:val="fr-CA"/>
        </w:rPr>
      </w:pPr>
    </w:p>
    <w:p w14:paraId="46B991FB" w14:textId="77777777" w:rsidR="00165AD1" w:rsidRDefault="00F113F2" w:rsidP="007E1500">
      <w:pPr>
        <w:rPr>
          <w:lang w:val="fr-CA"/>
        </w:rPr>
      </w:pPr>
      <w:r w:rsidRPr="00B506E8">
        <w:rPr>
          <w:b/>
          <w:noProof/>
          <w:lang w:val="fr-CA" w:eastAsia="fr-CA"/>
        </w:rPr>
        <w:drawing>
          <wp:anchor distT="0" distB="0" distL="114300" distR="114300" simplePos="0" relativeHeight="251643904" behindDoc="0" locked="0" layoutInCell="1" allowOverlap="1" wp14:anchorId="63F14BA2" wp14:editId="3AEF756C">
            <wp:simplePos x="0" y="0"/>
            <wp:positionH relativeFrom="column">
              <wp:posOffset>73025</wp:posOffset>
            </wp:positionH>
            <wp:positionV relativeFrom="paragraph">
              <wp:posOffset>58420</wp:posOffset>
            </wp:positionV>
            <wp:extent cx="4523105" cy="1532890"/>
            <wp:effectExtent l="0" t="0" r="0" b="0"/>
            <wp:wrapNone/>
            <wp:docPr id="11" name="Image 11" descr="E:\Chargée de projet\Municipalité\Photos\Logo_expl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rgée de projet\Municipalité\Photos\Logo_explicatio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10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2351B" w14:textId="77777777" w:rsidR="00165AD1" w:rsidRDefault="00165AD1" w:rsidP="007E1500">
      <w:pPr>
        <w:rPr>
          <w:lang w:val="fr-CA"/>
        </w:rPr>
      </w:pPr>
    </w:p>
    <w:p w14:paraId="335C2E5E" w14:textId="77777777" w:rsidR="00165AD1" w:rsidRDefault="00165AD1" w:rsidP="007E1500">
      <w:pPr>
        <w:rPr>
          <w:lang w:val="fr-CA"/>
        </w:rPr>
      </w:pPr>
    </w:p>
    <w:p w14:paraId="726B92A7" w14:textId="77777777" w:rsidR="00165AD1" w:rsidRDefault="00165AD1" w:rsidP="007E1500">
      <w:pPr>
        <w:rPr>
          <w:lang w:val="fr-CA"/>
        </w:rPr>
      </w:pPr>
    </w:p>
    <w:p w14:paraId="23E60DF3" w14:textId="77777777" w:rsidR="00165AD1" w:rsidRDefault="00165AD1" w:rsidP="007E1500">
      <w:pPr>
        <w:rPr>
          <w:lang w:val="fr-CA"/>
        </w:rPr>
      </w:pPr>
    </w:p>
    <w:p w14:paraId="4BB1F1BA" w14:textId="77777777" w:rsidR="00165AD1" w:rsidRDefault="00165AD1" w:rsidP="007E1500">
      <w:pPr>
        <w:rPr>
          <w:lang w:val="fr-CA"/>
        </w:rPr>
      </w:pPr>
    </w:p>
    <w:p w14:paraId="04934D3B" w14:textId="77777777" w:rsidR="00165AD1" w:rsidRDefault="00165AD1" w:rsidP="007E1500">
      <w:pPr>
        <w:rPr>
          <w:lang w:val="fr-CA"/>
        </w:rPr>
      </w:pPr>
    </w:p>
    <w:p w14:paraId="2206900D" w14:textId="77777777" w:rsidR="00165AD1" w:rsidRDefault="00F113F2" w:rsidP="007E1500">
      <w:pPr>
        <w:rPr>
          <w:lang w:val="fr-CA"/>
        </w:rPr>
      </w:pPr>
      <w:r w:rsidRPr="00B506E8">
        <w:rPr>
          <w:rFonts w:ascii="Calibri" w:eastAsia="Calibri" w:hAnsi="Calibri" w:cs="Times New Roman"/>
          <w:b/>
          <w:noProof/>
          <w:lang w:val="fr-CA" w:eastAsia="fr-CA"/>
        </w:rPr>
        <w:drawing>
          <wp:anchor distT="0" distB="0" distL="114300" distR="114300" simplePos="0" relativeHeight="251654144" behindDoc="1" locked="0" layoutInCell="1" allowOverlap="1" wp14:anchorId="0F787579" wp14:editId="1B3F5024">
            <wp:simplePos x="0" y="0"/>
            <wp:positionH relativeFrom="column">
              <wp:posOffset>-173990</wp:posOffset>
            </wp:positionH>
            <wp:positionV relativeFrom="paragraph">
              <wp:posOffset>112395</wp:posOffset>
            </wp:positionV>
            <wp:extent cx="3056255" cy="1439545"/>
            <wp:effectExtent l="0" t="0" r="0" b="8255"/>
            <wp:wrapNone/>
            <wp:docPr id="15" name="Image 15" descr="C:\Users\user\AppData\Local\Temp\Temp1_Kit-MADA.zip\MADA-MF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Kit-MADA.zip\MADA-MFA_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2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FE5D" w14:textId="77777777" w:rsidR="00165AD1" w:rsidRDefault="00F113F2" w:rsidP="007E1500">
      <w:pPr>
        <w:rPr>
          <w:lang w:val="fr-CA"/>
        </w:rPr>
      </w:pPr>
      <w:r w:rsidRPr="00B506E8">
        <w:rPr>
          <w:rFonts w:ascii="Calibri" w:eastAsia="Times New Roman" w:hAnsi="Calibri" w:cs="Times New Roman"/>
          <w:b/>
          <w:noProof/>
          <w:lang w:val="fr-CA" w:eastAsia="fr-CA"/>
        </w:rPr>
        <w:drawing>
          <wp:anchor distT="0" distB="0" distL="114300" distR="114300" simplePos="0" relativeHeight="251652096" behindDoc="0" locked="0" layoutInCell="1" allowOverlap="1" wp14:anchorId="66F23CDB" wp14:editId="76159E35">
            <wp:simplePos x="0" y="0"/>
            <wp:positionH relativeFrom="column">
              <wp:posOffset>3683000</wp:posOffset>
            </wp:positionH>
            <wp:positionV relativeFrom="paragraph">
              <wp:posOffset>127635</wp:posOffset>
            </wp:positionV>
            <wp:extent cx="906780" cy="805815"/>
            <wp:effectExtent l="0" t="0" r="7620" b="0"/>
            <wp:wrapNone/>
            <wp:docPr id="10" name="46FB16A6-3A33-47C1-BE02-210FF701A09C" descr="cid:D7BD28C9-D898-4748-9226-3BB60CC02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FB16A6-3A33-47C1-BE02-210FF701A09C" descr="cid:D7BD28C9-D898-4748-9226-3BB60CC029D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906780"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6E8">
        <w:rPr>
          <w:rFonts w:ascii="Century Gothic" w:hAnsi="Century Gothic"/>
          <w:b/>
          <w:noProof/>
          <w:sz w:val="30"/>
          <w:szCs w:val="30"/>
          <w:lang w:val="fr-CA" w:eastAsia="fr-CA"/>
        </w:rPr>
        <w:drawing>
          <wp:anchor distT="0" distB="0" distL="114300" distR="114300" simplePos="0" relativeHeight="251644928" behindDoc="0" locked="0" layoutInCell="1" allowOverlap="1" wp14:anchorId="366352BD" wp14:editId="1B69DD53">
            <wp:simplePos x="0" y="0"/>
            <wp:positionH relativeFrom="column">
              <wp:posOffset>3093085</wp:posOffset>
            </wp:positionH>
            <wp:positionV relativeFrom="paragraph">
              <wp:posOffset>166370</wp:posOffset>
            </wp:positionV>
            <wp:extent cx="600075" cy="809625"/>
            <wp:effectExtent l="0" t="0" r="9525" b="9525"/>
            <wp:wrapNone/>
            <wp:docPr id="7" name="Image 7" descr="E:\LOGO\logo VVS offi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OGO\logo VVS offici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6E8">
        <w:rPr>
          <w:rFonts w:ascii="Calibri" w:eastAsia="Times New Roman" w:hAnsi="Calibri" w:cs="Times New Roman"/>
          <w:b/>
          <w:noProof/>
          <w:lang w:val="fr-CA" w:eastAsia="fr-CA"/>
        </w:rPr>
        <w:drawing>
          <wp:anchor distT="0" distB="0" distL="114300" distR="114300" simplePos="0" relativeHeight="251646976" behindDoc="0" locked="0" layoutInCell="1" allowOverlap="1" wp14:anchorId="475C89A0" wp14:editId="44189C1C">
            <wp:simplePos x="0" y="0"/>
            <wp:positionH relativeFrom="column">
              <wp:posOffset>2064385</wp:posOffset>
            </wp:positionH>
            <wp:positionV relativeFrom="paragraph">
              <wp:posOffset>93980</wp:posOffset>
            </wp:positionV>
            <wp:extent cx="1008380" cy="676275"/>
            <wp:effectExtent l="0" t="0" r="1270" b="9525"/>
            <wp:wrapNone/>
            <wp:docPr id="8" name="17D107CF-7755-4C60-B0B0-4369B647A459" descr="cid:D76A9852-3002-45D0-85CB-828C0FD2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107CF-7755-4C60-B0B0-4369B647A459" descr="cid:D76A9852-3002-45D0-85CB-828C0FD207AB"/>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0838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B261B" w14:textId="77777777" w:rsidR="00165AD1" w:rsidRDefault="00165AD1" w:rsidP="007E1500">
      <w:pPr>
        <w:rPr>
          <w:lang w:val="fr-CA"/>
        </w:rPr>
      </w:pPr>
    </w:p>
    <w:p w14:paraId="52B19813" w14:textId="77777777" w:rsidR="00165AD1" w:rsidRDefault="00165AD1" w:rsidP="007E1500">
      <w:pPr>
        <w:rPr>
          <w:lang w:val="fr-CA"/>
        </w:rPr>
      </w:pPr>
    </w:p>
    <w:p w14:paraId="0223E893" w14:textId="77777777" w:rsidR="00165AD1" w:rsidRDefault="00165AD1" w:rsidP="007E1500">
      <w:pPr>
        <w:rPr>
          <w:lang w:val="fr-CA"/>
        </w:rPr>
      </w:pPr>
    </w:p>
    <w:p w14:paraId="369DF072" w14:textId="4C76D747" w:rsidR="00165AD1" w:rsidRDefault="00165AD1" w:rsidP="007E1500">
      <w:pPr>
        <w:rPr>
          <w:lang w:val="fr-CA"/>
        </w:rPr>
      </w:pPr>
    </w:p>
    <w:p w14:paraId="641E233A" w14:textId="7D577EB7" w:rsidR="00165AD1" w:rsidRDefault="00165AD1" w:rsidP="007E1500">
      <w:pPr>
        <w:rPr>
          <w:lang w:val="fr-CA"/>
        </w:rPr>
      </w:pPr>
    </w:p>
    <w:p w14:paraId="733A426E" w14:textId="79829C24" w:rsidR="00165AD1" w:rsidRDefault="00F113F2" w:rsidP="007E1500">
      <w:pPr>
        <w:rPr>
          <w:lang w:val="fr-CA"/>
        </w:rPr>
      </w:pPr>
      <w:r w:rsidRPr="00252979">
        <w:rPr>
          <w:noProof/>
          <w:lang w:val="fr-CA" w:eastAsia="fr-CA"/>
        </w:rPr>
        <mc:AlternateContent>
          <mc:Choice Requires="wps">
            <w:drawing>
              <wp:anchor distT="0" distB="0" distL="114300" distR="114300" simplePos="0" relativeHeight="251642880" behindDoc="0" locked="0" layoutInCell="1" allowOverlap="1" wp14:anchorId="7F29C7F8" wp14:editId="61214F7F">
                <wp:simplePos x="0" y="0"/>
                <wp:positionH relativeFrom="column">
                  <wp:posOffset>-197485</wp:posOffset>
                </wp:positionH>
                <wp:positionV relativeFrom="paragraph">
                  <wp:posOffset>213995</wp:posOffset>
                </wp:positionV>
                <wp:extent cx="1294130" cy="292735"/>
                <wp:effectExtent l="0" t="0" r="0" b="0"/>
                <wp:wrapNone/>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92735"/>
                        </a:xfrm>
                        <a:prstGeom prst="rect">
                          <a:avLst/>
                        </a:prstGeom>
                        <a:noFill/>
                        <a:ln w="9525">
                          <a:noFill/>
                          <a:miter lim="800000"/>
                          <a:headEnd/>
                          <a:tailEnd/>
                        </a:ln>
                      </wps:spPr>
                      <wps:txbx>
                        <w:txbxContent>
                          <w:p w14:paraId="042A854A" w14:textId="0CBFB6F5" w:rsidR="00252979" w:rsidRPr="0072778A" w:rsidRDefault="000B066C" w:rsidP="00B528F9">
                            <w:pPr>
                              <w:jc w:val="right"/>
                              <w:rPr>
                                <w:b/>
                                <w:lang w:val="fr-CA"/>
                              </w:rPr>
                            </w:pPr>
                            <w:r>
                              <w:rPr>
                                <w:b/>
                                <w:lang w:val="fr-CA"/>
                              </w:rPr>
                              <w:t>Septembre</w:t>
                            </w:r>
                            <w:r w:rsidR="0072778A">
                              <w:rPr>
                                <w:b/>
                                <w:lang w:val="fr-CA"/>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9C7F8" id="_x0000_s1030" type="#_x0000_t202" style="position:absolute;margin-left:-15.55pt;margin-top:16.85pt;width:101.9pt;height:2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" filled="f" stroked="f">
                <v:textbox>
                  <w:txbxContent>
                    <w:p w14:paraId="042A854A" w14:textId="0CBFB6F5" w:rsidR="00252979" w:rsidRPr="0072778A" w:rsidRDefault="000B066C" w:rsidP="00B528F9">
                      <w:pPr>
                        <w:jc w:val="right"/>
                        <w:rPr>
                          <w:b/>
                          <w:lang w:val="fr-CA"/>
                        </w:rPr>
                      </w:pPr>
                      <w:r>
                        <w:rPr>
                          <w:b/>
                          <w:lang w:val="fr-CA"/>
                        </w:rPr>
                        <w:t>Septembre</w:t>
                      </w:r>
                      <w:r w:rsidR="0072778A">
                        <w:rPr>
                          <w:b/>
                          <w:lang w:val="fr-CA"/>
                        </w:rPr>
                        <w:t xml:space="preserve"> 2018</w:t>
                      </w:r>
                    </w:p>
                  </w:txbxContent>
                </v:textbox>
              </v:shape>
            </w:pict>
          </mc:Fallback>
        </mc:AlternateContent>
      </w:r>
    </w:p>
    <w:p w14:paraId="1D13786A" w14:textId="6A6CD2B6" w:rsidR="00165AD1" w:rsidRDefault="00165AD1" w:rsidP="007E1500">
      <w:pPr>
        <w:rPr>
          <w:lang w:val="fr-CA"/>
        </w:rPr>
      </w:pPr>
    </w:p>
    <w:p w14:paraId="0EFF3721" w14:textId="5FB7E336" w:rsidR="002369CB" w:rsidRDefault="00F77562" w:rsidP="000B066C">
      <w:pPr>
        <w:rPr>
          <w:rFonts w:ascii="Snap ITC" w:hAnsi="Snap ITC"/>
          <w:sz w:val="28"/>
          <w:szCs w:val="28"/>
          <w:lang w:val="fr-CA"/>
        </w:rPr>
      </w:pPr>
      <w:r>
        <w:rPr>
          <w:noProof/>
        </w:rPr>
        <w:drawing>
          <wp:anchor distT="0" distB="0" distL="114300" distR="114300" simplePos="0" relativeHeight="252379136" behindDoc="0" locked="0" layoutInCell="1" allowOverlap="1" wp14:anchorId="5658CDEB" wp14:editId="0002CB2D">
            <wp:simplePos x="0" y="0"/>
            <wp:positionH relativeFrom="column">
              <wp:posOffset>84455</wp:posOffset>
            </wp:positionH>
            <wp:positionV relativeFrom="paragraph">
              <wp:posOffset>207010</wp:posOffset>
            </wp:positionV>
            <wp:extent cx="2817495" cy="1878330"/>
            <wp:effectExtent l="0" t="0" r="1905" b="7620"/>
            <wp:wrapNone/>
            <wp:docPr id="27" name="Image 27" descr="https://scontent.fymy1-2.fna.fbcdn.net/v/t1.15752-9/40058967_2240635092837120_7655190098815746048_n.jpg?_nc_cat=0&amp;oh=121f3c83384bfe85284f465650ea77be&amp;oe=5C366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ymy1-2.fna.fbcdn.net/v/t1.15752-9/40058967_2240635092837120_7655190098815746048_n.jpg?_nc_cat=0&amp;oh=121f3c83384bfe85284f465650ea77be&amp;oe=5C3663B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749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29E70" w14:textId="2C948442" w:rsidR="00A36BA7" w:rsidRDefault="00B85AAC">
      <w:pPr>
        <w:spacing w:after="200" w:line="276" w:lineRule="auto"/>
        <w:rPr>
          <w:lang w:val="fr-CA"/>
        </w:rPr>
      </w:pPr>
      <w:r>
        <w:rPr>
          <w:noProof/>
        </w:rPr>
        <mc:AlternateContent>
          <mc:Choice Requires="wps">
            <w:drawing>
              <wp:anchor distT="0" distB="0" distL="114300" distR="114300" simplePos="0" relativeHeight="252381184" behindDoc="0" locked="0" layoutInCell="1" allowOverlap="1" wp14:anchorId="471AD1C6" wp14:editId="209AECFA">
                <wp:simplePos x="0" y="0"/>
                <wp:positionH relativeFrom="column">
                  <wp:posOffset>2898462</wp:posOffset>
                </wp:positionH>
                <wp:positionV relativeFrom="paragraph">
                  <wp:posOffset>202461</wp:posOffset>
                </wp:positionV>
                <wp:extent cx="1609725" cy="1659966"/>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609725" cy="1659966"/>
                        </a:xfrm>
                        <a:prstGeom prst="rect">
                          <a:avLst/>
                        </a:prstGeom>
                        <a:noFill/>
                        <a:ln>
                          <a:noFill/>
                        </a:ln>
                      </wps:spPr>
                      <wps:txbx>
                        <w:txbxContent>
                          <w:p w14:paraId="5AA3D833" w14:textId="73493831" w:rsidR="00F77562" w:rsidRPr="00F77562" w:rsidRDefault="00F77562" w:rsidP="00F77562">
                            <w:pPr>
                              <w:jc w:val="center"/>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562">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Meurtre au village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D1C6" id="Zone de texte 28" o:spid="_x0000_s1031" type="#_x0000_t202" style="position:absolute;margin-left:228.25pt;margin-top:15.95pt;width:126.75pt;height:130.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" filled="f" stroked="f">
                <v:textbox>
                  <w:txbxContent>
                    <w:p w14:paraId="5AA3D833" w14:textId="73493831" w:rsidR="00F77562" w:rsidRPr="00F77562" w:rsidRDefault="00F77562" w:rsidP="00F77562">
                      <w:pPr>
                        <w:jc w:val="center"/>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562">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Meurtre au village country</w:t>
                      </w:r>
                    </w:p>
                  </w:txbxContent>
                </v:textbox>
              </v:shape>
            </w:pict>
          </mc:Fallback>
        </mc:AlternateContent>
      </w:r>
      <w:r w:rsidR="007F328B">
        <w:rPr>
          <w:noProof/>
        </w:rPr>
        <w:drawing>
          <wp:anchor distT="0" distB="0" distL="114300" distR="114300" simplePos="0" relativeHeight="252177408" behindDoc="0" locked="0" layoutInCell="1" allowOverlap="1" wp14:anchorId="0818F6E9" wp14:editId="28AE1891">
            <wp:simplePos x="0" y="0"/>
            <wp:positionH relativeFrom="column">
              <wp:posOffset>5233561</wp:posOffset>
            </wp:positionH>
            <wp:positionV relativeFrom="paragraph">
              <wp:posOffset>-299085</wp:posOffset>
            </wp:positionV>
            <wp:extent cx="3630580" cy="3042064"/>
            <wp:effectExtent l="0" t="0" r="8255" b="635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0580" cy="3042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BA7">
        <w:rPr>
          <w:lang w:val="fr-CA"/>
        </w:rPr>
        <w:br w:type="page"/>
      </w:r>
    </w:p>
    <w:p w14:paraId="49B52A65" w14:textId="130DEDBA" w:rsidR="00165AD1" w:rsidRDefault="00403116" w:rsidP="007E1500">
      <w:pPr>
        <w:rPr>
          <w:lang w:val="fr-CA"/>
        </w:rPr>
      </w:pPr>
      <w:r>
        <w:rPr>
          <w:noProof/>
          <w:lang w:val="fr-CA"/>
        </w:rPr>
        <w:lastRenderedPageBreak/>
        <w:drawing>
          <wp:anchor distT="0" distB="0" distL="114300" distR="114300" simplePos="0" relativeHeight="252401664" behindDoc="0" locked="0" layoutInCell="1" allowOverlap="1" wp14:anchorId="1865B2B8" wp14:editId="60E6064E">
            <wp:simplePos x="0" y="0"/>
            <wp:positionH relativeFrom="column">
              <wp:posOffset>-347870</wp:posOffset>
            </wp:positionH>
            <wp:positionV relativeFrom="paragraph">
              <wp:posOffset>-208722</wp:posOffset>
            </wp:positionV>
            <wp:extent cx="4522360" cy="3512953"/>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ours.JPG"/>
                    <pic:cNvPicPr/>
                  </pic:nvPicPr>
                  <pic:blipFill>
                    <a:blip r:embed="rId25">
                      <a:extLst>
                        <a:ext uri="{28A0092B-C50C-407E-A947-70E740481C1C}">
                          <a14:useLocalDpi xmlns:a14="http://schemas.microsoft.com/office/drawing/2010/main" val="0"/>
                        </a:ext>
                      </a:extLst>
                    </a:blip>
                    <a:stretch>
                      <a:fillRect/>
                    </a:stretch>
                  </pic:blipFill>
                  <pic:spPr>
                    <a:xfrm>
                      <a:off x="0" y="0"/>
                      <a:ext cx="4549054" cy="3533689"/>
                    </a:xfrm>
                    <a:prstGeom prst="rect">
                      <a:avLst/>
                    </a:prstGeom>
                  </pic:spPr>
                </pic:pic>
              </a:graphicData>
            </a:graphic>
            <wp14:sizeRelH relativeFrom="margin">
              <wp14:pctWidth>0</wp14:pctWidth>
            </wp14:sizeRelH>
            <wp14:sizeRelV relativeFrom="margin">
              <wp14:pctHeight>0</wp14:pctHeight>
            </wp14:sizeRelV>
          </wp:anchor>
        </w:drawing>
      </w:r>
    </w:p>
    <w:p w14:paraId="46283A56" w14:textId="77777777" w:rsidR="00165AD1" w:rsidRDefault="00165AD1" w:rsidP="007E1500">
      <w:pPr>
        <w:rPr>
          <w:lang w:val="fr-CA"/>
        </w:rPr>
      </w:pPr>
    </w:p>
    <w:p w14:paraId="1052C053" w14:textId="77777777" w:rsidR="00165AD1" w:rsidRDefault="00165AD1" w:rsidP="007E1500">
      <w:pPr>
        <w:rPr>
          <w:lang w:val="fr-CA"/>
        </w:rPr>
      </w:pPr>
    </w:p>
    <w:p w14:paraId="51A8E3C7" w14:textId="77777777" w:rsidR="00C96B65" w:rsidRDefault="00C96B65" w:rsidP="00C96B65">
      <w:pPr>
        <w:rPr>
          <w:rFonts w:ascii="Calibri Light" w:hAnsi="Calibri Light"/>
          <w:b/>
          <w:i/>
          <w:sz w:val="30"/>
          <w:szCs w:val="30"/>
          <w:lang w:val="fr-CA"/>
        </w:rPr>
      </w:pPr>
    </w:p>
    <w:p w14:paraId="573728E6" w14:textId="77777777" w:rsidR="00C96B65" w:rsidRDefault="00C96B65" w:rsidP="00C96B65">
      <w:pPr>
        <w:rPr>
          <w:rFonts w:ascii="Calibri" w:eastAsia="Calibri" w:hAnsi="Calibri" w:cs="Times New Roman"/>
          <w:b/>
          <w:noProof/>
          <w:lang w:val="fr-CA" w:eastAsia="fr-CA"/>
        </w:rPr>
      </w:pPr>
    </w:p>
    <w:p w14:paraId="7A28F710" w14:textId="6C3567BF" w:rsidR="00C96B65" w:rsidRDefault="00C96B65" w:rsidP="00C96B65">
      <w:pPr>
        <w:rPr>
          <w:rFonts w:ascii="Calibri" w:eastAsia="Calibri" w:hAnsi="Calibri" w:cs="Times New Roman"/>
          <w:b/>
          <w:noProof/>
          <w:lang w:val="fr-CA" w:eastAsia="fr-CA"/>
        </w:rPr>
      </w:pPr>
    </w:p>
    <w:p w14:paraId="109B1627" w14:textId="7082F2EF" w:rsidR="00165AD1" w:rsidRDefault="00165AD1" w:rsidP="00192965">
      <w:pPr>
        <w:jc w:val="both"/>
        <w:rPr>
          <w:rFonts w:ascii="Gadugi" w:hAnsi="Gadugi"/>
          <w:lang w:val="fr-CA"/>
        </w:rPr>
      </w:pPr>
    </w:p>
    <w:p w14:paraId="28AD9B07" w14:textId="6E8C2603" w:rsidR="00165AD1" w:rsidRDefault="00165AD1" w:rsidP="00192965">
      <w:pPr>
        <w:jc w:val="both"/>
        <w:rPr>
          <w:rFonts w:ascii="Gadugi" w:hAnsi="Gadugi"/>
          <w:lang w:val="fr-CA"/>
        </w:rPr>
      </w:pPr>
    </w:p>
    <w:p w14:paraId="2721329D" w14:textId="56A664CF" w:rsidR="00743543" w:rsidRDefault="00743543" w:rsidP="00192965">
      <w:pPr>
        <w:jc w:val="both"/>
        <w:rPr>
          <w:rFonts w:ascii="Gadugi" w:hAnsi="Gadugi"/>
          <w:lang w:val="fr-CA"/>
        </w:rPr>
      </w:pPr>
    </w:p>
    <w:p w14:paraId="3F9F670F" w14:textId="1203CFA1" w:rsidR="00743543" w:rsidRDefault="00743543" w:rsidP="00192965">
      <w:pPr>
        <w:jc w:val="both"/>
        <w:rPr>
          <w:rFonts w:ascii="Gadugi" w:hAnsi="Gadugi"/>
          <w:lang w:val="fr-CA"/>
        </w:rPr>
      </w:pPr>
    </w:p>
    <w:p w14:paraId="614182DD" w14:textId="77777777" w:rsidR="00743543" w:rsidRDefault="00743543" w:rsidP="00192965">
      <w:pPr>
        <w:jc w:val="both"/>
        <w:rPr>
          <w:rFonts w:ascii="Gadugi" w:hAnsi="Gadugi"/>
          <w:lang w:val="fr-CA"/>
        </w:rPr>
      </w:pPr>
    </w:p>
    <w:p w14:paraId="29463F03" w14:textId="28D93931" w:rsidR="00743543" w:rsidRDefault="00743543" w:rsidP="00192965">
      <w:pPr>
        <w:jc w:val="both"/>
        <w:rPr>
          <w:rFonts w:ascii="Gadugi" w:hAnsi="Gadugi"/>
          <w:lang w:val="fr-CA"/>
        </w:rPr>
      </w:pPr>
    </w:p>
    <w:p w14:paraId="06EC310E" w14:textId="0DFF80C2" w:rsidR="00743543" w:rsidRDefault="00743543" w:rsidP="00192965">
      <w:pPr>
        <w:jc w:val="both"/>
        <w:rPr>
          <w:rFonts w:ascii="Gadugi" w:hAnsi="Gadugi"/>
          <w:lang w:val="fr-CA"/>
        </w:rPr>
      </w:pPr>
    </w:p>
    <w:p w14:paraId="2E22AD32" w14:textId="2EBA7DFE" w:rsidR="00743543" w:rsidRDefault="00743543" w:rsidP="00192965">
      <w:pPr>
        <w:jc w:val="both"/>
        <w:rPr>
          <w:rFonts w:ascii="Gadugi" w:hAnsi="Gadugi"/>
          <w:lang w:val="fr-CA"/>
        </w:rPr>
      </w:pPr>
    </w:p>
    <w:p w14:paraId="035B191B" w14:textId="6363DD54" w:rsidR="00743543" w:rsidRDefault="00403116" w:rsidP="00192965">
      <w:pPr>
        <w:jc w:val="both"/>
        <w:rPr>
          <w:rFonts w:ascii="Gadugi" w:hAnsi="Gadugi"/>
          <w:lang w:val="fr-CA"/>
        </w:rPr>
      </w:pPr>
      <w:r w:rsidRPr="00403116">
        <w:rPr>
          <w:rFonts w:ascii="Gadugi" w:hAnsi="Gadugi"/>
          <w:noProof/>
          <w:lang w:val="fr-CA"/>
        </w:rPr>
        <mc:AlternateContent>
          <mc:Choice Requires="wps">
            <w:drawing>
              <wp:anchor distT="45720" distB="45720" distL="114300" distR="114300" simplePos="0" relativeHeight="252403712" behindDoc="0" locked="0" layoutInCell="1" allowOverlap="1" wp14:anchorId="2957EE07" wp14:editId="1B06E567">
                <wp:simplePos x="0" y="0"/>
                <wp:positionH relativeFrom="column">
                  <wp:posOffset>-69850</wp:posOffset>
                </wp:positionH>
                <wp:positionV relativeFrom="paragraph">
                  <wp:posOffset>161290</wp:posOffset>
                </wp:positionV>
                <wp:extent cx="1758950" cy="596265"/>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96265"/>
                        </a:xfrm>
                        <a:prstGeom prst="rect">
                          <a:avLst/>
                        </a:prstGeom>
                        <a:noFill/>
                        <a:ln w="9525">
                          <a:noFill/>
                          <a:miter lim="800000"/>
                          <a:headEnd/>
                          <a:tailEnd/>
                        </a:ln>
                      </wps:spPr>
                      <wps:txbx>
                        <w:txbxContent>
                          <w:p w14:paraId="4B82816D" w14:textId="256121FF" w:rsidR="00403116" w:rsidRPr="00403116" w:rsidRDefault="00403116">
                            <w:pPr>
                              <w:rPr>
                                <w:b/>
                                <w:lang w:val="fr-CA"/>
                              </w:rPr>
                            </w:pPr>
                            <w:r w:rsidRPr="00403116">
                              <w:rPr>
                                <w:b/>
                                <w:lang w:val="fr-CA"/>
                              </w:rPr>
                              <w:t>Inscription du 11 au 29 septembre. Geneviève 819 344-5806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EE07" id="_x0000_s1032" type="#_x0000_t202" style="position:absolute;left:0;text-align:left;margin-left:-5.5pt;margin-top:12.7pt;width:138.5pt;height:46.95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" filled="f" stroked="f">
                <v:textbox>
                  <w:txbxContent>
                    <w:p w14:paraId="4B82816D" w14:textId="256121FF" w:rsidR="00403116" w:rsidRPr="00403116" w:rsidRDefault="00403116">
                      <w:pPr>
                        <w:rPr>
                          <w:b/>
                          <w:lang w:val="fr-CA"/>
                        </w:rPr>
                      </w:pPr>
                      <w:r w:rsidRPr="00403116">
                        <w:rPr>
                          <w:b/>
                          <w:lang w:val="fr-CA"/>
                        </w:rPr>
                        <w:t>Inscription du 11 au 29 septembre. Geneviève 819 344-5806</w:t>
                      </w:r>
                    </w:p>
                  </w:txbxContent>
                </v:textbox>
                <w10:wrap type="square"/>
              </v:shape>
            </w:pict>
          </mc:Fallback>
        </mc:AlternateContent>
      </w:r>
    </w:p>
    <w:p w14:paraId="58DECE4A" w14:textId="698D0E20" w:rsidR="00743543" w:rsidRDefault="00743543" w:rsidP="00192965">
      <w:pPr>
        <w:jc w:val="both"/>
        <w:rPr>
          <w:rFonts w:ascii="Gadugi" w:hAnsi="Gadugi"/>
          <w:lang w:val="fr-CA"/>
        </w:rPr>
      </w:pPr>
    </w:p>
    <w:p w14:paraId="769CD089" w14:textId="27C5436C" w:rsidR="00743543" w:rsidRDefault="00743543" w:rsidP="00192965">
      <w:pPr>
        <w:jc w:val="both"/>
        <w:rPr>
          <w:rFonts w:ascii="Gadugi" w:hAnsi="Gadugi"/>
          <w:lang w:val="fr-CA"/>
        </w:rPr>
      </w:pPr>
    </w:p>
    <w:p w14:paraId="78F907EF" w14:textId="18F8D14C" w:rsidR="00743543" w:rsidRDefault="00E443F3" w:rsidP="00192965">
      <w:pPr>
        <w:jc w:val="both"/>
        <w:rPr>
          <w:rFonts w:ascii="Gadugi" w:hAnsi="Gadugi"/>
          <w:lang w:val="fr-CA"/>
        </w:rPr>
      </w:pPr>
      <w:r>
        <w:rPr>
          <w:noProof/>
        </w:rPr>
        <w:drawing>
          <wp:anchor distT="0" distB="0" distL="114300" distR="114300" simplePos="0" relativeHeight="252375040" behindDoc="0" locked="0" layoutInCell="1" allowOverlap="1" wp14:anchorId="72ED46D8" wp14:editId="136DBDAE">
            <wp:simplePos x="0" y="0"/>
            <wp:positionH relativeFrom="column">
              <wp:posOffset>-228600</wp:posOffset>
            </wp:positionH>
            <wp:positionV relativeFrom="paragraph">
              <wp:posOffset>204470</wp:posOffset>
            </wp:positionV>
            <wp:extent cx="4403090" cy="3690620"/>
            <wp:effectExtent l="0" t="0" r="0" b="508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3090" cy="3690620"/>
                    </a:xfrm>
                    <a:prstGeom prst="rect">
                      <a:avLst/>
                    </a:prstGeom>
                    <a:noFill/>
                    <a:ln>
                      <a:noFill/>
                    </a:ln>
                  </pic:spPr>
                </pic:pic>
              </a:graphicData>
            </a:graphic>
          </wp:anchor>
        </w:drawing>
      </w:r>
      <w:r w:rsidR="00920860" w:rsidRPr="0033592F">
        <w:rPr>
          <w:rFonts w:ascii="Gadugi" w:hAnsi="Gadugi"/>
          <w:noProof/>
          <w:lang w:val="fr-CA"/>
        </w:rPr>
        <w:t xml:space="preserve"> </w:t>
      </w:r>
    </w:p>
    <w:p w14:paraId="04B258E2" w14:textId="5AF8376F" w:rsidR="00743543" w:rsidRDefault="00743543" w:rsidP="00192965">
      <w:pPr>
        <w:jc w:val="both"/>
        <w:rPr>
          <w:rFonts w:ascii="Gadugi" w:hAnsi="Gadugi"/>
          <w:lang w:val="fr-CA"/>
        </w:rPr>
      </w:pPr>
    </w:p>
    <w:p w14:paraId="49088FB9" w14:textId="1C097E70" w:rsidR="00743543" w:rsidRDefault="00743543" w:rsidP="00192965">
      <w:pPr>
        <w:jc w:val="both"/>
        <w:rPr>
          <w:rFonts w:ascii="Gadugi" w:hAnsi="Gadugi"/>
          <w:lang w:val="fr-CA"/>
        </w:rPr>
      </w:pPr>
    </w:p>
    <w:p w14:paraId="687E79D5" w14:textId="68029791" w:rsidR="00743543" w:rsidRDefault="00743543" w:rsidP="00192965">
      <w:pPr>
        <w:jc w:val="both"/>
        <w:rPr>
          <w:rFonts w:ascii="Gadugi" w:hAnsi="Gadugi"/>
          <w:lang w:val="fr-CA"/>
        </w:rPr>
      </w:pPr>
    </w:p>
    <w:p w14:paraId="5714C11C" w14:textId="496D9FBB" w:rsidR="00773818" w:rsidRDefault="00773818" w:rsidP="00192965">
      <w:pPr>
        <w:jc w:val="both"/>
        <w:rPr>
          <w:rFonts w:ascii="Gadugi" w:hAnsi="Gadugi"/>
          <w:lang w:val="fr-CA"/>
        </w:rPr>
      </w:pPr>
    </w:p>
    <w:p w14:paraId="52413C1E" w14:textId="6033723C" w:rsidR="00192965" w:rsidRDefault="00192965" w:rsidP="00192965">
      <w:pPr>
        <w:ind w:right="49"/>
        <w:jc w:val="both"/>
        <w:rPr>
          <w:rFonts w:ascii="Gadugi" w:hAnsi="Gadugi"/>
          <w:lang w:val="fr-CA"/>
        </w:rPr>
      </w:pPr>
    </w:p>
    <w:p w14:paraId="2BAC28C9" w14:textId="2C3B556C" w:rsidR="00192965" w:rsidRDefault="00192965" w:rsidP="00192965">
      <w:pPr>
        <w:ind w:right="49"/>
        <w:jc w:val="both"/>
        <w:rPr>
          <w:rFonts w:ascii="Gadugi" w:hAnsi="Gadugi"/>
          <w:lang w:val="fr-CA"/>
        </w:rPr>
      </w:pPr>
    </w:p>
    <w:p w14:paraId="06A5715A" w14:textId="0788F568" w:rsidR="00192965" w:rsidRDefault="00192965" w:rsidP="00192965">
      <w:pPr>
        <w:ind w:right="49"/>
        <w:jc w:val="both"/>
        <w:rPr>
          <w:rFonts w:ascii="Gadugi" w:hAnsi="Gadugi"/>
          <w:lang w:val="fr-CA"/>
        </w:rPr>
      </w:pPr>
    </w:p>
    <w:p w14:paraId="13FA445E" w14:textId="6390551E" w:rsidR="00192965" w:rsidRDefault="00192965" w:rsidP="00192965">
      <w:pPr>
        <w:ind w:right="49"/>
        <w:jc w:val="both"/>
        <w:rPr>
          <w:rFonts w:ascii="Gadugi" w:hAnsi="Gadugi"/>
          <w:lang w:val="fr-CA"/>
        </w:rPr>
      </w:pPr>
    </w:p>
    <w:p w14:paraId="031D863F" w14:textId="5B3AF55D" w:rsidR="00192965" w:rsidRDefault="00192965" w:rsidP="00192965">
      <w:pPr>
        <w:ind w:right="49"/>
        <w:jc w:val="both"/>
        <w:rPr>
          <w:rFonts w:ascii="Gadugi" w:hAnsi="Gadugi"/>
          <w:lang w:val="fr-CA"/>
        </w:rPr>
      </w:pPr>
    </w:p>
    <w:p w14:paraId="1EB3C5ED" w14:textId="2E718BC4" w:rsidR="00192965" w:rsidRDefault="00192965" w:rsidP="00192965">
      <w:pPr>
        <w:ind w:right="49"/>
        <w:jc w:val="both"/>
        <w:rPr>
          <w:rFonts w:ascii="Gadugi" w:hAnsi="Gadugi"/>
          <w:lang w:val="fr-CA"/>
        </w:rPr>
      </w:pPr>
    </w:p>
    <w:p w14:paraId="71BCE0ED" w14:textId="1EFD3F1D" w:rsidR="00192965" w:rsidRDefault="00192965" w:rsidP="00192965">
      <w:pPr>
        <w:ind w:right="49"/>
        <w:jc w:val="both"/>
        <w:rPr>
          <w:rFonts w:ascii="Gadugi" w:hAnsi="Gadugi"/>
          <w:lang w:val="fr-CA"/>
        </w:rPr>
      </w:pPr>
    </w:p>
    <w:p w14:paraId="760DCE0B" w14:textId="1DB6AE48" w:rsidR="00192965" w:rsidRDefault="00192965" w:rsidP="00192965">
      <w:pPr>
        <w:ind w:right="49"/>
        <w:jc w:val="both"/>
        <w:rPr>
          <w:rFonts w:ascii="Gadugi" w:hAnsi="Gadugi"/>
          <w:lang w:val="fr-CA"/>
        </w:rPr>
      </w:pPr>
    </w:p>
    <w:p w14:paraId="0AA67635" w14:textId="4C340CC9" w:rsidR="00192965" w:rsidRDefault="00192965" w:rsidP="00192965">
      <w:pPr>
        <w:ind w:right="49"/>
        <w:jc w:val="both"/>
        <w:rPr>
          <w:rFonts w:ascii="Gadugi" w:hAnsi="Gadugi"/>
          <w:lang w:val="fr-CA"/>
        </w:rPr>
      </w:pPr>
    </w:p>
    <w:p w14:paraId="2F118C9F" w14:textId="70836FE9" w:rsidR="00192965" w:rsidRDefault="00192965" w:rsidP="00192965">
      <w:pPr>
        <w:ind w:right="49"/>
        <w:jc w:val="both"/>
        <w:rPr>
          <w:rFonts w:ascii="Gadugi" w:hAnsi="Gadugi"/>
          <w:lang w:val="fr-CA"/>
        </w:rPr>
      </w:pPr>
    </w:p>
    <w:p w14:paraId="4F4C8089" w14:textId="632A419C" w:rsidR="00192965" w:rsidRDefault="00192965" w:rsidP="00192965">
      <w:pPr>
        <w:ind w:right="49"/>
        <w:jc w:val="both"/>
        <w:rPr>
          <w:rFonts w:ascii="Gadugi" w:hAnsi="Gadugi"/>
          <w:lang w:val="fr-CA"/>
        </w:rPr>
      </w:pPr>
    </w:p>
    <w:p w14:paraId="44EBDA44" w14:textId="66E94D8B" w:rsidR="00192965" w:rsidRDefault="00192965" w:rsidP="00192965">
      <w:pPr>
        <w:ind w:right="49"/>
        <w:jc w:val="both"/>
        <w:rPr>
          <w:rFonts w:ascii="Gadugi" w:hAnsi="Gadugi"/>
          <w:lang w:val="fr-CA"/>
        </w:rPr>
      </w:pPr>
    </w:p>
    <w:p w14:paraId="27213C05" w14:textId="3E4DF849" w:rsidR="00192965" w:rsidRDefault="00192965" w:rsidP="00192965">
      <w:pPr>
        <w:ind w:right="49"/>
        <w:jc w:val="both"/>
        <w:rPr>
          <w:rFonts w:ascii="Gadugi" w:hAnsi="Gadugi"/>
          <w:lang w:val="fr-CA"/>
        </w:rPr>
      </w:pPr>
    </w:p>
    <w:p w14:paraId="41085313" w14:textId="094A8E20" w:rsidR="00192965" w:rsidRDefault="00192965" w:rsidP="00192965">
      <w:pPr>
        <w:ind w:right="49"/>
        <w:jc w:val="both"/>
        <w:rPr>
          <w:rFonts w:ascii="Gadugi" w:hAnsi="Gadugi"/>
          <w:lang w:val="fr-CA"/>
        </w:rPr>
      </w:pPr>
    </w:p>
    <w:p w14:paraId="7767CFC6" w14:textId="28517055" w:rsidR="007F328B" w:rsidRDefault="007F328B" w:rsidP="00192965">
      <w:pPr>
        <w:ind w:right="49"/>
        <w:jc w:val="both"/>
        <w:rPr>
          <w:rFonts w:ascii="Gadugi" w:hAnsi="Gadugi"/>
          <w:lang w:val="fr-CA"/>
        </w:rPr>
      </w:pPr>
    </w:p>
    <w:p w14:paraId="649AD0E5" w14:textId="30864F7E" w:rsidR="007F328B" w:rsidRDefault="007F328B" w:rsidP="00192965">
      <w:pPr>
        <w:ind w:right="49"/>
        <w:jc w:val="both"/>
        <w:rPr>
          <w:rFonts w:ascii="Gadugi" w:hAnsi="Gadugi"/>
          <w:lang w:val="fr-CA"/>
        </w:rPr>
      </w:pPr>
    </w:p>
    <w:p w14:paraId="224CC5AC" w14:textId="79492BAD" w:rsidR="007F328B" w:rsidRDefault="00F77467" w:rsidP="00192965">
      <w:pPr>
        <w:ind w:right="49"/>
        <w:jc w:val="both"/>
        <w:rPr>
          <w:rFonts w:ascii="Gadugi" w:hAnsi="Gadugi"/>
          <w:lang w:val="fr-CA"/>
        </w:rPr>
      </w:pPr>
      <w:r w:rsidRPr="005F41DF">
        <w:rPr>
          <w:noProof/>
          <w:sz w:val="24"/>
          <w:szCs w:val="24"/>
          <w:u w:val="single"/>
          <w:lang w:val="fr-CA"/>
        </w:rPr>
        <mc:AlternateContent>
          <mc:Choice Requires="wps">
            <w:drawing>
              <wp:anchor distT="45720" distB="45720" distL="114300" distR="114300" simplePos="0" relativeHeight="252348416" behindDoc="0" locked="0" layoutInCell="1" allowOverlap="1" wp14:anchorId="521E1C9D" wp14:editId="0EAD0C6F">
                <wp:simplePos x="0" y="0"/>
                <wp:positionH relativeFrom="column">
                  <wp:posOffset>-2540</wp:posOffset>
                </wp:positionH>
                <wp:positionV relativeFrom="paragraph">
                  <wp:posOffset>-57149</wp:posOffset>
                </wp:positionV>
                <wp:extent cx="4435522" cy="1828800"/>
                <wp:effectExtent l="19050" t="19050" r="41275" b="3810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522" cy="1828800"/>
                        </a:xfrm>
                        <a:prstGeom prst="rect">
                          <a:avLst/>
                        </a:prstGeom>
                        <a:solidFill>
                          <a:srgbClr val="FFFFFF"/>
                        </a:solidFill>
                        <a:ln w="57150">
                          <a:solidFill>
                            <a:srgbClr val="000000"/>
                          </a:solidFill>
                          <a:miter lim="800000"/>
                          <a:headEnd/>
                          <a:tailEnd/>
                        </a:ln>
                      </wps:spPr>
                      <wps:txbx>
                        <w:txbxContent>
                          <w:p w14:paraId="17602903" w14:textId="6F76BBD4" w:rsidR="00DF744B" w:rsidRPr="00DF744B" w:rsidRDefault="00DF744B" w:rsidP="00DF744B">
                            <w:pPr>
                              <w:shd w:val="clear" w:color="auto" w:fill="FFFFFF"/>
                              <w:spacing w:after="90"/>
                              <w:jc w:val="center"/>
                              <w:rPr>
                                <w:rFonts w:ascii="inherit" w:eastAsia="Times New Roman" w:hAnsi="inherit" w:cs="Helvetica"/>
                                <w:color w:val="1D2129"/>
                                <w:sz w:val="28"/>
                                <w:szCs w:val="28"/>
                                <w:lang w:val="fr-CA" w:eastAsia="fr-CA"/>
                              </w:rPr>
                            </w:pPr>
                            <w:r w:rsidRPr="00DF744B">
                              <w:rPr>
                                <w:rFonts w:ascii="Times New Roman" w:eastAsia="Times New Roman" w:hAnsi="Times New Roman" w:cs="Times New Roman"/>
                                <w:b/>
                                <w:color w:val="1D2129"/>
                                <w:sz w:val="28"/>
                                <w:szCs w:val="28"/>
                                <w:lang w:val="fr-CA" w:eastAsia="fr-CA"/>
                              </w:rPr>
                              <w:t xml:space="preserve">Cours de pain avec </w:t>
                            </w:r>
                            <w:proofErr w:type="spellStart"/>
                            <w:r w:rsidRPr="00DF744B">
                              <w:rPr>
                                <w:rFonts w:ascii="Times New Roman" w:eastAsia="Times New Roman" w:hAnsi="Times New Roman" w:cs="Times New Roman"/>
                                <w:b/>
                                <w:color w:val="1D2129"/>
                                <w:sz w:val="28"/>
                                <w:szCs w:val="28"/>
                                <w:lang w:val="fr-CA" w:eastAsia="fr-CA"/>
                              </w:rPr>
                              <w:t>Erhel</w:t>
                            </w:r>
                            <w:proofErr w:type="spellEnd"/>
                            <w:r w:rsidRPr="00DF744B">
                              <w:rPr>
                                <w:rFonts w:ascii="Times New Roman" w:eastAsia="Times New Roman" w:hAnsi="Times New Roman" w:cs="Times New Roman"/>
                                <w:b/>
                                <w:color w:val="1D2129"/>
                                <w:sz w:val="28"/>
                                <w:szCs w:val="28"/>
                                <w:lang w:val="fr-CA" w:eastAsia="fr-CA"/>
                              </w:rPr>
                              <w:t xml:space="preserve"> Bernier</w:t>
                            </w:r>
                          </w:p>
                          <w:p w14:paraId="03376ED6" w14:textId="3910A169" w:rsidR="00F77467" w:rsidRPr="00DF744B" w:rsidRDefault="00F77467" w:rsidP="00F77467">
                            <w:pPr>
                              <w:jc w:val="both"/>
                              <w:rPr>
                                <w:sz w:val="28"/>
                                <w:szCs w:val="28"/>
                                <w:lang w:val="fr-CA"/>
                              </w:rPr>
                            </w:pPr>
                          </w:p>
                          <w:p w14:paraId="4E0D1A7A" w14:textId="4652599A" w:rsidR="00DF744B" w:rsidRPr="00DF744B" w:rsidRDefault="00DF744B" w:rsidP="00F77467">
                            <w:pPr>
                              <w:jc w:val="both"/>
                              <w:rPr>
                                <w:b/>
                                <w:sz w:val="28"/>
                                <w:szCs w:val="28"/>
                                <w:lang w:val="fr-CA"/>
                              </w:rPr>
                            </w:pPr>
                            <w:r w:rsidRPr="00DF744B">
                              <w:rPr>
                                <w:b/>
                                <w:sz w:val="28"/>
                                <w:szCs w:val="28"/>
                                <w:lang w:val="fr-CA"/>
                              </w:rPr>
                              <w:t>Quand : 22 septembre à 13h</w:t>
                            </w:r>
                          </w:p>
                          <w:p w14:paraId="60443E49" w14:textId="67BE1D2C" w:rsidR="00DF744B" w:rsidRPr="00DF744B" w:rsidRDefault="00DF744B" w:rsidP="00F77467">
                            <w:pPr>
                              <w:jc w:val="both"/>
                              <w:rPr>
                                <w:b/>
                                <w:sz w:val="28"/>
                                <w:szCs w:val="28"/>
                                <w:lang w:val="fr-CA"/>
                              </w:rPr>
                            </w:pPr>
                            <w:r w:rsidRPr="00DF744B">
                              <w:rPr>
                                <w:b/>
                                <w:sz w:val="28"/>
                                <w:szCs w:val="28"/>
                                <w:lang w:val="fr-CA"/>
                              </w:rPr>
                              <w:t>Où : à la salle communautaire</w:t>
                            </w:r>
                          </w:p>
                          <w:p w14:paraId="03721B7F" w14:textId="381B5009" w:rsidR="00DF744B" w:rsidRPr="00DF744B" w:rsidRDefault="00DF744B" w:rsidP="00F77467">
                            <w:pPr>
                              <w:jc w:val="both"/>
                              <w:rPr>
                                <w:b/>
                                <w:sz w:val="28"/>
                                <w:szCs w:val="28"/>
                                <w:lang w:val="fr-CA"/>
                              </w:rPr>
                            </w:pPr>
                            <w:r w:rsidRPr="00DF744B">
                              <w:rPr>
                                <w:b/>
                                <w:sz w:val="28"/>
                                <w:szCs w:val="28"/>
                                <w:lang w:val="fr-CA"/>
                              </w:rPr>
                              <w:t>Coût : C’est gratuit!</w:t>
                            </w:r>
                          </w:p>
                          <w:p w14:paraId="6BBBA39D" w14:textId="77777777" w:rsidR="00DF744B" w:rsidRDefault="00DF744B" w:rsidP="00F77467">
                            <w:pPr>
                              <w:rPr>
                                <w:b/>
                                <w:sz w:val="28"/>
                                <w:szCs w:val="28"/>
                                <w:lang w:val="fr-CA"/>
                              </w:rPr>
                            </w:pPr>
                            <w:r>
                              <w:rPr>
                                <w:b/>
                                <w:sz w:val="28"/>
                                <w:szCs w:val="28"/>
                                <w:lang w:val="fr-CA"/>
                              </w:rPr>
                              <w:t>Contactez Geneviève 819 344-5806</w:t>
                            </w:r>
                          </w:p>
                          <w:p w14:paraId="56959806" w14:textId="6AA23441" w:rsidR="00F77467" w:rsidRPr="00DF744B" w:rsidRDefault="00DF744B" w:rsidP="00F77467">
                            <w:pPr>
                              <w:rPr>
                                <w:b/>
                                <w:sz w:val="28"/>
                                <w:szCs w:val="28"/>
                                <w:lang w:val="fr-CA"/>
                              </w:rPr>
                            </w:pPr>
                            <w:r>
                              <w:rPr>
                                <w:b/>
                                <w:sz w:val="28"/>
                                <w:szCs w:val="28"/>
                                <w:lang w:val="fr-CA"/>
                              </w:rPr>
                              <w:t xml:space="preserve"> </w:t>
                            </w:r>
                            <w:hyperlink r:id="rId27" w:history="1">
                              <w:r w:rsidRPr="00DF744B">
                                <w:rPr>
                                  <w:rStyle w:val="Lienhypertexte"/>
                                  <w:b/>
                                  <w:color w:val="000000" w:themeColor="text1"/>
                                  <w:sz w:val="28"/>
                                  <w:szCs w:val="28"/>
                                  <w:lang w:val="fr-CA"/>
                                </w:rPr>
                                <w:t>projets@notre-dame-de-ham.ca</w:t>
                              </w:r>
                            </w:hyperlink>
                            <w:r w:rsidRPr="00DF744B">
                              <w:rPr>
                                <w:b/>
                                <w:color w:val="000000" w:themeColor="text1"/>
                                <w:sz w:val="28"/>
                                <w:szCs w:val="28"/>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E1C9D" id="_x0000_s1033" type="#_x0000_t202" style="position:absolute;left:0;text-align:left;margin-left:-.2pt;margin-top:-4.5pt;width:349.25pt;height:2in;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" strokeweight="4.5pt">
                <v:textbox>
                  <w:txbxContent>
                    <w:p w14:paraId="17602903" w14:textId="6F76BBD4" w:rsidR="00DF744B" w:rsidRPr="00DF744B" w:rsidRDefault="00DF744B" w:rsidP="00DF744B">
                      <w:pPr>
                        <w:shd w:val="clear" w:color="auto" w:fill="FFFFFF"/>
                        <w:spacing w:after="90"/>
                        <w:jc w:val="center"/>
                        <w:rPr>
                          <w:rFonts w:ascii="inherit" w:eastAsia="Times New Roman" w:hAnsi="inherit" w:cs="Helvetica"/>
                          <w:color w:val="1D2129"/>
                          <w:sz w:val="28"/>
                          <w:szCs w:val="28"/>
                          <w:lang w:val="fr-CA" w:eastAsia="fr-CA"/>
                        </w:rPr>
                      </w:pPr>
                      <w:r w:rsidRPr="00DF744B">
                        <w:rPr>
                          <w:rFonts w:ascii="Times New Roman" w:eastAsia="Times New Roman" w:hAnsi="Times New Roman" w:cs="Times New Roman"/>
                          <w:b/>
                          <w:color w:val="1D2129"/>
                          <w:sz w:val="28"/>
                          <w:szCs w:val="28"/>
                          <w:lang w:val="fr-CA" w:eastAsia="fr-CA"/>
                        </w:rPr>
                        <w:t xml:space="preserve">Cours de pain avec </w:t>
                      </w:r>
                      <w:proofErr w:type="spellStart"/>
                      <w:r w:rsidRPr="00DF744B">
                        <w:rPr>
                          <w:rFonts w:ascii="Times New Roman" w:eastAsia="Times New Roman" w:hAnsi="Times New Roman" w:cs="Times New Roman"/>
                          <w:b/>
                          <w:color w:val="1D2129"/>
                          <w:sz w:val="28"/>
                          <w:szCs w:val="28"/>
                          <w:lang w:val="fr-CA" w:eastAsia="fr-CA"/>
                        </w:rPr>
                        <w:t>Erhel</w:t>
                      </w:r>
                      <w:proofErr w:type="spellEnd"/>
                      <w:r w:rsidRPr="00DF744B">
                        <w:rPr>
                          <w:rFonts w:ascii="Times New Roman" w:eastAsia="Times New Roman" w:hAnsi="Times New Roman" w:cs="Times New Roman"/>
                          <w:b/>
                          <w:color w:val="1D2129"/>
                          <w:sz w:val="28"/>
                          <w:szCs w:val="28"/>
                          <w:lang w:val="fr-CA" w:eastAsia="fr-CA"/>
                        </w:rPr>
                        <w:t xml:space="preserve"> Bernier</w:t>
                      </w:r>
                    </w:p>
                    <w:p w14:paraId="03376ED6" w14:textId="3910A169" w:rsidR="00F77467" w:rsidRPr="00DF744B" w:rsidRDefault="00F77467" w:rsidP="00F77467">
                      <w:pPr>
                        <w:jc w:val="both"/>
                        <w:rPr>
                          <w:sz w:val="28"/>
                          <w:szCs w:val="28"/>
                          <w:lang w:val="fr-CA"/>
                        </w:rPr>
                      </w:pPr>
                    </w:p>
                    <w:p w14:paraId="4E0D1A7A" w14:textId="4652599A" w:rsidR="00DF744B" w:rsidRPr="00DF744B" w:rsidRDefault="00DF744B" w:rsidP="00F77467">
                      <w:pPr>
                        <w:jc w:val="both"/>
                        <w:rPr>
                          <w:b/>
                          <w:sz w:val="28"/>
                          <w:szCs w:val="28"/>
                          <w:lang w:val="fr-CA"/>
                        </w:rPr>
                      </w:pPr>
                      <w:r w:rsidRPr="00DF744B">
                        <w:rPr>
                          <w:b/>
                          <w:sz w:val="28"/>
                          <w:szCs w:val="28"/>
                          <w:lang w:val="fr-CA"/>
                        </w:rPr>
                        <w:t>Quand : 22 septembre à 13h</w:t>
                      </w:r>
                    </w:p>
                    <w:p w14:paraId="60443E49" w14:textId="67BE1D2C" w:rsidR="00DF744B" w:rsidRPr="00DF744B" w:rsidRDefault="00DF744B" w:rsidP="00F77467">
                      <w:pPr>
                        <w:jc w:val="both"/>
                        <w:rPr>
                          <w:b/>
                          <w:sz w:val="28"/>
                          <w:szCs w:val="28"/>
                          <w:lang w:val="fr-CA"/>
                        </w:rPr>
                      </w:pPr>
                      <w:r w:rsidRPr="00DF744B">
                        <w:rPr>
                          <w:b/>
                          <w:sz w:val="28"/>
                          <w:szCs w:val="28"/>
                          <w:lang w:val="fr-CA"/>
                        </w:rPr>
                        <w:t>Où : à la salle communautaire</w:t>
                      </w:r>
                    </w:p>
                    <w:p w14:paraId="03721B7F" w14:textId="381B5009" w:rsidR="00DF744B" w:rsidRPr="00DF744B" w:rsidRDefault="00DF744B" w:rsidP="00F77467">
                      <w:pPr>
                        <w:jc w:val="both"/>
                        <w:rPr>
                          <w:b/>
                          <w:sz w:val="28"/>
                          <w:szCs w:val="28"/>
                          <w:lang w:val="fr-CA"/>
                        </w:rPr>
                      </w:pPr>
                      <w:r w:rsidRPr="00DF744B">
                        <w:rPr>
                          <w:b/>
                          <w:sz w:val="28"/>
                          <w:szCs w:val="28"/>
                          <w:lang w:val="fr-CA"/>
                        </w:rPr>
                        <w:t>Coût : C’est gratuit!</w:t>
                      </w:r>
                    </w:p>
                    <w:p w14:paraId="6BBBA39D" w14:textId="77777777" w:rsidR="00DF744B" w:rsidRDefault="00DF744B" w:rsidP="00F77467">
                      <w:pPr>
                        <w:rPr>
                          <w:b/>
                          <w:sz w:val="28"/>
                          <w:szCs w:val="28"/>
                          <w:lang w:val="fr-CA"/>
                        </w:rPr>
                      </w:pPr>
                      <w:r>
                        <w:rPr>
                          <w:b/>
                          <w:sz w:val="28"/>
                          <w:szCs w:val="28"/>
                          <w:lang w:val="fr-CA"/>
                        </w:rPr>
                        <w:t>Contactez Geneviève 819 344-5806</w:t>
                      </w:r>
                    </w:p>
                    <w:p w14:paraId="56959806" w14:textId="6AA23441" w:rsidR="00F77467" w:rsidRPr="00DF744B" w:rsidRDefault="00DF744B" w:rsidP="00F77467">
                      <w:pPr>
                        <w:rPr>
                          <w:b/>
                          <w:sz w:val="28"/>
                          <w:szCs w:val="28"/>
                          <w:lang w:val="fr-CA"/>
                        </w:rPr>
                      </w:pPr>
                      <w:r>
                        <w:rPr>
                          <w:b/>
                          <w:sz w:val="28"/>
                          <w:szCs w:val="28"/>
                          <w:lang w:val="fr-CA"/>
                        </w:rPr>
                        <w:t xml:space="preserve"> </w:t>
                      </w:r>
                      <w:hyperlink r:id="rId28" w:history="1">
                        <w:r w:rsidRPr="00DF744B">
                          <w:rPr>
                            <w:rStyle w:val="Lienhypertexte"/>
                            <w:b/>
                            <w:color w:val="000000" w:themeColor="text1"/>
                            <w:sz w:val="28"/>
                            <w:szCs w:val="28"/>
                            <w:lang w:val="fr-CA"/>
                          </w:rPr>
                          <w:t>projets@notre-dame-de-ham.ca</w:t>
                        </w:r>
                      </w:hyperlink>
                      <w:r w:rsidRPr="00DF744B">
                        <w:rPr>
                          <w:b/>
                          <w:color w:val="000000" w:themeColor="text1"/>
                          <w:sz w:val="28"/>
                          <w:szCs w:val="28"/>
                          <w:lang w:val="fr-CA"/>
                        </w:rPr>
                        <w:t xml:space="preserve"> </w:t>
                      </w:r>
                    </w:p>
                  </w:txbxContent>
                </v:textbox>
              </v:shape>
            </w:pict>
          </mc:Fallback>
        </mc:AlternateContent>
      </w:r>
    </w:p>
    <w:p w14:paraId="76482136" w14:textId="374CAC9A" w:rsidR="007F328B" w:rsidRDefault="007F328B" w:rsidP="00192965">
      <w:pPr>
        <w:ind w:right="49"/>
        <w:jc w:val="both"/>
        <w:rPr>
          <w:rFonts w:ascii="Gadugi" w:hAnsi="Gadugi"/>
          <w:lang w:val="fr-CA"/>
        </w:rPr>
      </w:pPr>
    </w:p>
    <w:p w14:paraId="482F0AA1" w14:textId="07B25476" w:rsidR="007F328B" w:rsidRDefault="007F328B" w:rsidP="00192965">
      <w:pPr>
        <w:ind w:right="49"/>
        <w:jc w:val="both"/>
        <w:rPr>
          <w:rFonts w:ascii="Gadugi" w:hAnsi="Gadugi"/>
          <w:lang w:val="fr-CA"/>
        </w:rPr>
      </w:pPr>
    </w:p>
    <w:p w14:paraId="4FB79FA0" w14:textId="37193823" w:rsidR="007F328B" w:rsidRDefault="00DF744B" w:rsidP="00192965">
      <w:pPr>
        <w:ind w:right="49"/>
        <w:jc w:val="both"/>
        <w:rPr>
          <w:rFonts w:ascii="Gadugi" w:hAnsi="Gadugi"/>
          <w:lang w:val="fr-CA"/>
        </w:rPr>
      </w:pPr>
      <w:r>
        <w:rPr>
          <w:noProof/>
        </w:rPr>
        <w:drawing>
          <wp:anchor distT="0" distB="0" distL="114300" distR="114300" simplePos="0" relativeHeight="252388352" behindDoc="0" locked="0" layoutInCell="1" allowOverlap="1" wp14:anchorId="1B0CCF0F" wp14:editId="4889AF5A">
            <wp:simplePos x="0" y="0"/>
            <wp:positionH relativeFrom="column">
              <wp:posOffset>2743791</wp:posOffset>
            </wp:positionH>
            <wp:positionV relativeFrom="paragraph">
              <wp:posOffset>167158</wp:posOffset>
            </wp:positionV>
            <wp:extent cx="1559015" cy="882868"/>
            <wp:effectExtent l="0" t="0" r="3175" b="0"/>
            <wp:wrapNone/>
            <wp:docPr id="18" name="Image 18" descr="RÃ©sultats de recherche d'images pour Â«Â pa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painÂ 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9015" cy="882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38E7F" w14:textId="77777777" w:rsidR="007F328B" w:rsidRDefault="007F328B" w:rsidP="00192965">
      <w:pPr>
        <w:ind w:right="49"/>
        <w:jc w:val="both"/>
        <w:rPr>
          <w:rFonts w:ascii="Gadugi" w:hAnsi="Gadugi"/>
          <w:lang w:val="fr-CA"/>
        </w:rPr>
      </w:pPr>
    </w:p>
    <w:p w14:paraId="362E8204" w14:textId="77777777" w:rsidR="007F328B" w:rsidRDefault="007F328B" w:rsidP="00192965">
      <w:pPr>
        <w:ind w:right="49"/>
        <w:jc w:val="both"/>
        <w:rPr>
          <w:rFonts w:ascii="Gadugi" w:hAnsi="Gadugi"/>
          <w:lang w:val="fr-CA"/>
        </w:rPr>
      </w:pPr>
    </w:p>
    <w:p w14:paraId="313EB22A" w14:textId="77777777" w:rsidR="007F328B" w:rsidRDefault="007F328B" w:rsidP="00192965">
      <w:pPr>
        <w:ind w:right="49"/>
        <w:jc w:val="both"/>
        <w:rPr>
          <w:rFonts w:ascii="Gadugi" w:hAnsi="Gadugi"/>
          <w:lang w:val="fr-CA"/>
        </w:rPr>
      </w:pPr>
    </w:p>
    <w:p w14:paraId="4D45BF83" w14:textId="77777777" w:rsidR="007F328B" w:rsidRDefault="007F328B" w:rsidP="00192965">
      <w:pPr>
        <w:ind w:right="49"/>
        <w:jc w:val="both"/>
        <w:rPr>
          <w:rFonts w:ascii="Gadugi" w:hAnsi="Gadugi"/>
          <w:lang w:val="fr-CA"/>
        </w:rPr>
      </w:pPr>
    </w:p>
    <w:p w14:paraId="07D0DEA8" w14:textId="263EC7DE" w:rsidR="007F328B" w:rsidRDefault="007F328B" w:rsidP="00192965">
      <w:pPr>
        <w:ind w:right="49"/>
        <w:jc w:val="both"/>
        <w:rPr>
          <w:rFonts w:ascii="Gadugi" w:hAnsi="Gadugi"/>
          <w:lang w:val="fr-CA"/>
        </w:rPr>
      </w:pPr>
    </w:p>
    <w:p w14:paraId="72FA933E" w14:textId="77777777" w:rsidR="00192965" w:rsidRDefault="00192965" w:rsidP="00192965">
      <w:pPr>
        <w:ind w:right="49"/>
        <w:jc w:val="both"/>
        <w:rPr>
          <w:rFonts w:ascii="Gadugi" w:hAnsi="Gadugi"/>
          <w:lang w:val="fr-CA"/>
        </w:rPr>
      </w:pPr>
    </w:p>
    <w:p w14:paraId="11EFA4EB" w14:textId="539B6973" w:rsidR="0011298E" w:rsidRDefault="006034E7" w:rsidP="00192965">
      <w:pPr>
        <w:ind w:right="49"/>
        <w:jc w:val="both"/>
        <w:rPr>
          <w:rFonts w:ascii="Gadugi" w:hAnsi="Gadugi"/>
          <w:lang w:val="fr-CA"/>
        </w:rPr>
      </w:pPr>
      <w:r w:rsidRPr="007871AD">
        <w:rPr>
          <w:noProof/>
        </w:rPr>
        <mc:AlternateContent>
          <mc:Choice Requires="wps">
            <w:drawing>
              <wp:anchor distT="0" distB="0" distL="114300" distR="114300" simplePos="0" relativeHeight="252301312" behindDoc="0" locked="0" layoutInCell="1" allowOverlap="1" wp14:anchorId="6F7DCEC6" wp14:editId="0B646E4F">
                <wp:simplePos x="0" y="0"/>
                <wp:positionH relativeFrom="column">
                  <wp:posOffset>6985</wp:posOffset>
                </wp:positionH>
                <wp:positionV relativeFrom="paragraph">
                  <wp:posOffset>37465</wp:posOffset>
                </wp:positionV>
                <wp:extent cx="4425536" cy="1209675"/>
                <wp:effectExtent l="57150" t="38100" r="70485" b="104775"/>
                <wp:wrapNone/>
                <wp:docPr id="3" name="ZoneTexte 2">
                  <a:extLst xmlns:a="http://schemas.openxmlformats.org/drawingml/2006/main">
                    <a:ext uri="{FF2B5EF4-FFF2-40B4-BE49-F238E27FC236}">
                      <a16:creationId xmlns:a16="http://schemas.microsoft.com/office/drawing/2014/main" id="{85ABD264-E80F-419F-808E-021F1F285537}"/>
                    </a:ext>
                  </a:extLst>
                </wp:docPr>
                <wp:cNvGraphicFramePr/>
                <a:graphic xmlns:a="http://schemas.openxmlformats.org/drawingml/2006/main">
                  <a:graphicData uri="http://schemas.microsoft.com/office/word/2010/wordprocessingShape">
                    <wps:wsp>
                      <wps:cNvSpPr txBox="1"/>
                      <wps:spPr>
                        <a:xfrm>
                          <a:off x="0" y="0"/>
                          <a:ext cx="4425536" cy="12096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5D4FD4D" w14:textId="73EB23A5" w:rsidR="007871AD" w:rsidRPr="001732C1" w:rsidRDefault="007871AD" w:rsidP="007871AD">
                            <w:pPr>
                              <w:pStyle w:val="NormalWeb"/>
                              <w:jc w:val="center"/>
                              <w:rPr>
                                <w:sz w:val="36"/>
                                <w:szCs w:val="36"/>
                                <w:lang w:val="fr-CA"/>
                              </w:rPr>
                            </w:pPr>
                            <w:r w:rsidRPr="001732C1">
                              <w:rPr>
                                <w:rFonts w:asciiTheme="minorHAnsi" w:hAnsi="Calibri" w:cstheme="minorBidi"/>
                                <w:b/>
                                <w:bCs/>
                                <w:color w:val="000000" w:themeColor="dark1"/>
                                <w:sz w:val="36"/>
                                <w:szCs w:val="36"/>
                                <w:lang w:val="fr-CA"/>
                              </w:rPr>
                              <w:t xml:space="preserve">Horaire </w:t>
                            </w:r>
                            <w:r w:rsidR="003E769A">
                              <w:rPr>
                                <w:rFonts w:asciiTheme="minorHAnsi" w:hAnsi="Calibri" w:cstheme="minorBidi"/>
                                <w:b/>
                                <w:bCs/>
                                <w:color w:val="000000" w:themeColor="dark1"/>
                                <w:sz w:val="36"/>
                                <w:szCs w:val="36"/>
                                <w:lang w:val="fr-CA"/>
                              </w:rPr>
                              <w:t>de la</w:t>
                            </w:r>
                            <w:r w:rsidRPr="001732C1">
                              <w:rPr>
                                <w:rFonts w:asciiTheme="minorHAnsi" w:hAnsi="Calibri" w:cstheme="minorBidi"/>
                                <w:b/>
                                <w:bCs/>
                                <w:color w:val="000000" w:themeColor="dark1"/>
                                <w:sz w:val="36"/>
                                <w:szCs w:val="36"/>
                                <w:lang w:val="fr-CA"/>
                              </w:rPr>
                              <w:t xml:space="preserve"> bibliothèque</w:t>
                            </w:r>
                          </w:p>
                          <w:p w14:paraId="499B03F7" w14:textId="5AF3EA74" w:rsidR="000B066C" w:rsidRDefault="000B066C" w:rsidP="007871AD">
                            <w:pPr>
                              <w:pStyle w:val="NormalWeb"/>
                              <w:jc w:val="both"/>
                              <w:rPr>
                                <w:rFonts w:asciiTheme="minorHAnsi" w:hAnsi="Calibri" w:cstheme="minorBidi"/>
                                <w:b/>
                                <w:bCs/>
                                <w:color w:val="000000" w:themeColor="dark1"/>
                                <w:sz w:val="32"/>
                                <w:szCs w:val="32"/>
                                <w:lang w:val="fr-CA"/>
                              </w:rPr>
                            </w:pPr>
                            <w:r>
                              <w:rPr>
                                <w:rFonts w:asciiTheme="minorHAnsi" w:hAnsi="Calibri" w:cstheme="minorBidi"/>
                                <w:b/>
                                <w:bCs/>
                                <w:color w:val="000000" w:themeColor="dark1"/>
                                <w:sz w:val="32"/>
                                <w:szCs w:val="32"/>
                                <w:lang w:val="fr-CA"/>
                              </w:rPr>
                              <w:t>Retour de l’horaire régulier! Venez nous voir!</w:t>
                            </w:r>
                          </w:p>
                          <w:p w14:paraId="41C85554" w14:textId="33BE8DD1" w:rsidR="000B066C" w:rsidRDefault="000B066C" w:rsidP="000123ED">
                            <w:pPr>
                              <w:pStyle w:val="NormalWeb"/>
                              <w:numPr>
                                <w:ilvl w:val="0"/>
                                <w:numId w:val="1"/>
                              </w:numPr>
                              <w:jc w:val="both"/>
                              <w:rPr>
                                <w:rFonts w:asciiTheme="minorHAnsi" w:hAnsi="Calibri" w:cstheme="minorBidi"/>
                                <w:b/>
                                <w:bCs/>
                                <w:color w:val="000000" w:themeColor="dark1"/>
                                <w:sz w:val="28"/>
                                <w:szCs w:val="28"/>
                                <w:lang w:val="fr-CA"/>
                              </w:rPr>
                            </w:pPr>
                            <w:r>
                              <w:rPr>
                                <w:rFonts w:asciiTheme="minorHAnsi" w:hAnsi="Calibri" w:cstheme="minorBidi"/>
                                <w:b/>
                                <w:bCs/>
                                <w:color w:val="000000" w:themeColor="dark1"/>
                                <w:sz w:val="28"/>
                                <w:szCs w:val="28"/>
                                <w:lang w:val="fr-CA"/>
                              </w:rPr>
                              <w:t>Jeudi : 18h30 à 20h</w:t>
                            </w:r>
                          </w:p>
                          <w:p w14:paraId="67066038" w14:textId="5A76482B" w:rsidR="007871AD" w:rsidRPr="007871AD" w:rsidRDefault="000B066C" w:rsidP="000123ED">
                            <w:pPr>
                              <w:pStyle w:val="NormalWeb"/>
                              <w:numPr>
                                <w:ilvl w:val="0"/>
                                <w:numId w:val="1"/>
                              </w:numPr>
                              <w:jc w:val="both"/>
                              <w:rPr>
                                <w:b/>
                                <w:lang w:val="fr-CA"/>
                              </w:rPr>
                            </w:pPr>
                            <w:r>
                              <w:rPr>
                                <w:rFonts w:asciiTheme="minorHAnsi" w:hAnsi="Calibri" w:cstheme="minorBidi"/>
                                <w:b/>
                                <w:bCs/>
                                <w:color w:val="000000" w:themeColor="dark1"/>
                                <w:sz w:val="28"/>
                                <w:szCs w:val="28"/>
                                <w:lang w:val="fr-CA"/>
                              </w:rPr>
                              <w:t>Samedi : 9h à 11h</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F7DCEC6" id="ZoneTexte 2" o:spid="_x0000_s1034" type="#_x0000_t202" style="position:absolute;left:0;text-align:left;margin-left:.55pt;margin-top:2.95pt;width:348.45pt;height:95.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" fillcolor="#e59191 [1622]" strokecolor="#b82a2b [3046]">
                <v:fill color2="#f7dede [502]" rotate="t" angle="180" colors="0 #ff9898;22938f #ffb7b8;1 #ffe2e2" focus="100%" type="gradient"/>
                <v:shadow on="t" color="black" opacity="24903f" origin=",.5" offset="0,.55556mm"/>
                <v:textbox>
                  <w:txbxContent>
                    <w:p w14:paraId="55D4FD4D" w14:textId="73EB23A5" w:rsidR="007871AD" w:rsidRPr="001732C1" w:rsidRDefault="007871AD" w:rsidP="007871AD">
                      <w:pPr>
                        <w:pStyle w:val="NormalWeb"/>
                        <w:jc w:val="center"/>
                        <w:rPr>
                          <w:sz w:val="36"/>
                          <w:szCs w:val="36"/>
                          <w:lang w:val="fr-CA"/>
                        </w:rPr>
                      </w:pPr>
                      <w:r w:rsidRPr="001732C1">
                        <w:rPr>
                          <w:rFonts w:asciiTheme="minorHAnsi" w:hAnsi="Calibri" w:cstheme="minorBidi"/>
                          <w:b/>
                          <w:bCs/>
                          <w:color w:val="000000" w:themeColor="dark1"/>
                          <w:sz w:val="36"/>
                          <w:szCs w:val="36"/>
                          <w:lang w:val="fr-CA"/>
                        </w:rPr>
                        <w:t xml:space="preserve">Horaire </w:t>
                      </w:r>
                      <w:r w:rsidR="003E769A">
                        <w:rPr>
                          <w:rFonts w:asciiTheme="minorHAnsi" w:hAnsi="Calibri" w:cstheme="minorBidi"/>
                          <w:b/>
                          <w:bCs/>
                          <w:color w:val="000000" w:themeColor="dark1"/>
                          <w:sz w:val="36"/>
                          <w:szCs w:val="36"/>
                          <w:lang w:val="fr-CA"/>
                        </w:rPr>
                        <w:t>de la</w:t>
                      </w:r>
                      <w:r w:rsidRPr="001732C1">
                        <w:rPr>
                          <w:rFonts w:asciiTheme="minorHAnsi" w:hAnsi="Calibri" w:cstheme="minorBidi"/>
                          <w:b/>
                          <w:bCs/>
                          <w:color w:val="000000" w:themeColor="dark1"/>
                          <w:sz w:val="36"/>
                          <w:szCs w:val="36"/>
                          <w:lang w:val="fr-CA"/>
                        </w:rPr>
                        <w:t xml:space="preserve"> bibliothèque</w:t>
                      </w:r>
                    </w:p>
                    <w:p w14:paraId="499B03F7" w14:textId="5AF3EA74" w:rsidR="000B066C" w:rsidRDefault="000B066C" w:rsidP="007871AD">
                      <w:pPr>
                        <w:pStyle w:val="NormalWeb"/>
                        <w:jc w:val="both"/>
                        <w:rPr>
                          <w:rFonts w:asciiTheme="minorHAnsi" w:hAnsi="Calibri" w:cstheme="minorBidi"/>
                          <w:b/>
                          <w:bCs/>
                          <w:color w:val="000000" w:themeColor="dark1"/>
                          <w:sz w:val="32"/>
                          <w:szCs w:val="32"/>
                          <w:lang w:val="fr-CA"/>
                        </w:rPr>
                      </w:pPr>
                      <w:r>
                        <w:rPr>
                          <w:rFonts w:asciiTheme="minorHAnsi" w:hAnsi="Calibri" w:cstheme="minorBidi"/>
                          <w:b/>
                          <w:bCs/>
                          <w:color w:val="000000" w:themeColor="dark1"/>
                          <w:sz w:val="32"/>
                          <w:szCs w:val="32"/>
                          <w:lang w:val="fr-CA"/>
                        </w:rPr>
                        <w:t>Retour de l’horaire régulier! Venez nous voir!</w:t>
                      </w:r>
                    </w:p>
                    <w:p w14:paraId="41C85554" w14:textId="33BE8DD1" w:rsidR="000B066C" w:rsidRDefault="000B066C" w:rsidP="000123ED">
                      <w:pPr>
                        <w:pStyle w:val="NormalWeb"/>
                        <w:numPr>
                          <w:ilvl w:val="0"/>
                          <w:numId w:val="1"/>
                        </w:numPr>
                        <w:jc w:val="both"/>
                        <w:rPr>
                          <w:rFonts w:asciiTheme="minorHAnsi" w:hAnsi="Calibri" w:cstheme="minorBidi"/>
                          <w:b/>
                          <w:bCs/>
                          <w:color w:val="000000" w:themeColor="dark1"/>
                          <w:sz w:val="28"/>
                          <w:szCs w:val="28"/>
                          <w:lang w:val="fr-CA"/>
                        </w:rPr>
                      </w:pPr>
                      <w:r>
                        <w:rPr>
                          <w:rFonts w:asciiTheme="minorHAnsi" w:hAnsi="Calibri" w:cstheme="minorBidi"/>
                          <w:b/>
                          <w:bCs/>
                          <w:color w:val="000000" w:themeColor="dark1"/>
                          <w:sz w:val="28"/>
                          <w:szCs w:val="28"/>
                          <w:lang w:val="fr-CA"/>
                        </w:rPr>
                        <w:t>Jeudi : 18h30 à 20h</w:t>
                      </w:r>
                    </w:p>
                    <w:p w14:paraId="67066038" w14:textId="5A76482B" w:rsidR="007871AD" w:rsidRPr="007871AD" w:rsidRDefault="000B066C" w:rsidP="000123ED">
                      <w:pPr>
                        <w:pStyle w:val="NormalWeb"/>
                        <w:numPr>
                          <w:ilvl w:val="0"/>
                          <w:numId w:val="1"/>
                        </w:numPr>
                        <w:jc w:val="both"/>
                        <w:rPr>
                          <w:b/>
                          <w:lang w:val="fr-CA"/>
                        </w:rPr>
                      </w:pPr>
                      <w:r>
                        <w:rPr>
                          <w:rFonts w:asciiTheme="minorHAnsi" w:hAnsi="Calibri" w:cstheme="minorBidi"/>
                          <w:b/>
                          <w:bCs/>
                          <w:color w:val="000000" w:themeColor="dark1"/>
                          <w:sz w:val="28"/>
                          <w:szCs w:val="28"/>
                          <w:lang w:val="fr-CA"/>
                        </w:rPr>
                        <w:t>Samedi : 9h à 11h</w:t>
                      </w:r>
                    </w:p>
                  </w:txbxContent>
                </v:textbox>
              </v:shape>
            </w:pict>
          </mc:Fallback>
        </mc:AlternateContent>
      </w:r>
    </w:p>
    <w:p w14:paraId="3196745C" w14:textId="0BDD1620" w:rsidR="0011298E" w:rsidRDefault="0011298E" w:rsidP="00192965">
      <w:pPr>
        <w:ind w:right="49"/>
        <w:jc w:val="both"/>
        <w:rPr>
          <w:rFonts w:ascii="Gadugi" w:hAnsi="Gadugi"/>
          <w:lang w:val="fr-CA"/>
        </w:rPr>
      </w:pPr>
    </w:p>
    <w:p w14:paraId="73FAAE9B" w14:textId="77777777" w:rsidR="0011298E" w:rsidRDefault="0011298E" w:rsidP="00192965">
      <w:pPr>
        <w:ind w:right="49"/>
        <w:jc w:val="both"/>
        <w:rPr>
          <w:rFonts w:ascii="Gadugi" w:hAnsi="Gadugi"/>
          <w:lang w:val="fr-CA"/>
        </w:rPr>
      </w:pPr>
    </w:p>
    <w:p w14:paraId="7309718F" w14:textId="77777777" w:rsidR="0011298E" w:rsidRDefault="0011298E" w:rsidP="00192965">
      <w:pPr>
        <w:ind w:right="49"/>
        <w:jc w:val="both"/>
        <w:rPr>
          <w:rFonts w:ascii="Gadugi" w:hAnsi="Gadugi"/>
          <w:lang w:val="fr-CA"/>
        </w:rPr>
      </w:pPr>
    </w:p>
    <w:p w14:paraId="4C566187" w14:textId="77777777" w:rsidR="0011298E" w:rsidRDefault="0011298E" w:rsidP="00192965">
      <w:pPr>
        <w:ind w:right="49"/>
        <w:jc w:val="both"/>
        <w:rPr>
          <w:rFonts w:ascii="Gadugi" w:hAnsi="Gadugi"/>
          <w:lang w:val="fr-CA"/>
        </w:rPr>
      </w:pPr>
    </w:p>
    <w:p w14:paraId="28E84525" w14:textId="22ABF2CB" w:rsidR="00192965" w:rsidRDefault="00192965" w:rsidP="00192965">
      <w:pPr>
        <w:ind w:right="49"/>
        <w:jc w:val="both"/>
        <w:rPr>
          <w:rFonts w:ascii="Gadugi" w:hAnsi="Gadugi"/>
          <w:lang w:val="fr-CA"/>
        </w:rPr>
      </w:pPr>
    </w:p>
    <w:p w14:paraId="71B172C2" w14:textId="77777777" w:rsidR="00192965" w:rsidRDefault="00192965" w:rsidP="00192965">
      <w:pPr>
        <w:ind w:right="49"/>
        <w:jc w:val="both"/>
        <w:rPr>
          <w:rFonts w:ascii="Gadugi" w:hAnsi="Gadugi"/>
          <w:lang w:val="fr-CA"/>
        </w:rPr>
      </w:pPr>
    </w:p>
    <w:p w14:paraId="3F8C5FE8" w14:textId="55172FC2" w:rsidR="00C608B5" w:rsidRDefault="008F5065" w:rsidP="005957AD">
      <w:pPr>
        <w:spacing w:after="200" w:line="276" w:lineRule="auto"/>
        <w:rPr>
          <w:u w:val="single"/>
          <w:lang w:val="fr-CA"/>
        </w:rPr>
      </w:pPr>
      <w:r>
        <w:rPr>
          <w:noProof/>
          <w:sz w:val="24"/>
          <w:szCs w:val="24"/>
          <w:u w:val="single"/>
          <w:lang w:val="fr-CA"/>
        </w:rPr>
        <w:drawing>
          <wp:anchor distT="0" distB="0" distL="114300" distR="114300" simplePos="0" relativeHeight="252315648" behindDoc="0" locked="0" layoutInCell="1" allowOverlap="1" wp14:anchorId="33000FB8" wp14:editId="604C6147">
            <wp:simplePos x="0" y="0"/>
            <wp:positionH relativeFrom="column">
              <wp:posOffset>14271</wp:posOffset>
            </wp:positionH>
            <wp:positionV relativeFrom="paragraph">
              <wp:posOffset>167540</wp:posOffset>
            </wp:positionV>
            <wp:extent cx="4403090" cy="36652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ie.JPG"/>
                    <pic:cNvPicPr/>
                  </pic:nvPicPr>
                  <pic:blipFill>
                    <a:blip r:embed="rId30">
                      <a:extLst>
                        <a:ext uri="{28A0092B-C50C-407E-A947-70E740481C1C}">
                          <a14:useLocalDpi xmlns:a14="http://schemas.microsoft.com/office/drawing/2010/main" val="0"/>
                        </a:ext>
                      </a:extLst>
                    </a:blip>
                    <a:stretch>
                      <a:fillRect/>
                    </a:stretch>
                  </pic:blipFill>
                  <pic:spPr>
                    <a:xfrm>
                      <a:off x="0" y="0"/>
                      <a:ext cx="4403090" cy="3665220"/>
                    </a:xfrm>
                    <a:prstGeom prst="rect">
                      <a:avLst/>
                    </a:prstGeom>
                  </pic:spPr>
                </pic:pic>
              </a:graphicData>
            </a:graphic>
          </wp:anchor>
        </w:drawing>
      </w:r>
    </w:p>
    <w:p w14:paraId="0748229F" w14:textId="77777777" w:rsidR="007F328B" w:rsidRDefault="007F328B" w:rsidP="005957AD">
      <w:pPr>
        <w:spacing w:after="200" w:line="276" w:lineRule="auto"/>
        <w:rPr>
          <w:u w:val="single"/>
          <w:lang w:val="fr-CA"/>
        </w:rPr>
      </w:pPr>
    </w:p>
    <w:p w14:paraId="7564F158" w14:textId="77777777" w:rsidR="007F328B" w:rsidRDefault="007F328B" w:rsidP="005957AD">
      <w:pPr>
        <w:spacing w:after="200" w:line="276" w:lineRule="auto"/>
        <w:rPr>
          <w:u w:val="single"/>
          <w:lang w:val="fr-CA"/>
        </w:rPr>
      </w:pPr>
    </w:p>
    <w:p w14:paraId="3C8BB707" w14:textId="77777777" w:rsidR="007F328B" w:rsidRDefault="007F328B" w:rsidP="005957AD">
      <w:pPr>
        <w:spacing w:after="200" w:line="276" w:lineRule="auto"/>
        <w:rPr>
          <w:u w:val="single"/>
          <w:lang w:val="fr-CA"/>
        </w:rPr>
      </w:pPr>
    </w:p>
    <w:p w14:paraId="56F95D56" w14:textId="77777777" w:rsidR="007F328B" w:rsidRDefault="007F328B" w:rsidP="005957AD">
      <w:pPr>
        <w:spacing w:after="200" w:line="276" w:lineRule="auto"/>
        <w:rPr>
          <w:u w:val="single"/>
          <w:lang w:val="fr-CA"/>
        </w:rPr>
      </w:pPr>
    </w:p>
    <w:p w14:paraId="377E8542" w14:textId="77777777" w:rsidR="007F328B" w:rsidRDefault="007F328B" w:rsidP="005957AD">
      <w:pPr>
        <w:spacing w:after="200" w:line="276" w:lineRule="auto"/>
        <w:rPr>
          <w:u w:val="single"/>
          <w:lang w:val="fr-CA"/>
        </w:rPr>
      </w:pPr>
    </w:p>
    <w:p w14:paraId="0BCB06BA" w14:textId="77777777" w:rsidR="007F328B" w:rsidRDefault="007F328B" w:rsidP="005957AD">
      <w:pPr>
        <w:spacing w:after="200" w:line="276" w:lineRule="auto"/>
        <w:rPr>
          <w:u w:val="single"/>
          <w:lang w:val="fr-CA"/>
        </w:rPr>
      </w:pPr>
    </w:p>
    <w:p w14:paraId="06CDC792" w14:textId="77777777" w:rsidR="007F328B" w:rsidRDefault="007F328B" w:rsidP="005957AD">
      <w:pPr>
        <w:spacing w:after="200" w:line="276" w:lineRule="auto"/>
        <w:rPr>
          <w:u w:val="single"/>
          <w:lang w:val="fr-CA"/>
        </w:rPr>
      </w:pPr>
    </w:p>
    <w:p w14:paraId="1F6DCFC8" w14:textId="77777777" w:rsidR="007F328B" w:rsidRDefault="007F328B" w:rsidP="005957AD">
      <w:pPr>
        <w:spacing w:after="200" w:line="276" w:lineRule="auto"/>
        <w:rPr>
          <w:u w:val="single"/>
          <w:lang w:val="fr-CA"/>
        </w:rPr>
      </w:pPr>
    </w:p>
    <w:p w14:paraId="52C8F7C8" w14:textId="77777777" w:rsidR="007F328B" w:rsidRDefault="007F328B" w:rsidP="005957AD">
      <w:pPr>
        <w:spacing w:after="200" w:line="276" w:lineRule="auto"/>
        <w:rPr>
          <w:u w:val="single"/>
          <w:lang w:val="fr-CA"/>
        </w:rPr>
      </w:pPr>
    </w:p>
    <w:p w14:paraId="02D6A27B" w14:textId="77777777" w:rsidR="007F328B" w:rsidRDefault="007F328B" w:rsidP="005957AD">
      <w:pPr>
        <w:spacing w:after="200" w:line="276" w:lineRule="auto"/>
        <w:rPr>
          <w:u w:val="single"/>
          <w:lang w:val="fr-CA"/>
        </w:rPr>
      </w:pPr>
    </w:p>
    <w:p w14:paraId="7F23EE98" w14:textId="77777777" w:rsidR="007F328B" w:rsidRDefault="007F328B" w:rsidP="005957AD">
      <w:pPr>
        <w:spacing w:after="200" w:line="276" w:lineRule="auto"/>
        <w:rPr>
          <w:u w:val="single"/>
          <w:lang w:val="fr-CA"/>
        </w:rPr>
      </w:pPr>
    </w:p>
    <w:p w14:paraId="208539FB" w14:textId="2AAB0019" w:rsidR="007F328B" w:rsidRDefault="00DF744B" w:rsidP="005957AD">
      <w:pPr>
        <w:spacing w:after="200" w:line="276" w:lineRule="auto"/>
        <w:rPr>
          <w:u w:val="single"/>
          <w:lang w:val="fr-CA"/>
        </w:rPr>
      </w:pPr>
      <w:r w:rsidRPr="00392F87">
        <w:rPr>
          <w:noProof/>
          <w:sz w:val="24"/>
          <w:szCs w:val="24"/>
          <w:u w:val="single"/>
          <w:lang w:val="fr-CA"/>
        </w:rPr>
        <w:lastRenderedPageBreak/>
        <mc:AlternateContent>
          <mc:Choice Requires="wps">
            <w:drawing>
              <wp:anchor distT="45720" distB="45720" distL="114300" distR="114300" simplePos="0" relativeHeight="252386304" behindDoc="1" locked="0" layoutInCell="1" allowOverlap="1" wp14:anchorId="7FDCF41B" wp14:editId="25C28AA4">
                <wp:simplePos x="0" y="0"/>
                <wp:positionH relativeFrom="column">
                  <wp:posOffset>-173421</wp:posOffset>
                </wp:positionH>
                <wp:positionV relativeFrom="paragraph">
                  <wp:posOffset>378133</wp:posOffset>
                </wp:positionV>
                <wp:extent cx="4445635" cy="6163966"/>
                <wp:effectExtent l="0" t="0" r="12065" b="2730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6163966"/>
                        </a:xfrm>
                        <a:prstGeom prst="rect">
                          <a:avLst/>
                        </a:prstGeom>
                        <a:solidFill>
                          <a:srgbClr val="FFFFFF"/>
                        </a:solidFill>
                        <a:ln w="9525">
                          <a:solidFill>
                            <a:srgbClr val="000000"/>
                          </a:solidFill>
                          <a:miter lim="800000"/>
                          <a:headEnd/>
                          <a:tailEnd/>
                        </a:ln>
                      </wps:spPr>
                      <wps:txbx>
                        <w:txbxContent>
                          <w:p w14:paraId="6B4A4FE3" w14:textId="533F6BF7" w:rsidR="00392F87" w:rsidRDefault="00392F87" w:rsidP="00392F87">
                            <w:pPr>
                              <w:jc w:val="center"/>
                              <w:rPr>
                                <w:b/>
                                <w:sz w:val="32"/>
                                <w:szCs w:val="32"/>
                                <w:lang w:val="fr-CA"/>
                              </w:rPr>
                            </w:pPr>
                            <w:r w:rsidRPr="00392F87">
                              <w:rPr>
                                <w:b/>
                                <w:sz w:val="32"/>
                                <w:szCs w:val="32"/>
                                <w:lang w:val="fr-CA"/>
                              </w:rPr>
                              <w:t>La Joujouthèque des Bois-Francs, un point de service à Notre-Dame-de-Ham!</w:t>
                            </w:r>
                          </w:p>
                          <w:p w14:paraId="431DBEAB" w14:textId="67287B16" w:rsidR="00392F87" w:rsidRDefault="00392F87" w:rsidP="00392F87">
                            <w:pPr>
                              <w:jc w:val="center"/>
                              <w:rPr>
                                <w:b/>
                                <w:sz w:val="32"/>
                                <w:szCs w:val="32"/>
                                <w:lang w:val="fr-CA"/>
                              </w:rPr>
                            </w:pPr>
                          </w:p>
                          <w:p w14:paraId="621AE37B" w14:textId="768BFA6D" w:rsidR="00392F87" w:rsidRDefault="00392F87" w:rsidP="00392F87">
                            <w:pPr>
                              <w:jc w:val="both"/>
                              <w:rPr>
                                <w:sz w:val="32"/>
                                <w:szCs w:val="32"/>
                                <w:lang w:val="fr-CA"/>
                              </w:rPr>
                            </w:pPr>
                            <w:r>
                              <w:rPr>
                                <w:sz w:val="32"/>
                                <w:szCs w:val="32"/>
                                <w:lang w:val="fr-CA"/>
                              </w:rPr>
                              <w:t>Dès le 6 septembre, la bibliothèque deviendra le 1</w:t>
                            </w:r>
                            <w:r w:rsidRPr="00392F87">
                              <w:rPr>
                                <w:sz w:val="32"/>
                                <w:szCs w:val="32"/>
                                <w:vertAlign w:val="superscript"/>
                                <w:lang w:val="fr-CA"/>
                              </w:rPr>
                              <w:t>er</w:t>
                            </w:r>
                            <w:r>
                              <w:rPr>
                                <w:sz w:val="32"/>
                                <w:szCs w:val="32"/>
                                <w:lang w:val="fr-CA"/>
                              </w:rPr>
                              <w:t xml:space="preserve"> point de service de la Joujouthèque des Bois-Francs. </w:t>
                            </w:r>
                          </w:p>
                          <w:p w14:paraId="1706FA73" w14:textId="1987D3F7" w:rsidR="00392F87" w:rsidRDefault="00392F87" w:rsidP="00392F87">
                            <w:pPr>
                              <w:jc w:val="both"/>
                              <w:rPr>
                                <w:sz w:val="32"/>
                                <w:szCs w:val="32"/>
                                <w:lang w:val="fr-CA"/>
                              </w:rPr>
                            </w:pPr>
                            <w:r>
                              <w:rPr>
                                <w:sz w:val="32"/>
                                <w:szCs w:val="32"/>
                                <w:lang w:val="fr-CA"/>
                              </w:rPr>
                              <w:t>Devenez membre de la Joujouthèque des Bois-Francs pour aussi peu que :</w:t>
                            </w:r>
                          </w:p>
                          <w:p w14:paraId="3A4661BA" w14:textId="0ADB7B35" w:rsidR="00392F87" w:rsidRDefault="00392F87" w:rsidP="00392F87">
                            <w:pPr>
                              <w:jc w:val="both"/>
                              <w:rPr>
                                <w:sz w:val="32"/>
                                <w:szCs w:val="32"/>
                                <w:lang w:val="fr-CA"/>
                              </w:rPr>
                            </w:pPr>
                          </w:p>
                          <w:p w14:paraId="211256E1" w14:textId="1A4D165F"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25$ par famille</w:t>
                            </w:r>
                            <w:r w:rsidR="00DF744B">
                              <w:rPr>
                                <w:b/>
                                <w:sz w:val="32"/>
                                <w:szCs w:val="32"/>
                                <w:lang w:val="fr-CA"/>
                              </w:rPr>
                              <w:t xml:space="preserve"> ou </w:t>
                            </w:r>
                            <w:r w:rsidRPr="00DF744B">
                              <w:rPr>
                                <w:b/>
                                <w:sz w:val="32"/>
                                <w:szCs w:val="32"/>
                                <w:lang w:val="fr-CA"/>
                              </w:rPr>
                              <w:t>grands-parents/ 1 an</w:t>
                            </w:r>
                          </w:p>
                          <w:p w14:paraId="3ECEF968" w14:textId="361F410C" w:rsidR="00DF744B" w:rsidRDefault="00DF744B" w:rsidP="00DF744B">
                            <w:pPr>
                              <w:pStyle w:val="Paragraphedeliste"/>
                              <w:jc w:val="both"/>
                              <w:rPr>
                                <w:sz w:val="32"/>
                                <w:szCs w:val="32"/>
                                <w:lang w:val="fr-CA"/>
                              </w:rPr>
                            </w:pPr>
                            <w:r>
                              <w:rPr>
                                <w:sz w:val="32"/>
                                <w:szCs w:val="32"/>
                                <w:lang w:val="fr-CA"/>
                              </w:rPr>
                              <w:t>4 jeux par famille pour 3 semaines</w:t>
                            </w:r>
                          </w:p>
                          <w:p w14:paraId="1A84572D" w14:textId="128E6A80"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50$ pour les garderies/ 1 an</w:t>
                            </w:r>
                          </w:p>
                          <w:p w14:paraId="7C986D90" w14:textId="692A1BD9" w:rsidR="00DF744B" w:rsidRDefault="00DF744B" w:rsidP="00DF744B">
                            <w:pPr>
                              <w:pStyle w:val="Paragraphedeliste"/>
                              <w:jc w:val="both"/>
                              <w:rPr>
                                <w:sz w:val="32"/>
                                <w:szCs w:val="32"/>
                                <w:lang w:val="fr-CA"/>
                              </w:rPr>
                            </w:pPr>
                            <w:r>
                              <w:rPr>
                                <w:sz w:val="32"/>
                                <w:szCs w:val="32"/>
                                <w:lang w:val="fr-CA"/>
                              </w:rPr>
                              <w:t>8 jeux pour 3 semaines</w:t>
                            </w:r>
                          </w:p>
                          <w:p w14:paraId="074DA907" w14:textId="1D5B8C15" w:rsidR="00392F87" w:rsidRDefault="00392F87" w:rsidP="00392F87">
                            <w:pPr>
                              <w:jc w:val="both"/>
                              <w:rPr>
                                <w:sz w:val="32"/>
                                <w:szCs w:val="32"/>
                                <w:lang w:val="fr-CA"/>
                              </w:rPr>
                            </w:pPr>
                          </w:p>
                          <w:p w14:paraId="5C19CD88" w14:textId="60BD9D51" w:rsidR="00392F87" w:rsidRDefault="00392F87" w:rsidP="00392F87">
                            <w:pPr>
                              <w:jc w:val="both"/>
                              <w:rPr>
                                <w:b/>
                                <w:sz w:val="32"/>
                                <w:szCs w:val="32"/>
                                <w:lang w:val="fr-CA"/>
                              </w:rPr>
                            </w:pPr>
                            <w:r w:rsidRPr="00392F87">
                              <w:rPr>
                                <w:b/>
                                <w:sz w:val="32"/>
                                <w:szCs w:val="32"/>
                                <w:lang w:val="fr-CA"/>
                              </w:rPr>
                              <w:t>Contribuer au projet. Donnez des jeux et jouets en bonne état d’ici le 1</w:t>
                            </w:r>
                            <w:r w:rsidRPr="00392F87">
                              <w:rPr>
                                <w:b/>
                                <w:sz w:val="32"/>
                                <w:szCs w:val="32"/>
                                <w:vertAlign w:val="superscript"/>
                                <w:lang w:val="fr-CA"/>
                              </w:rPr>
                              <w:t>er</w:t>
                            </w:r>
                            <w:r w:rsidRPr="00392F87">
                              <w:rPr>
                                <w:b/>
                                <w:sz w:val="32"/>
                                <w:szCs w:val="32"/>
                                <w:lang w:val="fr-CA"/>
                              </w:rPr>
                              <w:t xml:space="preserve"> novembre 2018 et</w:t>
                            </w:r>
                            <w:r w:rsidRPr="00DF744B">
                              <w:rPr>
                                <w:b/>
                                <w:sz w:val="44"/>
                                <w:szCs w:val="44"/>
                                <w:lang w:val="fr-CA"/>
                              </w:rPr>
                              <w:t xml:space="preserve"> recevez 10$ de rabais</w:t>
                            </w:r>
                            <w:r w:rsidRPr="00392F87">
                              <w:rPr>
                                <w:b/>
                                <w:sz w:val="32"/>
                                <w:szCs w:val="32"/>
                                <w:lang w:val="fr-CA"/>
                              </w:rPr>
                              <w:t xml:space="preserve"> sur votre carte de membre! </w:t>
                            </w:r>
                          </w:p>
                          <w:p w14:paraId="654905F7" w14:textId="62746ABC" w:rsidR="00DF744B" w:rsidRDefault="00DF744B" w:rsidP="00392F87">
                            <w:pPr>
                              <w:jc w:val="both"/>
                              <w:rPr>
                                <w:b/>
                                <w:sz w:val="32"/>
                                <w:szCs w:val="32"/>
                                <w:lang w:val="fr-CA"/>
                              </w:rPr>
                            </w:pPr>
                          </w:p>
                          <w:p w14:paraId="272FA655" w14:textId="29158C08" w:rsidR="00DF744B" w:rsidRDefault="00DF744B" w:rsidP="00DF744B">
                            <w:pPr>
                              <w:pStyle w:val="Paragraphedeliste"/>
                              <w:numPr>
                                <w:ilvl w:val="0"/>
                                <w:numId w:val="3"/>
                              </w:numPr>
                              <w:jc w:val="both"/>
                              <w:rPr>
                                <w:b/>
                                <w:sz w:val="32"/>
                                <w:szCs w:val="32"/>
                                <w:lang w:val="fr-CA"/>
                              </w:rPr>
                            </w:pPr>
                            <w:r w:rsidRPr="00DF744B">
                              <w:rPr>
                                <w:b/>
                                <w:sz w:val="32"/>
                                <w:szCs w:val="32"/>
                                <w:lang w:val="fr-CA"/>
                              </w:rPr>
                              <w:t>Profitez d’un point de service à proximité (rotation des jeux 3 fois par année).</w:t>
                            </w:r>
                          </w:p>
                          <w:p w14:paraId="3AA9C947" w14:textId="19CB42FB" w:rsidR="00DF744B" w:rsidRDefault="00DF744B" w:rsidP="00DF744B">
                            <w:pPr>
                              <w:pStyle w:val="Paragraphedeliste"/>
                              <w:numPr>
                                <w:ilvl w:val="0"/>
                                <w:numId w:val="3"/>
                              </w:numPr>
                              <w:jc w:val="both"/>
                              <w:rPr>
                                <w:b/>
                                <w:sz w:val="32"/>
                                <w:szCs w:val="32"/>
                                <w:lang w:val="fr-CA"/>
                              </w:rPr>
                            </w:pPr>
                            <w:r>
                              <w:rPr>
                                <w:b/>
                                <w:sz w:val="32"/>
                                <w:szCs w:val="32"/>
                                <w:lang w:val="fr-CA"/>
                              </w:rPr>
                              <w:t xml:space="preserve">Possibilité d’emprunter des jeux à Victoriaville également. </w:t>
                            </w:r>
                          </w:p>
                          <w:p w14:paraId="25D5638A" w14:textId="072B5C30" w:rsidR="006C517D" w:rsidRDefault="006C517D" w:rsidP="006C517D">
                            <w:pPr>
                              <w:pStyle w:val="Paragraphedeliste"/>
                              <w:jc w:val="both"/>
                              <w:rPr>
                                <w:b/>
                                <w:sz w:val="32"/>
                                <w:szCs w:val="32"/>
                                <w:lang w:val="fr-CA"/>
                              </w:rPr>
                            </w:pPr>
                            <w:r>
                              <w:rPr>
                                <w:b/>
                                <w:sz w:val="32"/>
                                <w:szCs w:val="32"/>
                                <w:lang w:val="fr-CA"/>
                              </w:rPr>
                              <w:t xml:space="preserve">           Contactez Geneviève pour plus d’infos!</w:t>
                            </w:r>
                          </w:p>
                          <w:p w14:paraId="257C5689" w14:textId="5A8A67E9" w:rsidR="006C517D" w:rsidRPr="00DF744B" w:rsidRDefault="006C517D" w:rsidP="006C517D">
                            <w:pPr>
                              <w:pStyle w:val="Paragraphedeliste"/>
                              <w:jc w:val="both"/>
                              <w:rPr>
                                <w:b/>
                                <w:sz w:val="32"/>
                                <w:szCs w:val="32"/>
                                <w:lang w:val="fr-CA"/>
                              </w:rPr>
                            </w:pPr>
                            <w:r>
                              <w:rPr>
                                <w:b/>
                                <w:sz w:val="32"/>
                                <w:szCs w:val="32"/>
                                <w:lang w:val="fr-CA"/>
                              </w:rPr>
                              <w:t xml:space="preserve">            819 344-5806</w:t>
                            </w:r>
                          </w:p>
                          <w:p w14:paraId="3AC2C26B" w14:textId="77777777" w:rsidR="00392F87" w:rsidRPr="00392F87" w:rsidRDefault="00392F87" w:rsidP="00392F87">
                            <w:pPr>
                              <w:jc w:val="both"/>
                              <w:rPr>
                                <w:b/>
                                <w:sz w:val="32"/>
                                <w:szCs w:val="32"/>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F41B" id="_x0000_s1035" type="#_x0000_t202" style="position:absolute;margin-left:-13.65pt;margin-top:29.75pt;width:350.05pt;height:485.35pt;z-index:-25093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">
                <v:textbox>
                  <w:txbxContent>
                    <w:p w14:paraId="6B4A4FE3" w14:textId="533F6BF7" w:rsidR="00392F87" w:rsidRDefault="00392F87" w:rsidP="00392F87">
                      <w:pPr>
                        <w:jc w:val="center"/>
                        <w:rPr>
                          <w:b/>
                          <w:sz w:val="32"/>
                          <w:szCs w:val="32"/>
                          <w:lang w:val="fr-CA"/>
                        </w:rPr>
                      </w:pPr>
                      <w:r w:rsidRPr="00392F87">
                        <w:rPr>
                          <w:b/>
                          <w:sz w:val="32"/>
                          <w:szCs w:val="32"/>
                          <w:lang w:val="fr-CA"/>
                        </w:rPr>
                        <w:t>La Joujouthèque des Bois-Francs, un point de service à Notre-Dame-de-Ham!</w:t>
                      </w:r>
                    </w:p>
                    <w:p w14:paraId="431DBEAB" w14:textId="67287B16" w:rsidR="00392F87" w:rsidRDefault="00392F87" w:rsidP="00392F87">
                      <w:pPr>
                        <w:jc w:val="center"/>
                        <w:rPr>
                          <w:b/>
                          <w:sz w:val="32"/>
                          <w:szCs w:val="32"/>
                          <w:lang w:val="fr-CA"/>
                        </w:rPr>
                      </w:pPr>
                    </w:p>
                    <w:p w14:paraId="621AE37B" w14:textId="768BFA6D" w:rsidR="00392F87" w:rsidRDefault="00392F87" w:rsidP="00392F87">
                      <w:pPr>
                        <w:jc w:val="both"/>
                        <w:rPr>
                          <w:sz w:val="32"/>
                          <w:szCs w:val="32"/>
                          <w:lang w:val="fr-CA"/>
                        </w:rPr>
                      </w:pPr>
                      <w:r>
                        <w:rPr>
                          <w:sz w:val="32"/>
                          <w:szCs w:val="32"/>
                          <w:lang w:val="fr-CA"/>
                        </w:rPr>
                        <w:t>Dès le 6 septembre, la bibliothèque deviendra le 1</w:t>
                      </w:r>
                      <w:r w:rsidRPr="00392F87">
                        <w:rPr>
                          <w:sz w:val="32"/>
                          <w:szCs w:val="32"/>
                          <w:vertAlign w:val="superscript"/>
                          <w:lang w:val="fr-CA"/>
                        </w:rPr>
                        <w:t>er</w:t>
                      </w:r>
                      <w:r>
                        <w:rPr>
                          <w:sz w:val="32"/>
                          <w:szCs w:val="32"/>
                          <w:lang w:val="fr-CA"/>
                        </w:rPr>
                        <w:t xml:space="preserve"> point de service de la Joujouthèque des Bois-Francs. </w:t>
                      </w:r>
                    </w:p>
                    <w:p w14:paraId="1706FA73" w14:textId="1987D3F7" w:rsidR="00392F87" w:rsidRDefault="00392F87" w:rsidP="00392F87">
                      <w:pPr>
                        <w:jc w:val="both"/>
                        <w:rPr>
                          <w:sz w:val="32"/>
                          <w:szCs w:val="32"/>
                          <w:lang w:val="fr-CA"/>
                        </w:rPr>
                      </w:pPr>
                      <w:r>
                        <w:rPr>
                          <w:sz w:val="32"/>
                          <w:szCs w:val="32"/>
                          <w:lang w:val="fr-CA"/>
                        </w:rPr>
                        <w:t>Devenez membre de la Joujouthèque des Bois-Francs pour aussi peu que :</w:t>
                      </w:r>
                    </w:p>
                    <w:p w14:paraId="3A4661BA" w14:textId="0ADB7B35" w:rsidR="00392F87" w:rsidRDefault="00392F87" w:rsidP="00392F87">
                      <w:pPr>
                        <w:jc w:val="both"/>
                        <w:rPr>
                          <w:sz w:val="32"/>
                          <w:szCs w:val="32"/>
                          <w:lang w:val="fr-CA"/>
                        </w:rPr>
                      </w:pPr>
                    </w:p>
                    <w:p w14:paraId="211256E1" w14:textId="1A4D165F"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25$ par famille</w:t>
                      </w:r>
                      <w:r w:rsidR="00DF744B">
                        <w:rPr>
                          <w:b/>
                          <w:sz w:val="32"/>
                          <w:szCs w:val="32"/>
                          <w:lang w:val="fr-CA"/>
                        </w:rPr>
                        <w:t xml:space="preserve"> ou </w:t>
                      </w:r>
                      <w:r w:rsidRPr="00DF744B">
                        <w:rPr>
                          <w:b/>
                          <w:sz w:val="32"/>
                          <w:szCs w:val="32"/>
                          <w:lang w:val="fr-CA"/>
                        </w:rPr>
                        <w:t>grands-parents/ 1 an</w:t>
                      </w:r>
                    </w:p>
                    <w:p w14:paraId="3ECEF968" w14:textId="361F410C" w:rsidR="00DF744B" w:rsidRDefault="00DF744B" w:rsidP="00DF744B">
                      <w:pPr>
                        <w:pStyle w:val="Paragraphedeliste"/>
                        <w:jc w:val="both"/>
                        <w:rPr>
                          <w:sz w:val="32"/>
                          <w:szCs w:val="32"/>
                          <w:lang w:val="fr-CA"/>
                        </w:rPr>
                      </w:pPr>
                      <w:r>
                        <w:rPr>
                          <w:sz w:val="32"/>
                          <w:szCs w:val="32"/>
                          <w:lang w:val="fr-CA"/>
                        </w:rPr>
                        <w:t>4 jeux par famille pour 3 semaines</w:t>
                      </w:r>
                    </w:p>
                    <w:p w14:paraId="1A84572D" w14:textId="128E6A80"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50$ pour les garderies/ 1 an</w:t>
                      </w:r>
                    </w:p>
                    <w:p w14:paraId="7C986D90" w14:textId="692A1BD9" w:rsidR="00DF744B" w:rsidRDefault="00DF744B" w:rsidP="00DF744B">
                      <w:pPr>
                        <w:pStyle w:val="Paragraphedeliste"/>
                        <w:jc w:val="both"/>
                        <w:rPr>
                          <w:sz w:val="32"/>
                          <w:szCs w:val="32"/>
                          <w:lang w:val="fr-CA"/>
                        </w:rPr>
                      </w:pPr>
                      <w:r>
                        <w:rPr>
                          <w:sz w:val="32"/>
                          <w:szCs w:val="32"/>
                          <w:lang w:val="fr-CA"/>
                        </w:rPr>
                        <w:t>8 jeux pour 3 semaines</w:t>
                      </w:r>
                    </w:p>
                    <w:p w14:paraId="074DA907" w14:textId="1D5B8C15" w:rsidR="00392F87" w:rsidRDefault="00392F87" w:rsidP="00392F87">
                      <w:pPr>
                        <w:jc w:val="both"/>
                        <w:rPr>
                          <w:sz w:val="32"/>
                          <w:szCs w:val="32"/>
                          <w:lang w:val="fr-CA"/>
                        </w:rPr>
                      </w:pPr>
                    </w:p>
                    <w:p w14:paraId="5C19CD88" w14:textId="60BD9D51" w:rsidR="00392F87" w:rsidRDefault="00392F87" w:rsidP="00392F87">
                      <w:pPr>
                        <w:jc w:val="both"/>
                        <w:rPr>
                          <w:b/>
                          <w:sz w:val="32"/>
                          <w:szCs w:val="32"/>
                          <w:lang w:val="fr-CA"/>
                        </w:rPr>
                      </w:pPr>
                      <w:r w:rsidRPr="00392F87">
                        <w:rPr>
                          <w:b/>
                          <w:sz w:val="32"/>
                          <w:szCs w:val="32"/>
                          <w:lang w:val="fr-CA"/>
                        </w:rPr>
                        <w:t>Contribuer au projet. Donnez des jeux et jouets en bonne état d’ici le 1</w:t>
                      </w:r>
                      <w:r w:rsidRPr="00392F87">
                        <w:rPr>
                          <w:b/>
                          <w:sz w:val="32"/>
                          <w:szCs w:val="32"/>
                          <w:vertAlign w:val="superscript"/>
                          <w:lang w:val="fr-CA"/>
                        </w:rPr>
                        <w:t>er</w:t>
                      </w:r>
                      <w:r w:rsidRPr="00392F87">
                        <w:rPr>
                          <w:b/>
                          <w:sz w:val="32"/>
                          <w:szCs w:val="32"/>
                          <w:lang w:val="fr-CA"/>
                        </w:rPr>
                        <w:t xml:space="preserve"> novembre 2018 et</w:t>
                      </w:r>
                      <w:r w:rsidRPr="00DF744B">
                        <w:rPr>
                          <w:b/>
                          <w:sz w:val="44"/>
                          <w:szCs w:val="44"/>
                          <w:lang w:val="fr-CA"/>
                        </w:rPr>
                        <w:t xml:space="preserve"> recevez 10$ de rabais</w:t>
                      </w:r>
                      <w:r w:rsidRPr="00392F87">
                        <w:rPr>
                          <w:b/>
                          <w:sz w:val="32"/>
                          <w:szCs w:val="32"/>
                          <w:lang w:val="fr-CA"/>
                        </w:rPr>
                        <w:t xml:space="preserve"> sur votre carte de membre! </w:t>
                      </w:r>
                    </w:p>
                    <w:p w14:paraId="654905F7" w14:textId="62746ABC" w:rsidR="00DF744B" w:rsidRDefault="00DF744B" w:rsidP="00392F87">
                      <w:pPr>
                        <w:jc w:val="both"/>
                        <w:rPr>
                          <w:b/>
                          <w:sz w:val="32"/>
                          <w:szCs w:val="32"/>
                          <w:lang w:val="fr-CA"/>
                        </w:rPr>
                      </w:pPr>
                    </w:p>
                    <w:p w14:paraId="272FA655" w14:textId="29158C08" w:rsidR="00DF744B" w:rsidRDefault="00DF744B" w:rsidP="00DF744B">
                      <w:pPr>
                        <w:pStyle w:val="Paragraphedeliste"/>
                        <w:numPr>
                          <w:ilvl w:val="0"/>
                          <w:numId w:val="3"/>
                        </w:numPr>
                        <w:jc w:val="both"/>
                        <w:rPr>
                          <w:b/>
                          <w:sz w:val="32"/>
                          <w:szCs w:val="32"/>
                          <w:lang w:val="fr-CA"/>
                        </w:rPr>
                      </w:pPr>
                      <w:r w:rsidRPr="00DF744B">
                        <w:rPr>
                          <w:b/>
                          <w:sz w:val="32"/>
                          <w:szCs w:val="32"/>
                          <w:lang w:val="fr-CA"/>
                        </w:rPr>
                        <w:t>Profitez d’un point de service à proximité (rotation des jeux 3 fois par année).</w:t>
                      </w:r>
                    </w:p>
                    <w:p w14:paraId="3AA9C947" w14:textId="19CB42FB" w:rsidR="00DF744B" w:rsidRDefault="00DF744B" w:rsidP="00DF744B">
                      <w:pPr>
                        <w:pStyle w:val="Paragraphedeliste"/>
                        <w:numPr>
                          <w:ilvl w:val="0"/>
                          <w:numId w:val="3"/>
                        </w:numPr>
                        <w:jc w:val="both"/>
                        <w:rPr>
                          <w:b/>
                          <w:sz w:val="32"/>
                          <w:szCs w:val="32"/>
                          <w:lang w:val="fr-CA"/>
                        </w:rPr>
                      </w:pPr>
                      <w:r>
                        <w:rPr>
                          <w:b/>
                          <w:sz w:val="32"/>
                          <w:szCs w:val="32"/>
                          <w:lang w:val="fr-CA"/>
                        </w:rPr>
                        <w:t xml:space="preserve">Possibilité d’emprunter des jeux à Victoriaville également. </w:t>
                      </w:r>
                    </w:p>
                    <w:p w14:paraId="25D5638A" w14:textId="072B5C30" w:rsidR="006C517D" w:rsidRDefault="006C517D" w:rsidP="006C517D">
                      <w:pPr>
                        <w:pStyle w:val="Paragraphedeliste"/>
                        <w:jc w:val="both"/>
                        <w:rPr>
                          <w:b/>
                          <w:sz w:val="32"/>
                          <w:szCs w:val="32"/>
                          <w:lang w:val="fr-CA"/>
                        </w:rPr>
                      </w:pPr>
                      <w:r>
                        <w:rPr>
                          <w:b/>
                          <w:sz w:val="32"/>
                          <w:szCs w:val="32"/>
                          <w:lang w:val="fr-CA"/>
                        </w:rPr>
                        <w:t xml:space="preserve">           Contactez Geneviève pour plus d’infos!</w:t>
                      </w:r>
                    </w:p>
                    <w:p w14:paraId="257C5689" w14:textId="5A8A67E9" w:rsidR="006C517D" w:rsidRPr="00DF744B" w:rsidRDefault="006C517D" w:rsidP="006C517D">
                      <w:pPr>
                        <w:pStyle w:val="Paragraphedeliste"/>
                        <w:jc w:val="both"/>
                        <w:rPr>
                          <w:b/>
                          <w:sz w:val="32"/>
                          <w:szCs w:val="32"/>
                          <w:lang w:val="fr-CA"/>
                        </w:rPr>
                      </w:pPr>
                      <w:r>
                        <w:rPr>
                          <w:b/>
                          <w:sz w:val="32"/>
                          <w:szCs w:val="32"/>
                          <w:lang w:val="fr-CA"/>
                        </w:rPr>
                        <w:t xml:space="preserve">            819 344-5806</w:t>
                      </w:r>
                    </w:p>
                    <w:p w14:paraId="3AC2C26B" w14:textId="77777777" w:rsidR="00392F87" w:rsidRPr="00392F87" w:rsidRDefault="00392F87" w:rsidP="00392F87">
                      <w:pPr>
                        <w:jc w:val="both"/>
                        <w:rPr>
                          <w:b/>
                          <w:sz w:val="32"/>
                          <w:szCs w:val="32"/>
                          <w:lang w:val="fr-CA"/>
                        </w:rPr>
                      </w:pPr>
                    </w:p>
                  </w:txbxContent>
                </v:textbox>
              </v:shape>
            </w:pict>
          </mc:Fallback>
        </mc:AlternateContent>
      </w:r>
      <w:r w:rsidR="00392F87">
        <w:rPr>
          <w:noProof/>
        </w:rPr>
        <w:drawing>
          <wp:anchor distT="0" distB="0" distL="114300" distR="114300" simplePos="0" relativeHeight="252384256" behindDoc="0" locked="0" layoutInCell="1" allowOverlap="1" wp14:anchorId="71A14868" wp14:editId="3058F862">
            <wp:simplePos x="0" y="0"/>
            <wp:positionH relativeFrom="column">
              <wp:posOffset>-551793</wp:posOffset>
            </wp:positionH>
            <wp:positionV relativeFrom="paragraph">
              <wp:posOffset>-409903</wp:posOffset>
            </wp:positionV>
            <wp:extent cx="5259310" cy="788275"/>
            <wp:effectExtent l="0" t="0" r="0" b="0"/>
            <wp:wrapNone/>
            <wp:docPr id="13" name="Image 13" descr="RÃ©sultats de recherche d'images pour Â«Â joue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jouetÂ 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2729" cy="79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E06DC" w14:textId="10853763" w:rsidR="003E5AA6" w:rsidRDefault="00DF744B" w:rsidP="003E5AA6">
      <w:pPr>
        <w:pStyle w:val="Sansinterligne"/>
        <w:rPr>
          <w:u w:val="single"/>
          <w:lang w:val="fr-CA"/>
        </w:rPr>
      </w:pPr>
      <w:r w:rsidRPr="003E769A">
        <w:rPr>
          <w:noProof/>
          <w:sz w:val="24"/>
          <w:szCs w:val="24"/>
          <w:u w:val="single"/>
          <w:lang w:val="fr-CA"/>
        </w:rPr>
        <mc:AlternateContent>
          <mc:Choice Requires="wps">
            <w:drawing>
              <wp:anchor distT="45720" distB="45720" distL="114300" distR="114300" simplePos="0" relativeHeight="252303360" behindDoc="0" locked="0" layoutInCell="1" allowOverlap="1" wp14:anchorId="28124566" wp14:editId="607B6941">
                <wp:simplePos x="0" y="0"/>
                <wp:positionH relativeFrom="column">
                  <wp:posOffset>-35806</wp:posOffset>
                </wp:positionH>
                <wp:positionV relativeFrom="paragraph">
                  <wp:posOffset>-143301</wp:posOffset>
                </wp:positionV>
                <wp:extent cx="4441190" cy="6455391"/>
                <wp:effectExtent l="0" t="0" r="16510" b="222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6455391"/>
                        </a:xfrm>
                        <a:prstGeom prst="rect">
                          <a:avLst/>
                        </a:prstGeom>
                        <a:solidFill>
                          <a:srgbClr val="FFFFFF"/>
                        </a:solidFill>
                        <a:ln w="9525">
                          <a:solidFill>
                            <a:srgbClr val="000000"/>
                          </a:solidFill>
                          <a:miter lim="800000"/>
                          <a:headEnd/>
                          <a:tailEnd/>
                        </a:ln>
                      </wps:spPr>
                      <wps:txbx>
                        <w:txbxContent>
                          <w:p w14:paraId="2C6812CF" w14:textId="77777777" w:rsidR="004C23B6" w:rsidRDefault="004C23B6" w:rsidP="004C23B6">
                            <w:pPr>
                              <w:jc w:val="center"/>
                              <w:rPr>
                                <w:rFonts w:asciiTheme="majorHAnsi" w:hAnsiTheme="majorHAnsi"/>
                                <w:b/>
                                <w:sz w:val="32"/>
                                <w:szCs w:val="32"/>
                                <w:lang w:val="fr-CA"/>
                              </w:rPr>
                            </w:pPr>
                          </w:p>
                          <w:p w14:paraId="1A0DA4DD" w14:textId="30ECBB23" w:rsidR="004C23B6" w:rsidRDefault="004C23B6" w:rsidP="004C23B6">
                            <w:pPr>
                              <w:jc w:val="center"/>
                              <w:rPr>
                                <w:rFonts w:asciiTheme="majorHAnsi" w:hAnsiTheme="majorHAnsi"/>
                                <w:b/>
                                <w:sz w:val="32"/>
                                <w:szCs w:val="32"/>
                                <w:lang w:val="fr-CA"/>
                              </w:rPr>
                            </w:pPr>
                          </w:p>
                          <w:p w14:paraId="471FEC08" w14:textId="0008BE15" w:rsidR="004C23B6" w:rsidRPr="008F5065" w:rsidRDefault="004C23B6" w:rsidP="004C23B6">
                            <w:pPr>
                              <w:jc w:val="center"/>
                              <w:rPr>
                                <w:rFonts w:ascii="Times New Roman" w:hAnsi="Times New Roman" w:cs="Times New Roman"/>
                                <w:b/>
                                <w:sz w:val="24"/>
                                <w:szCs w:val="24"/>
                                <w:lang w:val="fr-CA"/>
                              </w:rPr>
                            </w:pPr>
                            <w:r w:rsidRPr="008F5065">
                              <w:rPr>
                                <w:rFonts w:ascii="Times New Roman" w:hAnsi="Times New Roman" w:cs="Times New Roman"/>
                                <w:b/>
                                <w:sz w:val="24"/>
                                <w:szCs w:val="24"/>
                                <w:lang w:val="fr-CA"/>
                              </w:rPr>
                              <w:t>Des nouvelles de votre coop!</w:t>
                            </w:r>
                          </w:p>
                          <w:p w14:paraId="6A70EB51" w14:textId="77777777" w:rsidR="004E1562" w:rsidRPr="008F5065" w:rsidRDefault="004E1562" w:rsidP="004C23B6">
                            <w:pPr>
                              <w:jc w:val="center"/>
                              <w:rPr>
                                <w:rFonts w:ascii="Times New Roman" w:hAnsi="Times New Roman" w:cs="Times New Roman"/>
                                <w:b/>
                                <w:sz w:val="24"/>
                                <w:szCs w:val="24"/>
                                <w:lang w:val="fr-CA"/>
                              </w:rPr>
                            </w:pPr>
                          </w:p>
                          <w:p w14:paraId="1C76CE4D" w14:textId="26527464" w:rsidR="009C5A9C" w:rsidRPr="006C517D" w:rsidRDefault="009C5A9C" w:rsidP="009C5A9C">
                            <w:pPr>
                              <w:jc w:val="both"/>
                              <w:rPr>
                                <w:sz w:val="20"/>
                                <w:szCs w:val="20"/>
                                <w:lang w:val="fr-CA"/>
                              </w:rPr>
                            </w:pPr>
                            <w:r w:rsidRPr="006C517D">
                              <w:rPr>
                                <w:sz w:val="20"/>
                                <w:szCs w:val="20"/>
                                <w:lang w:val="fr-CA"/>
                              </w:rPr>
                              <w:t>Les organisateurs de Country au village Notre-Dame-de-Ham tiennent à remercier du fond du cœur les gens qui se sont impliqués d’une façon comme d’une autre pour cet événement. Plusieurs personnes sont venu</w:t>
                            </w:r>
                            <w:r w:rsidR="006C517D" w:rsidRPr="006C517D">
                              <w:rPr>
                                <w:sz w:val="20"/>
                                <w:szCs w:val="20"/>
                                <w:lang w:val="fr-CA"/>
                              </w:rPr>
                              <w:t>es</w:t>
                            </w:r>
                            <w:r w:rsidRPr="006C517D">
                              <w:rPr>
                                <w:sz w:val="20"/>
                                <w:szCs w:val="20"/>
                                <w:lang w:val="fr-CA"/>
                              </w:rPr>
                              <w:t xml:space="preserve"> donner du temps</w:t>
                            </w:r>
                            <w:r w:rsidR="006C517D" w:rsidRPr="006C517D">
                              <w:rPr>
                                <w:sz w:val="20"/>
                                <w:szCs w:val="20"/>
                                <w:lang w:val="fr-CA"/>
                              </w:rPr>
                              <w:t xml:space="preserve"> précieux</w:t>
                            </w:r>
                            <w:r w:rsidRPr="006C517D">
                              <w:rPr>
                                <w:sz w:val="20"/>
                                <w:szCs w:val="20"/>
                                <w:lang w:val="fr-CA"/>
                              </w:rPr>
                              <w:t xml:space="preserve"> et ce, sans même que nous ayons besoin de leur demander. Ces actions de support sont venues alléger notre fin de semaine et nous épauler.  Nous en sommes grandement reconnaissant</w:t>
                            </w:r>
                            <w:r w:rsidR="006C517D" w:rsidRPr="006C517D">
                              <w:rPr>
                                <w:sz w:val="20"/>
                                <w:szCs w:val="20"/>
                                <w:lang w:val="fr-CA"/>
                              </w:rPr>
                              <w:t>s</w:t>
                            </w:r>
                            <w:r w:rsidRPr="006C517D">
                              <w:rPr>
                                <w:sz w:val="20"/>
                                <w:szCs w:val="20"/>
                                <w:lang w:val="fr-CA"/>
                              </w:rPr>
                              <w:t xml:space="preserve"> et </w:t>
                            </w:r>
                            <w:r w:rsidR="006C517D" w:rsidRPr="006C517D">
                              <w:rPr>
                                <w:sz w:val="20"/>
                                <w:szCs w:val="20"/>
                                <w:lang w:val="fr-CA"/>
                              </w:rPr>
                              <w:t xml:space="preserve">nous </w:t>
                            </w:r>
                            <w:r w:rsidRPr="006C517D">
                              <w:rPr>
                                <w:sz w:val="20"/>
                                <w:szCs w:val="20"/>
                                <w:lang w:val="fr-CA"/>
                              </w:rPr>
                              <w:t xml:space="preserve">vous demandons de prendre cette reconnaissance comme personnelle.  </w:t>
                            </w:r>
                          </w:p>
                          <w:p w14:paraId="14D529DB" w14:textId="455E7750" w:rsidR="009C5A9C" w:rsidRPr="006C517D" w:rsidRDefault="009C5A9C" w:rsidP="009C5A9C">
                            <w:pPr>
                              <w:jc w:val="both"/>
                              <w:rPr>
                                <w:sz w:val="20"/>
                                <w:szCs w:val="20"/>
                                <w:lang w:val="fr-CA"/>
                              </w:rPr>
                            </w:pPr>
                            <w:r w:rsidRPr="006C517D">
                              <w:rPr>
                                <w:sz w:val="20"/>
                                <w:szCs w:val="20"/>
                                <w:lang w:val="fr-CA"/>
                              </w:rPr>
                              <w:t>D’artistes de pièce de théâtre aux travaux électriques en passant par les stationnements, les bars, à apprêter la nourriture,  les installations du site et la désinstallation, la tenue de kiosques dans la rue, la prise d’inventaire, les courses contre la montre,  aux actions équestres</w:t>
                            </w:r>
                            <w:r w:rsidR="006C517D" w:rsidRPr="006C517D">
                              <w:rPr>
                                <w:sz w:val="20"/>
                                <w:szCs w:val="20"/>
                                <w:lang w:val="fr-CA"/>
                              </w:rPr>
                              <w:t>…</w:t>
                            </w:r>
                            <w:r w:rsidRPr="006C517D">
                              <w:rPr>
                                <w:sz w:val="20"/>
                                <w:szCs w:val="20"/>
                                <w:lang w:val="fr-CA"/>
                              </w:rPr>
                              <w:t xml:space="preserve"> vous avez été plusieurs à soutenir l’activité de financement et de développement local et c’est grâce à vous que la 2</w:t>
                            </w:r>
                            <w:r w:rsidRPr="006C517D">
                              <w:rPr>
                                <w:sz w:val="20"/>
                                <w:szCs w:val="20"/>
                                <w:vertAlign w:val="superscript"/>
                                <w:lang w:val="fr-CA"/>
                              </w:rPr>
                              <w:t>ième</w:t>
                            </w:r>
                            <w:r w:rsidRPr="006C517D">
                              <w:rPr>
                                <w:sz w:val="20"/>
                                <w:szCs w:val="20"/>
                                <w:lang w:val="fr-CA"/>
                              </w:rPr>
                              <w:t xml:space="preserve"> édition de Country au village Notre-Dame-de-Ham a </w:t>
                            </w:r>
                            <w:r w:rsidR="006C517D" w:rsidRPr="006C517D">
                              <w:rPr>
                                <w:sz w:val="20"/>
                                <w:szCs w:val="20"/>
                                <w:lang w:val="fr-CA"/>
                              </w:rPr>
                              <w:t>rayonné</w:t>
                            </w:r>
                            <w:r w:rsidRPr="006C517D">
                              <w:rPr>
                                <w:sz w:val="20"/>
                                <w:szCs w:val="20"/>
                                <w:lang w:val="fr-CA"/>
                              </w:rPr>
                              <w:t xml:space="preserve"> à la grandeur de notre région administrative. Les médias en ont entendu parler et c’est très positif ce que ceux-ci véhiculaient.  C’est ensemble que nous avons réussi à se démarquer et faire scintiller Notre-Dame-de-Ham </w:t>
                            </w:r>
                            <w:r w:rsidR="006C517D" w:rsidRPr="006C517D">
                              <w:rPr>
                                <w:sz w:val="20"/>
                                <w:szCs w:val="20"/>
                                <w:lang w:val="fr-CA"/>
                              </w:rPr>
                              <w:t>durant</w:t>
                            </w:r>
                            <w:r w:rsidRPr="006C517D">
                              <w:rPr>
                                <w:sz w:val="20"/>
                                <w:szCs w:val="20"/>
                                <w:lang w:val="fr-CA"/>
                              </w:rPr>
                              <w:t xml:space="preserve"> cette fin de semaine de pleine lune.  Soyez assuré</w:t>
                            </w:r>
                            <w:r w:rsidR="006C517D" w:rsidRPr="006C517D">
                              <w:rPr>
                                <w:sz w:val="20"/>
                                <w:szCs w:val="20"/>
                                <w:lang w:val="fr-CA"/>
                              </w:rPr>
                              <w:t>s</w:t>
                            </w:r>
                            <w:r w:rsidRPr="006C517D">
                              <w:rPr>
                                <w:sz w:val="20"/>
                                <w:szCs w:val="20"/>
                                <w:lang w:val="fr-CA"/>
                              </w:rPr>
                              <w:t xml:space="preserve"> que nous avons fait tout en notre pouvoir afin de contribuer au déploiement et à la revitalisation dynamique et mobilisatrice de notre village dans une inclusion complète de tous </w:t>
                            </w:r>
                            <w:proofErr w:type="gramStart"/>
                            <w:r w:rsidRPr="006C517D">
                              <w:rPr>
                                <w:sz w:val="20"/>
                                <w:szCs w:val="20"/>
                                <w:lang w:val="fr-CA"/>
                              </w:rPr>
                              <w:t>de par</w:t>
                            </w:r>
                            <w:proofErr w:type="gramEnd"/>
                            <w:r w:rsidRPr="006C517D">
                              <w:rPr>
                                <w:sz w:val="20"/>
                                <w:szCs w:val="20"/>
                                <w:lang w:val="fr-CA"/>
                              </w:rPr>
                              <w:t xml:space="preserve"> vos forces et votre générosité. </w:t>
                            </w:r>
                          </w:p>
                          <w:p w14:paraId="50B36DC8" w14:textId="77777777" w:rsidR="009C5A9C" w:rsidRPr="006C517D" w:rsidRDefault="009C5A9C" w:rsidP="009C5A9C">
                            <w:pPr>
                              <w:jc w:val="both"/>
                              <w:rPr>
                                <w:sz w:val="20"/>
                                <w:szCs w:val="20"/>
                                <w:lang w:val="fr-CA"/>
                              </w:rPr>
                            </w:pPr>
                            <w:r w:rsidRPr="006C517D">
                              <w:rPr>
                                <w:sz w:val="20"/>
                                <w:szCs w:val="20"/>
                                <w:lang w:val="fr-CA"/>
                              </w:rPr>
                              <w:t xml:space="preserve">Nous vous reviendrons le mois prochain avec un bilan plus étoffé de l’événement Country au village Notre-Dame-de-Ham du 24-25-26 août dernier.  </w:t>
                            </w:r>
                          </w:p>
                          <w:p w14:paraId="038EADA6" w14:textId="77777777" w:rsidR="009C5A9C" w:rsidRDefault="009C5A9C" w:rsidP="009C5A9C">
                            <w:pPr>
                              <w:pBdr>
                                <w:bottom w:val="single" w:sz="12" w:space="1" w:color="auto"/>
                              </w:pBdr>
                              <w:jc w:val="both"/>
                              <w:rPr>
                                <w:rFonts w:ascii="Harlow Solid Italic" w:hAnsi="Harlow Solid Italic"/>
                                <w:sz w:val="20"/>
                                <w:szCs w:val="20"/>
                                <w:lang w:val="fr-CA"/>
                              </w:rPr>
                            </w:pPr>
                          </w:p>
                          <w:p w14:paraId="4033DCE3" w14:textId="77777777" w:rsidR="009C5A9C" w:rsidRDefault="009C5A9C" w:rsidP="009C5A9C">
                            <w:pPr>
                              <w:pBdr>
                                <w:bottom w:val="single" w:sz="12" w:space="1" w:color="auto"/>
                              </w:pBdr>
                              <w:jc w:val="both"/>
                              <w:rPr>
                                <w:rFonts w:ascii="Harlow Solid Italic" w:hAnsi="Harlow Solid Italic"/>
                                <w:sz w:val="20"/>
                                <w:szCs w:val="20"/>
                                <w:lang w:val="fr-CA"/>
                              </w:rPr>
                            </w:pPr>
                          </w:p>
                          <w:p w14:paraId="0E87667A" w14:textId="13A87241" w:rsidR="009C5A9C" w:rsidRDefault="009C5A9C" w:rsidP="009C5A9C">
                            <w:pPr>
                              <w:pBdr>
                                <w:bottom w:val="single" w:sz="12" w:space="1" w:color="auto"/>
                              </w:pBdr>
                              <w:jc w:val="both"/>
                              <w:rPr>
                                <w:rFonts w:ascii="Harlow Solid Italic" w:hAnsi="Harlow Solid Italic"/>
                                <w:sz w:val="20"/>
                                <w:szCs w:val="20"/>
                                <w:lang w:val="fr-CA"/>
                              </w:rPr>
                            </w:pPr>
                            <w:r w:rsidRPr="009C5A9C">
                              <w:rPr>
                                <w:rFonts w:ascii="Harlow Solid Italic" w:hAnsi="Harlow Solid Italic"/>
                                <w:sz w:val="20"/>
                                <w:szCs w:val="20"/>
                                <w:lang w:val="fr-CA"/>
                              </w:rPr>
                              <w:t xml:space="preserve">Pascal Vachon, André Picard et Geneviève Dugas </w:t>
                            </w:r>
                          </w:p>
                          <w:p w14:paraId="09C05680" w14:textId="32C3309C" w:rsidR="009C5A9C" w:rsidRDefault="009C5A9C" w:rsidP="009C5A9C">
                            <w:pPr>
                              <w:pBdr>
                                <w:bottom w:val="single" w:sz="12" w:space="1" w:color="auto"/>
                              </w:pBdr>
                              <w:jc w:val="both"/>
                              <w:rPr>
                                <w:rFonts w:ascii="Harlow Solid Italic" w:hAnsi="Harlow Solid Italic"/>
                                <w:sz w:val="20"/>
                                <w:szCs w:val="20"/>
                                <w:lang w:val="fr-CA"/>
                              </w:rPr>
                            </w:pPr>
                          </w:p>
                          <w:p w14:paraId="5967E7D7" w14:textId="20ADCFED" w:rsidR="009C5A9C" w:rsidRDefault="009C5A9C" w:rsidP="009C5A9C">
                            <w:pPr>
                              <w:pBdr>
                                <w:bottom w:val="single" w:sz="12" w:space="1" w:color="auto"/>
                              </w:pBdr>
                              <w:jc w:val="both"/>
                              <w:rPr>
                                <w:rFonts w:ascii="Harlow Solid Italic" w:hAnsi="Harlow Solid Italic"/>
                                <w:sz w:val="20"/>
                                <w:szCs w:val="20"/>
                                <w:lang w:val="fr-CA"/>
                              </w:rPr>
                            </w:pPr>
                          </w:p>
                          <w:p w14:paraId="470E7A4F" w14:textId="77777777" w:rsidR="009C5A9C" w:rsidRDefault="009C5A9C" w:rsidP="009C5A9C">
                            <w:pPr>
                              <w:pBdr>
                                <w:bottom w:val="single" w:sz="12" w:space="1" w:color="auto"/>
                              </w:pBdr>
                              <w:jc w:val="both"/>
                              <w:rPr>
                                <w:rFonts w:ascii="Harlow Solid Italic" w:hAnsi="Harlow Solid Italic"/>
                                <w:sz w:val="20"/>
                                <w:szCs w:val="20"/>
                                <w:lang w:val="fr-CA"/>
                              </w:rPr>
                            </w:pPr>
                          </w:p>
                          <w:p w14:paraId="703AB349" w14:textId="77777777" w:rsidR="009C5A9C" w:rsidRPr="009C5A9C" w:rsidRDefault="009C5A9C" w:rsidP="009C5A9C">
                            <w:pPr>
                              <w:pBdr>
                                <w:bottom w:val="single" w:sz="12" w:space="1" w:color="auto"/>
                              </w:pBdr>
                              <w:jc w:val="both"/>
                              <w:rPr>
                                <w:rFonts w:ascii="Harlow Solid Italic" w:hAnsi="Harlow Solid Italic"/>
                                <w:sz w:val="20"/>
                                <w:szCs w:val="20"/>
                                <w:lang w:val="fr-CA"/>
                              </w:rPr>
                            </w:pPr>
                          </w:p>
                          <w:p w14:paraId="28430BE3" w14:textId="6F079ABA" w:rsidR="009C5A9C" w:rsidRPr="006C517D" w:rsidRDefault="009C5A9C" w:rsidP="009C5A9C">
                            <w:pPr>
                              <w:jc w:val="center"/>
                              <w:rPr>
                                <w:b/>
                                <w:sz w:val="24"/>
                                <w:szCs w:val="24"/>
                                <w:lang w:val="fr-CA"/>
                              </w:rPr>
                            </w:pPr>
                            <w:r w:rsidRPr="006C517D">
                              <w:rPr>
                                <w:b/>
                                <w:sz w:val="24"/>
                                <w:szCs w:val="24"/>
                                <w:lang w:val="fr-CA"/>
                              </w:rPr>
                              <w:t>SPÉCIAL SEPTEMBRE (CASSE-CROÛTE)</w:t>
                            </w:r>
                          </w:p>
                          <w:p w14:paraId="11C7CB42" w14:textId="77777777" w:rsidR="006C517D" w:rsidRPr="009C5A9C" w:rsidRDefault="006C517D" w:rsidP="009C5A9C">
                            <w:pPr>
                              <w:jc w:val="center"/>
                              <w:rPr>
                                <w:sz w:val="24"/>
                                <w:szCs w:val="24"/>
                                <w:lang w:val="fr-CA"/>
                              </w:rPr>
                            </w:pPr>
                          </w:p>
                          <w:p w14:paraId="2F2BCA33" w14:textId="77777777" w:rsidR="009C5A9C" w:rsidRPr="009C5A9C" w:rsidRDefault="009C5A9C" w:rsidP="009C5A9C">
                            <w:pPr>
                              <w:jc w:val="both"/>
                              <w:rPr>
                                <w:sz w:val="24"/>
                                <w:szCs w:val="24"/>
                                <w:lang w:val="fr-CA"/>
                              </w:rPr>
                            </w:pPr>
                            <w:r w:rsidRPr="009C5A9C">
                              <w:rPr>
                                <w:sz w:val="24"/>
                                <w:szCs w:val="24"/>
                                <w:lang w:val="fr-CA"/>
                              </w:rPr>
                              <w:t xml:space="preserve">1 large all </w:t>
                            </w:r>
                            <w:proofErr w:type="spellStart"/>
                            <w:r w:rsidRPr="009C5A9C">
                              <w:rPr>
                                <w:sz w:val="24"/>
                                <w:szCs w:val="24"/>
                                <w:lang w:val="fr-CA"/>
                              </w:rPr>
                              <w:t>dress</w:t>
                            </w:r>
                            <w:proofErr w:type="spellEnd"/>
                            <w:r w:rsidRPr="009C5A9C">
                              <w:rPr>
                                <w:sz w:val="24"/>
                                <w:szCs w:val="24"/>
                                <w:lang w:val="fr-CA"/>
                              </w:rPr>
                              <w:t xml:space="preserve"> + 1 poutine familiale = 35.00$ </w:t>
                            </w:r>
                            <w:proofErr w:type="spellStart"/>
                            <w:r w:rsidRPr="009C5A9C">
                              <w:rPr>
                                <w:sz w:val="24"/>
                                <w:szCs w:val="24"/>
                                <w:lang w:val="fr-CA"/>
                              </w:rPr>
                              <w:t>tx</w:t>
                            </w:r>
                            <w:proofErr w:type="spellEnd"/>
                            <w:r w:rsidRPr="009C5A9C">
                              <w:rPr>
                                <w:sz w:val="24"/>
                                <w:szCs w:val="24"/>
                                <w:lang w:val="fr-CA"/>
                              </w:rPr>
                              <w:t xml:space="preserve"> incluses</w:t>
                            </w:r>
                          </w:p>
                          <w:p w14:paraId="3DF8CBFC" w14:textId="77777777" w:rsidR="009C5A9C" w:rsidRPr="009C5A9C" w:rsidRDefault="009C5A9C" w:rsidP="009C5A9C">
                            <w:pPr>
                              <w:jc w:val="both"/>
                              <w:rPr>
                                <w:sz w:val="24"/>
                                <w:szCs w:val="24"/>
                                <w:lang w:val="fr-CA"/>
                              </w:rPr>
                            </w:pPr>
                            <w:r w:rsidRPr="009C5A9C">
                              <w:rPr>
                                <w:sz w:val="24"/>
                                <w:szCs w:val="24"/>
                                <w:lang w:val="fr-CA"/>
                              </w:rPr>
                              <w:t xml:space="preserve">1 x-large all </w:t>
                            </w:r>
                            <w:proofErr w:type="spellStart"/>
                            <w:r w:rsidRPr="009C5A9C">
                              <w:rPr>
                                <w:sz w:val="24"/>
                                <w:szCs w:val="24"/>
                                <w:lang w:val="fr-CA"/>
                              </w:rPr>
                              <w:t>dress</w:t>
                            </w:r>
                            <w:proofErr w:type="spellEnd"/>
                            <w:r w:rsidRPr="009C5A9C">
                              <w:rPr>
                                <w:sz w:val="24"/>
                                <w:szCs w:val="24"/>
                                <w:lang w:val="fr-CA"/>
                              </w:rPr>
                              <w:t xml:space="preserve"> + 1 moyenne frite + 2 rondelles d’oignons = 38.00$ </w:t>
                            </w:r>
                            <w:proofErr w:type="spellStart"/>
                            <w:r w:rsidRPr="009C5A9C">
                              <w:rPr>
                                <w:sz w:val="24"/>
                                <w:szCs w:val="24"/>
                                <w:lang w:val="fr-CA"/>
                              </w:rPr>
                              <w:t>tx</w:t>
                            </w:r>
                            <w:proofErr w:type="spellEnd"/>
                            <w:r w:rsidRPr="009C5A9C">
                              <w:rPr>
                                <w:sz w:val="24"/>
                                <w:szCs w:val="24"/>
                                <w:lang w:val="fr-CA"/>
                              </w:rPr>
                              <w:t xml:space="preserve"> incluses</w:t>
                            </w:r>
                          </w:p>
                          <w:p w14:paraId="2AC16E98" w14:textId="0CB66B00" w:rsidR="003E769A" w:rsidRDefault="003E769A" w:rsidP="003E769A">
                            <w:pPr>
                              <w:jc w:val="center"/>
                              <w:rPr>
                                <w:lang w:val="fr-CA"/>
                              </w:rPr>
                            </w:pPr>
                          </w:p>
                          <w:p w14:paraId="4D339A6B" w14:textId="77777777" w:rsidR="009C5A9C" w:rsidRPr="003E769A" w:rsidRDefault="009C5A9C" w:rsidP="003E769A">
                            <w:pPr>
                              <w:jc w:val="cente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4566" id="_x0000_s1036" type="#_x0000_t202" style="position:absolute;margin-left:-2.8pt;margin-top:-11.3pt;width:349.7pt;height:508.3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">
                <v:textbox>
                  <w:txbxContent>
                    <w:p w14:paraId="2C6812CF" w14:textId="77777777" w:rsidR="004C23B6" w:rsidRDefault="004C23B6" w:rsidP="004C23B6">
                      <w:pPr>
                        <w:jc w:val="center"/>
                        <w:rPr>
                          <w:rFonts w:asciiTheme="majorHAnsi" w:hAnsiTheme="majorHAnsi"/>
                          <w:b/>
                          <w:sz w:val="32"/>
                          <w:szCs w:val="32"/>
                          <w:lang w:val="fr-CA"/>
                        </w:rPr>
                      </w:pPr>
                    </w:p>
                    <w:p w14:paraId="1A0DA4DD" w14:textId="30ECBB23" w:rsidR="004C23B6" w:rsidRDefault="004C23B6" w:rsidP="004C23B6">
                      <w:pPr>
                        <w:jc w:val="center"/>
                        <w:rPr>
                          <w:rFonts w:asciiTheme="majorHAnsi" w:hAnsiTheme="majorHAnsi"/>
                          <w:b/>
                          <w:sz w:val="32"/>
                          <w:szCs w:val="32"/>
                          <w:lang w:val="fr-CA"/>
                        </w:rPr>
                      </w:pPr>
                    </w:p>
                    <w:p w14:paraId="471FEC08" w14:textId="0008BE15" w:rsidR="004C23B6" w:rsidRPr="008F5065" w:rsidRDefault="004C23B6" w:rsidP="004C23B6">
                      <w:pPr>
                        <w:jc w:val="center"/>
                        <w:rPr>
                          <w:rFonts w:ascii="Times New Roman" w:hAnsi="Times New Roman" w:cs="Times New Roman"/>
                          <w:b/>
                          <w:sz w:val="24"/>
                          <w:szCs w:val="24"/>
                          <w:lang w:val="fr-CA"/>
                        </w:rPr>
                      </w:pPr>
                      <w:r w:rsidRPr="008F5065">
                        <w:rPr>
                          <w:rFonts w:ascii="Times New Roman" w:hAnsi="Times New Roman" w:cs="Times New Roman"/>
                          <w:b/>
                          <w:sz w:val="24"/>
                          <w:szCs w:val="24"/>
                          <w:lang w:val="fr-CA"/>
                        </w:rPr>
                        <w:t>Des nouvelles de votre coop!</w:t>
                      </w:r>
                    </w:p>
                    <w:p w14:paraId="6A70EB51" w14:textId="77777777" w:rsidR="004E1562" w:rsidRPr="008F5065" w:rsidRDefault="004E1562" w:rsidP="004C23B6">
                      <w:pPr>
                        <w:jc w:val="center"/>
                        <w:rPr>
                          <w:rFonts w:ascii="Times New Roman" w:hAnsi="Times New Roman" w:cs="Times New Roman"/>
                          <w:b/>
                          <w:sz w:val="24"/>
                          <w:szCs w:val="24"/>
                          <w:lang w:val="fr-CA"/>
                        </w:rPr>
                      </w:pPr>
                    </w:p>
                    <w:p w14:paraId="1C76CE4D" w14:textId="26527464" w:rsidR="009C5A9C" w:rsidRPr="006C517D" w:rsidRDefault="009C5A9C" w:rsidP="009C5A9C">
                      <w:pPr>
                        <w:jc w:val="both"/>
                        <w:rPr>
                          <w:sz w:val="20"/>
                          <w:szCs w:val="20"/>
                          <w:lang w:val="fr-CA"/>
                        </w:rPr>
                      </w:pPr>
                      <w:r w:rsidRPr="006C517D">
                        <w:rPr>
                          <w:sz w:val="20"/>
                          <w:szCs w:val="20"/>
                          <w:lang w:val="fr-CA"/>
                        </w:rPr>
                        <w:t>Les organisateurs de Country au village Notre-Dame-de-Ham tiennent à remercier du fond du cœur les gens qui se sont impliqués d’une façon comme d’une autre pour cet événement. Plusieurs personnes sont venu</w:t>
                      </w:r>
                      <w:r w:rsidR="006C517D" w:rsidRPr="006C517D">
                        <w:rPr>
                          <w:sz w:val="20"/>
                          <w:szCs w:val="20"/>
                          <w:lang w:val="fr-CA"/>
                        </w:rPr>
                        <w:t>es</w:t>
                      </w:r>
                      <w:r w:rsidRPr="006C517D">
                        <w:rPr>
                          <w:sz w:val="20"/>
                          <w:szCs w:val="20"/>
                          <w:lang w:val="fr-CA"/>
                        </w:rPr>
                        <w:t xml:space="preserve"> donner du temps</w:t>
                      </w:r>
                      <w:r w:rsidR="006C517D" w:rsidRPr="006C517D">
                        <w:rPr>
                          <w:sz w:val="20"/>
                          <w:szCs w:val="20"/>
                          <w:lang w:val="fr-CA"/>
                        </w:rPr>
                        <w:t xml:space="preserve"> précieux</w:t>
                      </w:r>
                      <w:r w:rsidRPr="006C517D">
                        <w:rPr>
                          <w:sz w:val="20"/>
                          <w:szCs w:val="20"/>
                          <w:lang w:val="fr-CA"/>
                        </w:rPr>
                        <w:t xml:space="preserve"> et ce, sans même que nous ayons besoin de leur demander. Ces actions de support sont venues alléger notre fin de semaine et nous épauler.  Nous en sommes grandement reconnaissant</w:t>
                      </w:r>
                      <w:r w:rsidR="006C517D" w:rsidRPr="006C517D">
                        <w:rPr>
                          <w:sz w:val="20"/>
                          <w:szCs w:val="20"/>
                          <w:lang w:val="fr-CA"/>
                        </w:rPr>
                        <w:t>s</w:t>
                      </w:r>
                      <w:r w:rsidRPr="006C517D">
                        <w:rPr>
                          <w:sz w:val="20"/>
                          <w:szCs w:val="20"/>
                          <w:lang w:val="fr-CA"/>
                        </w:rPr>
                        <w:t xml:space="preserve"> et </w:t>
                      </w:r>
                      <w:r w:rsidR="006C517D" w:rsidRPr="006C517D">
                        <w:rPr>
                          <w:sz w:val="20"/>
                          <w:szCs w:val="20"/>
                          <w:lang w:val="fr-CA"/>
                        </w:rPr>
                        <w:t xml:space="preserve">nous </w:t>
                      </w:r>
                      <w:r w:rsidRPr="006C517D">
                        <w:rPr>
                          <w:sz w:val="20"/>
                          <w:szCs w:val="20"/>
                          <w:lang w:val="fr-CA"/>
                        </w:rPr>
                        <w:t xml:space="preserve">vous demandons de prendre cette reconnaissance comme personnelle.  </w:t>
                      </w:r>
                    </w:p>
                    <w:p w14:paraId="14D529DB" w14:textId="455E7750" w:rsidR="009C5A9C" w:rsidRPr="006C517D" w:rsidRDefault="009C5A9C" w:rsidP="009C5A9C">
                      <w:pPr>
                        <w:jc w:val="both"/>
                        <w:rPr>
                          <w:sz w:val="20"/>
                          <w:szCs w:val="20"/>
                          <w:lang w:val="fr-CA"/>
                        </w:rPr>
                      </w:pPr>
                      <w:r w:rsidRPr="006C517D">
                        <w:rPr>
                          <w:sz w:val="20"/>
                          <w:szCs w:val="20"/>
                          <w:lang w:val="fr-CA"/>
                        </w:rPr>
                        <w:t>D’artistes de pièce de théâtre aux travaux électriques en passant par les stationnements, les bars, à apprêter la nourriture,  les installations du site et la désinstallation, la tenue de kiosques dans la rue, la prise d’inventaire, les courses contre la montre,  aux actions équestres</w:t>
                      </w:r>
                      <w:r w:rsidR="006C517D" w:rsidRPr="006C517D">
                        <w:rPr>
                          <w:sz w:val="20"/>
                          <w:szCs w:val="20"/>
                          <w:lang w:val="fr-CA"/>
                        </w:rPr>
                        <w:t>…</w:t>
                      </w:r>
                      <w:r w:rsidRPr="006C517D">
                        <w:rPr>
                          <w:sz w:val="20"/>
                          <w:szCs w:val="20"/>
                          <w:lang w:val="fr-CA"/>
                        </w:rPr>
                        <w:t xml:space="preserve"> vous avez été plusieurs à soutenir l’activité de financement et de développement local et c’est grâce à vous que la 2</w:t>
                      </w:r>
                      <w:r w:rsidRPr="006C517D">
                        <w:rPr>
                          <w:sz w:val="20"/>
                          <w:szCs w:val="20"/>
                          <w:vertAlign w:val="superscript"/>
                          <w:lang w:val="fr-CA"/>
                        </w:rPr>
                        <w:t>ième</w:t>
                      </w:r>
                      <w:r w:rsidRPr="006C517D">
                        <w:rPr>
                          <w:sz w:val="20"/>
                          <w:szCs w:val="20"/>
                          <w:lang w:val="fr-CA"/>
                        </w:rPr>
                        <w:t xml:space="preserve"> édition de Country au village Notre-Dame-de-Ham a </w:t>
                      </w:r>
                      <w:r w:rsidR="006C517D" w:rsidRPr="006C517D">
                        <w:rPr>
                          <w:sz w:val="20"/>
                          <w:szCs w:val="20"/>
                          <w:lang w:val="fr-CA"/>
                        </w:rPr>
                        <w:t>rayonné</w:t>
                      </w:r>
                      <w:r w:rsidRPr="006C517D">
                        <w:rPr>
                          <w:sz w:val="20"/>
                          <w:szCs w:val="20"/>
                          <w:lang w:val="fr-CA"/>
                        </w:rPr>
                        <w:t xml:space="preserve"> à la grandeur de notre région administrative. Les médias en ont entendu parler et c’est très positif ce que ceux-ci véhiculaient.  C’est ensemble que nous avons réussi à se démarquer et faire scintiller Notre-Dame-de-Ham </w:t>
                      </w:r>
                      <w:r w:rsidR="006C517D" w:rsidRPr="006C517D">
                        <w:rPr>
                          <w:sz w:val="20"/>
                          <w:szCs w:val="20"/>
                          <w:lang w:val="fr-CA"/>
                        </w:rPr>
                        <w:t>durant</w:t>
                      </w:r>
                      <w:r w:rsidRPr="006C517D">
                        <w:rPr>
                          <w:sz w:val="20"/>
                          <w:szCs w:val="20"/>
                          <w:lang w:val="fr-CA"/>
                        </w:rPr>
                        <w:t xml:space="preserve"> cette fin de semaine de pleine lune.  Soyez assuré</w:t>
                      </w:r>
                      <w:r w:rsidR="006C517D" w:rsidRPr="006C517D">
                        <w:rPr>
                          <w:sz w:val="20"/>
                          <w:szCs w:val="20"/>
                          <w:lang w:val="fr-CA"/>
                        </w:rPr>
                        <w:t>s</w:t>
                      </w:r>
                      <w:r w:rsidRPr="006C517D">
                        <w:rPr>
                          <w:sz w:val="20"/>
                          <w:szCs w:val="20"/>
                          <w:lang w:val="fr-CA"/>
                        </w:rPr>
                        <w:t xml:space="preserve"> que nous avons fait tout en notre pouvoir afin de contribuer au déploiement et à la revitalisation dynamique et mobilisatrice de notre village dans une inclusion complète de tous </w:t>
                      </w:r>
                      <w:proofErr w:type="gramStart"/>
                      <w:r w:rsidRPr="006C517D">
                        <w:rPr>
                          <w:sz w:val="20"/>
                          <w:szCs w:val="20"/>
                          <w:lang w:val="fr-CA"/>
                        </w:rPr>
                        <w:t>de par</w:t>
                      </w:r>
                      <w:proofErr w:type="gramEnd"/>
                      <w:r w:rsidRPr="006C517D">
                        <w:rPr>
                          <w:sz w:val="20"/>
                          <w:szCs w:val="20"/>
                          <w:lang w:val="fr-CA"/>
                        </w:rPr>
                        <w:t xml:space="preserve"> vos forces et votre générosité. </w:t>
                      </w:r>
                    </w:p>
                    <w:p w14:paraId="50B36DC8" w14:textId="77777777" w:rsidR="009C5A9C" w:rsidRPr="006C517D" w:rsidRDefault="009C5A9C" w:rsidP="009C5A9C">
                      <w:pPr>
                        <w:jc w:val="both"/>
                        <w:rPr>
                          <w:sz w:val="20"/>
                          <w:szCs w:val="20"/>
                          <w:lang w:val="fr-CA"/>
                        </w:rPr>
                      </w:pPr>
                      <w:r w:rsidRPr="006C517D">
                        <w:rPr>
                          <w:sz w:val="20"/>
                          <w:szCs w:val="20"/>
                          <w:lang w:val="fr-CA"/>
                        </w:rPr>
                        <w:t xml:space="preserve">Nous vous reviendrons le mois prochain avec un bilan plus étoffé de l’événement Country au village Notre-Dame-de-Ham du 24-25-26 août dernier.  </w:t>
                      </w:r>
                    </w:p>
                    <w:p w14:paraId="038EADA6" w14:textId="77777777" w:rsidR="009C5A9C" w:rsidRDefault="009C5A9C" w:rsidP="009C5A9C">
                      <w:pPr>
                        <w:pBdr>
                          <w:bottom w:val="single" w:sz="12" w:space="1" w:color="auto"/>
                        </w:pBdr>
                        <w:jc w:val="both"/>
                        <w:rPr>
                          <w:rFonts w:ascii="Harlow Solid Italic" w:hAnsi="Harlow Solid Italic"/>
                          <w:sz w:val="20"/>
                          <w:szCs w:val="20"/>
                          <w:lang w:val="fr-CA"/>
                        </w:rPr>
                      </w:pPr>
                    </w:p>
                    <w:p w14:paraId="4033DCE3" w14:textId="77777777" w:rsidR="009C5A9C" w:rsidRDefault="009C5A9C" w:rsidP="009C5A9C">
                      <w:pPr>
                        <w:pBdr>
                          <w:bottom w:val="single" w:sz="12" w:space="1" w:color="auto"/>
                        </w:pBdr>
                        <w:jc w:val="both"/>
                        <w:rPr>
                          <w:rFonts w:ascii="Harlow Solid Italic" w:hAnsi="Harlow Solid Italic"/>
                          <w:sz w:val="20"/>
                          <w:szCs w:val="20"/>
                          <w:lang w:val="fr-CA"/>
                        </w:rPr>
                      </w:pPr>
                    </w:p>
                    <w:p w14:paraId="0E87667A" w14:textId="13A87241" w:rsidR="009C5A9C" w:rsidRDefault="009C5A9C" w:rsidP="009C5A9C">
                      <w:pPr>
                        <w:pBdr>
                          <w:bottom w:val="single" w:sz="12" w:space="1" w:color="auto"/>
                        </w:pBdr>
                        <w:jc w:val="both"/>
                        <w:rPr>
                          <w:rFonts w:ascii="Harlow Solid Italic" w:hAnsi="Harlow Solid Italic"/>
                          <w:sz w:val="20"/>
                          <w:szCs w:val="20"/>
                          <w:lang w:val="fr-CA"/>
                        </w:rPr>
                      </w:pPr>
                      <w:r w:rsidRPr="009C5A9C">
                        <w:rPr>
                          <w:rFonts w:ascii="Harlow Solid Italic" w:hAnsi="Harlow Solid Italic"/>
                          <w:sz w:val="20"/>
                          <w:szCs w:val="20"/>
                          <w:lang w:val="fr-CA"/>
                        </w:rPr>
                        <w:t xml:space="preserve">Pascal Vachon, André Picard et Geneviève Dugas </w:t>
                      </w:r>
                    </w:p>
                    <w:p w14:paraId="09C05680" w14:textId="32C3309C" w:rsidR="009C5A9C" w:rsidRDefault="009C5A9C" w:rsidP="009C5A9C">
                      <w:pPr>
                        <w:pBdr>
                          <w:bottom w:val="single" w:sz="12" w:space="1" w:color="auto"/>
                        </w:pBdr>
                        <w:jc w:val="both"/>
                        <w:rPr>
                          <w:rFonts w:ascii="Harlow Solid Italic" w:hAnsi="Harlow Solid Italic"/>
                          <w:sz w:val="20"/>
                          <w:szCs w:val="20"/>
                          <w:lang w:val="fr-CA"/>
                        </w:rPr>
                      </w:pPr>
                    </w:p>
                    <w:p w14:paraId="5967E7D7" w14:textId="20ADCFED" w:rsidR="009C5A9C" w:rsidRDefault="009C5A9C" w:rsidP="009C5A9C">
                      <w:pPr>
                        <w:pBdr>
                          <w:bottom w:val="single" w:sz="12" w:space="1" w:color="auto"/>
                        </w:pBdr>
                        <w:jc w:val="both"/>
                        <w:rPr>
                          <w:rFonts w:ascii="Harlow Solid Italic" w:hAnsi="Harlow Solid Italic"/>
                          <w:sz w:val="20"/>
                          <w:szCs w:val="20"/>
                          <w:lang w:val="fr-CA"/>
                        </w:rPr>
                      </w:pPr>
                    </w:p>
                    <w:p w14:paraId="470E7A4F" w14:textId="77777777" w:rsidR="009C5A9C" w:rsidRDefault="009C5A9C" w:rsidP="009C5A9C">
                      <w:pPr>
                        <w:pBdr>
                          <w:bottom w:val="single" w:sz="12" w:space="1" w:color="auto"/>
                        </w:pBdr>
                        <w:jc w:val="both"/>
                        <w:rPr>
                          <w:rFonts w:ascii="Harlow Solid Italic" w:hAnsi="Harlow Solid Italic"/>
                          <w:sz w:val="20"/>
                          <w:szCs w:val="20"/>
                          <w:lang w:val="fr-CA"/>
                        </w:rPr>
                      </w:pPr>
                    </w:p>
                    <w:p w14:paraId="703AB349" w14:textId="77777777" w:rsidR="009C5A9C" w:rsidRPr="009C5A9C" w:rsidRDefault="009C5A9C" w:rsidP="009C5A9C">
                      <w:pPr>
                        <w:pBdr>
                          <w:bottom w:val="single" w:sz="12" w:space="1" w:color="auto"/>
                        </w:pBdr>
                        <w:jc w:val="both"/>
                        <w:rPr>
                          <w:rFonts w:ascii="Harlow Solid Italic" w:hAnsi="Harlow Solid Italic"/>
                          <w:sz w:val="20"/>
                          <w:szCs w:val="20"/>
                          <w:lang w:val="fr-CA"/>
                        </w:rPr>
                      </w:pPr>
                    </w:p>
                    <w:p w14:paraId="28430BE3" w14:textId="6F079ABA" w:rsidR="009C5A9C" w:rsidRPr="006C517D" w:rsidRDefault="009C5A9C" w:rsidP="009C5A9C">
                      <w:pPr>
                        <w:jc w:val="center"/>
                        <w:rPr>
                          <w:b/>
                          <w:sz w:val="24"/>
                          <w:szCs w:val="24"/>
                          <w:lang w:val="fr-CA"/>
                        </w:rPr>
                      </w:pPr>
                      <w:r w:rsidRPr="006C517D">
                        <w:rPr>
                          <w:b/>
                          <w:sz w:val="24"/>
                          <w:szCs w:val="24"/>
                          <w:lang w:val="fr-CA"/>
                        </w:rPr>
                        <w:t>SPÉCIAL SEPTEMBRE (CASSE-CROÛTE)</w:t>
                      </w:r>
                    </w:p>
                    <w:p w14:paraId="11C7CB42" w14:textId="77777777" w:rsidR="006C517D" w:rsidRPr="009C5A9C" w:rsidRDefault="006C517D" w:rsidP="009C5A9C">
                      <w:pPr>
                        <w:jc w:val="center"/>
                        <w:rPr>
                          <w:sz w:val="24"/>
                          <w:szCs w:val="24"/>
                          <w:lang w:val="fr-CA"/>
                        </w:rPr>
                      </w:pPr>
                    </w:p>
                    <w:p w14:paraId="2F2BCA33" w14:textId="77777777" w:rsidR="009C5A9C" w:rsidRPr="009C5A9C" w:rsidRDefault="009C5A9C" w:rsidP="009C5A9C">
                      <w:pPr>
                        <w:jc w:val="both"/>
                        <w:rPr>
                          <w:sz w:val="24"/>
                          <w:szCs w:val="24"/>
                          <w:lang w:val="fr-CA"/>
                        </w:rPr>
                      </w:pPr>
                      <w:r w:rsidRPr="009C5A9C">
                        <w:rPr>
                          <w:sz w:val="24"/>
                          <w:szCs w:val="24"/>
                          <w:lang w:val="fr-CA"/>
                        </w:rPr>
                        <w:t xml:space="preserve">1 large all </w:t>
                      </w:r>
                      <w:proofErr w:type="spellStart"/>
                      <w:r w:rsidRPr="009C5A9C">
                        <w:rPr>
                          <w:sz w:val="24"/>
                          <w:szCs w:val="24"/>
                          <w:lang w:val="fr-CA"/>
                        </w:rPr>
                        <w:t>dress</w:t>
                      </w:r>
                      <w:proofErr w:type="spellEnd"/>
                      <w:r w:rsidRPr="009C5A9C">
                        <w:rPr>
                          <w:sz w:val="24"/>
                          <w:szCs w:val="24"/>
                          <w:lang w:val="fr-CA"/>
                        </w:rPr>
                        <w:t xml:space="preserve"> + 1 poutine familiale = 35.00$ </w:t>
                      </w:r>
                      <w:proofErr w:type="spellStart"/>
                      <w:r w:rsidRPr="009C5A9C">
                        <w:rPr>
                          <w:sz w:val="24"/>
                          <w:szCs w:val="24"/>
                          <w:lang w:val="fr-CA"/>
                        </w:rPr>
                        <w:t>tx</w:t>
                      </w:r>
                      <w:proofErr w:type="spellEnd"/>
                      <w:r w:rsidRPr="009C5A9C">
                        <w:rPr>
                          <w:sz w:val="24"/>
                          <w:szCs w:val="24"/>
                          <w:lang w:val="fr-CA"/>
                        </w:rPr>
                        <w:t xml:space="preserve"> incluses</w:t>
                      </w:r>
                    </w:p>
                    <w:p w14:paraId="3DF8CBFC" w14:textId="77777777" w:rsidR="009C5A9C" w:rsidRPr="009C5A9C" w:rsidRDefault="009C5A9C" w:rsidP="009C5A9C">
                      <w:pPr>
                        <w:jc w:val="both"/>
                        <w:rPr>
                          <w:sz w:val="24"/>
                          <w:szCs w:val="24"/>
                          <w:lang w:val="fr-CA"/>
                        </w:rPr>
                      </w:pPr>
                      <w:r w:rsidRPr="009C5A9C">
                        <w:rPr>
                          <w:sz w:val="24"/>
                          <w:szCs w:val="24"/>
                          <w:lang w:val="fr-CA"/>
                        </w:rPr>
                        <w:t xml:space="preserve">1 x-large all </w:t>
                      </w:r>
                      <w:proofErr w:type="spellStart"/>
                      <w:r w:rsidRPr="009C5A9C">
                        <w:rPr>
                          <w:sz w:val="24"/>
                          <w:szCs w:val="24"/>
                          <w:lang w:val="fr-CA"/>
                        </w:rPr>
                        <w:t>dress</w:t>
                      </w:r>
                      <w:proofErr w:type="spellEnd"/>
                      <w:r w:rsidRPr="009C5A9C">
                        <w:rPr>
                          <w:sz w:val="24"/>
                          <w:szCs w:val="24"/>
                          <w:lang w:val="fr-CA"/>
                        </w:rPr>
                        <w:t xml:space="preserve"> + 1 moyenne frite + 2 rondelles d’oignons = 38.00$ </w:t>
                      </w:r>
                      <w:proofErr w:type="spellStart"/>
                      <w:r w:rsidRPr="009C5A9C">
                        <w:rPr>
                          <w:sz w:val="24"/>
                          <w:szCs w:val="24"/>
                          <w:lang w:val="fr-CA"/>
                        </w:rPr>
                        <w:t>tx</w:t>
                      </w:r>
                      <w:proofErr w:type="spellEnd"/>
                      <w:r w:rsidRPr="009C5A9C">
                        <w:rPr>
                          <w:sz w:val="24"/>
                          <w:szCs w:val="24"/>
                          <w:lang w:val="fr-CA"/>
                        </w:rPr>
                        <w:t xml:space="preserve"> incluses</w:t>
                      </w:r>
                    </w:p>
                    <w:p w14:paraId="2AC16E98" w14:textId="0CB66B00" w:rsidR="003E769A" w:rsidRDefault="003E769A" w:rsidP="003E769A">
                      <w:pPr>
                        <w:jc w:val="center"/>
                        <w:rPr>
                          <w:lang w:val="fr-CA"/>
                        </w:rPr>
                      </w:pPr>
                    </w:p>
                    <w:p w14:paraId="4D339A6B" w14:textId="77777777" w:rsidR="009C5A9C" w:rsidRPr="003E769A" w:rsidRDefault="009C5A9C" w:rsidP="003E769A">
                      <w:pPr>
                        <w:jc w:val="center"/>
                        <w:rPr>
                          <w:lang w:val="fr-CA"/>
                        </w:rPr>
                      </w:pPr>
                    </w:p>
                  </w:txbxContent>
                </v:textbox>
              </v:shape>
            </w:pict>
          </mc:Fallback>
        </mc:AlternateContent>
      </w:r>
      <w:r w:rsidR="000B066C">
        <w:rPr>
          <w:rFonts w:asciiTheme="majorHAnsi" w:hAnsiTheme="majorHAnsi"/>
          <w:b/>
          <w:noProof/>
          <w:sz w:val="32"/>
          <w:szCs w:val="32"/>
          <w:lang w:val="fr-CA"/>
        </w:rPr>
        <w:drawing>
          <wp:anchor distT="0" distB="0" distL="114300" distR="114300" simplePos="0" relativeHeight="252364800" behindDoc="0" locked="0" layoutInCell="1" allowOverlap="1" wp14:anchorId="51643019" wp14:editId="7C73D255">
            <wp:simplePos x="0" y="0"/>
            <wp:positionH relativeFrom="column">
              <wp:posOffset>1344295</wp:posOffset>
            </wp:positionH>
            <wp:positionV relativeFrom="paragraph">
              <wp:posOffset>-561975</wp:posOffset>
            </wp:positionV>
            <wp:extent cx="1447800" cy="144780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Latable-du-village_menu-04.jpg"/>
                    <pic:cNvPicPr/>
                  </pic:nvPicPr>
                  <pic:blipFill>
                    <a:blip r:embed="rId32"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p w14:paraId="5F29F3FF" w14:textId="3E4A7428" w:rsidR="003E5AA6" w:rsidRDefault="009C5A9C" w:rsidP="003E5AA6">
      <w:pPr>
        <w:pStyle w:val="Sansinterligne"/>
        <w:rPr>
          <w:u w:val="single"/>
          <w:lang w:val="fr-CA"/>
        </w:rPr>
      </w:pPr>
      <w:r>
        <w:rPr>
          <w:noProof/>
        </w:rPr>
        <w:drawing>
          <wp:anchor distT="0" distB="0" distL="114300" distR="114300" simplePos="0" relativeHeight="252398592" behindDoc="0" locked="0" layoutInCell="1" allowOverlap="1" wp14:anchorId="64DA7B83" wp14:editId="0BD3BF82">
            <wp:simplePos x="0" y="0"/>
            <wp:positionH relativeFrom="column">
              <wp:posOffset>2786242</wp:posOffset>
            </wp:positionH>
            <wp:positionV relativeFrom="paragraph">
              <wp:posOffset>3899922</wp:posOffset>
            </wp:positionV>
            <wp:extent cx="1472517" cy="928048"/>
            <wp:effectExtent l="0" t="0" r="0" b="5715"/>
            <wp:wrapNone/>
            <wp:docPr id="30" name="Image 30" descr="C:\Users\coop pc2\Dropbox\Projet coop\Country au village\1276127612761276.jpg"/>
            <wp:cNvGraphicFramePr/>
            <a:graphic xmlns:a="http://schemas.openxmlformats.org/drawingml/2006/main">
              <a:graphicData uri="http://schemas.openxmlformats.org/drawingml/2006/picture">
                <pic:pic xmlns:pic="http://schemas.openxmlformats.org/drawingml/2006/picture">
                  <pic:nvPicPr>
                    <pic:cNvPr id="1" name="Image 1" descr="C:\Users\coop pc2\Dropbox\Projet coop\Country au village\127612761276127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2517" cy="928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261D0" w14:textId="77777777" w:rsidR="001F19D8" w:rsidRDefault="001F19D8" w:rsidP="003E5AA6">
      <w:pPr>
        <w:pStyle w:val="Sansinterligne"/>
        <w:rPr>
          <w:u w:val="single"/>
          <w:lang w:val="fr-CA"/>
        </w:rPr>
        <w:sectPr w:rsidR="001F19D8" w:rsidSect="00757F32">
          <w:pgSz w:w="15840" w:h="12240" w:orient="landscape"/>
          <w:pgMar w:top="720" w:right="531" w:bottom="426" w:left="720" w:header="720" w:footer="720" w:gutter="0"/>
          <w:cols w:num="2" w:space="720"/>
          <w:docGrid w:linePitch="360"/>
        </w:sectPr>
      </w:pPr>
    </w:p>
    <w:p w14:paraId="0FEF6326" w14:textId="68836226" w:rsidR="003D7C14" w:rsidRDefault="003D7C14" w:rsidP="00C20BAA">
      <w:pPr>
        <w:spacing w:after="200" w:line="276" w:lineRule="auto"/>
        <w:rPr>
          <w:sz w:val="24"/>
          <w:szCs w:val="24"/>
          <w:u w:val="single"/>
          <w:lang w:val="fr-CA"/>
        </w:rPr>
      </w:pPr>
    </w:p>
    <w:p w14:paraId="1A842FD8" w14:textId="317D755B" w:rsidR="00DF744B" w:rsidRDefault="00DF744B" w:rsidP="00C20BAA">
      <w:pPr>
        <w:spacing w:after="200" w:line="276" w:lineRule="auto"/>
        <w:rPr>
          <w:sz w:val="24"/>
          <w:szCs w:val="24"/>
          <w:u w:val="single"/>
          <w:lang w:val="fr-CA"/>
        </w:rPr>
      </w:pPr>
      <w:r>
        <w:rPr>
          <w:noProof/>
        </w:rPr>
        <mc:AlternateContent>
          <mc:Choice Requires="wps">
            <w:drawing>
              <wp:anchor distT="0" distB="0" distL="114300" distR="114300" simplePos="0" relativeHeight="252387328" behindDoc="0" locked="0" layoutInCell="1" allowOverlap="1" wp14:anchorId="63A40C1B" wp14:editId="2543D2D2">
                <wp:simplePos x="0" y="0"/>
                <wp:positionH relativeFrom="column">
                  <wp:posOffset>-405228</wp:posOffset>
                </wp:positionH>
                <wp:positionV relativeFrom="paragraph">
                  <wp:posOffset>2261267</wp:posOffset>
                </wp:positionV>
                <wp:extent cx="803800" cy="487823"/>
                <wp:effectExtent l="0" t="51752" r="0" b="40323"/>
                <wp:wrapNone/>
                <wp:docPr id="17" name="Flèche : virage 17"/>
                <wp:cNvGraphicFramePr/>
                <a:graphic xmlns:a="http://schemas.openxmlformats.org/drawingml/2006/main">
                  <a:graphicData uri="http://schemas.microsoft.com/office/word/2010/wordprocessingShape">
                    <wps:wsp>
                      <wps:cNvSpPr/>
                      <wps:spPr>
                        <a:xfrm rot="4966302" flipV="1">
                          <a:off x="0" y="0"/>
                          <a:ext cx="803800" cy="48782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4ABCD" id="Flèche : virage 17" o:spid="_x0000_s1026" style="position:absolute;margin-left:-31.9pt;margin-top:178.05pt;width:63.3pt;height:38.4pt;rotation:-5424526fd;flip:y;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3800,48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" path="m,487823l,274400c,156530,95553,60977,213423,60977r468421,1l681844,,803800,121956,681844,243912r,-60978l213423,182934v-50516,,-91467,40951,-91467,91467l121956,487823,,487823xe" fillcolor="#3891a7 [3204]" strokecolor="#1c4853 [1604]" strokeweight="2pt">
                <v:path arrowok="t" o:connecttype="custom" o:connectlocs="0,487823;0,274400;213423,60977;681844,60978;681844,0;803800,121956;681844,243912;681844,182934;213423,182934;121956,274401;121956,487823;0,487823" o:connectangles="0,0,0,0,0,0,0,0,0,0,0,0"/>
              </v:shape>
            </w:pict>
          </mc:Fallback>
        </mc:AlternateContent>
      </w:r>
      <w:r w:rsidR="00392F87">
        <w:rPr>
          <w:noProof/>
        </w:rPr>
        <w:drawing>
          <wp:anchor distT="0" distB="0" distL="114300" distR="114300" simplePos="0" relativeHeight="252382208" behindDoc="0" locked="0" layoutInCell="1" allowOverlap="1" wp14:anchorId="702C4923" wp14:editId="73D1CE0C">
            <wp:simplePos x="0" y="0"/>
            <wp:positionH relativeFrom="column">
              <wp:posOffset>-551771</wp:posOffset>
            </wp:positionH>
            <wp:positionV relativeFrom="paragraph">
              <wp:posOffset>5277069</wp:posOffset>
            </wp:positionV>
            <wp:extent cx="5261995" cy="1158196"/>
            <wp:effectExtent l="0" t="0" r="0" b="4445"/>
            <wp:wrapNone/>
            <wp:docPr id="9" name="Image 9" descr="RÃ©sultats de recherche d'images pour Â«Â joue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jouetÂ 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1995" cy="1158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035F9" w14:textId="529EFBAC" w:rsidR="00DF744B" w:rsidRDefault="006C517D">
      <w:pPr>
        <w:spacing w:after="200" w:line="276" w:lineRule="auto"/>
        <w:rPr>
          <w:sz w:val="24"/>
          <w:szCs w:val="24"/>
          <w:u w:val="single"/>
          <w:lang w:val="fr-CA"/>
        </w:rPr>
      </w:pPr>
      <w:r>
        <w:rPr>
          <w:noProof/>
          <w:u w:val="single"/>
        </w:rPr>
        <w:drawing>
          <wp:anchor distT="0" distB="0" distL="114300" distR="114300" simplePos="0" relativeHeight="252399616" behindDoc="0" locked="0" layoutInCell="1" allowOverlap="1" wp14:anchorId="23FAD6DA" wp14:editId="0100E12E">
            <wp:simplePos x="0" y="0"/>
            <wp:positionH relativeFrom="column">
              <wp:posOffset>5819775</wp:posOffset>
            </wp:positionH>
            <wp:positionV relativeFrom="paragraph">
              <wp:posOffset>5350993</wp:posOffset>
            </wp:positionV>
            <wp:extent cx="2552065" cy="681990"/>
            <wp:effectExtent l="0" t="0" r="635" b="3810"/>
            <wp:wrapNone/>
            <wp:docPr id="31" name="Image 31" descr="C:\Users\user\AppData\Local\Microsoft\Windows\INetCache\Content.MSO\AAD11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AAD11F47.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681990"/>
                    </a:xfrm>
                    <a:prstGeom prst="rect">
                      <a:avLst/>
                    </a:prstGeom>
                    <a:noFill/>
                    <a:ln>
                      <a:noFill/>
                    </a:ln>
                  </pic:spPr>
                </pic:pic>
              </a:graphicData>
            </a:graphic>
          </wp:anchor>
        </w:drawing>
      </w:r>
      <w:r w:rsidR="00DF744B">
        <w:rPr>
          <w:sz w:val="24"/>
          <w:szCs w:val="24"/>
          <w:u w:val="single"/>
          <w:lang w:val="fr-CA"/>
        </w:rPr>
        <w:br w:type="page"/>
      </w:r>
    </w:p>
    <w:p w14:paraId="065D8A6E" w14:textId="6F4AB637" w:rsidR="008849BF" w:rsidRPr="004E4EB0" w:rsidRDefault="000C1767" w:rsidP="00C20BAA">
      <w:pPr>
        <w:spacing w:after="200" w:line="276" w:lineRule="auto"/>
        <w:rPr>
          <w:sz w:val="24"/>
          <w:szCs w:val="24"/>
          <w:u w:val="single"/>
          <w:lang w:val="fr-CA"/>
        </w:rPr>
      </w:pPr>
      <w:r>
        <w:rPr>
          <w:noProof/>
        </w:rPr>
        <w:lastRenderedPageBreak/>
        <w:drawing>
          <wp:anchor distT="0" distB="0" distL="114300" distR="114300" simplePos="0" relativeHeight="252404736" behindDoc="0" locked="0" layoutInCell="1" allowOverlap="1" wp14:anchorId="6F602810" wp14:editId="74ED20E5">
            <wp:simplePos x="0" y="0"/>
            <wp:positionH relativeFrom="column">
              <wp:posOffset>8258175</wp:posOffset>
            </wp:positionH>
            <wp:positionV relativeFrom="paragraph">
              <wp:posOffset>3362324</wp:posOffset>
            </wp:positionV>
            <wp:extent cx="619125" cy="619125"/>
            <wp:effectExtent l="0" t="0" r="9525" b="9525"/>
            <wp:wrapNone/>
            <wp:docPr id="12" name="Image 12" descr="RÃ©sultats de recherche d'images pour Â«Â ado cuisin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ado cuisineÂ Â»"/>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val="fr-CA" w:eastAsia="fr-CA"/>
        </w:rPr>
        <mc:AlternateContent>
          <mc:Choice Requires="wps">
            <w:drawing>
              <wp:anchor distT="0" distB="0" distL="114300" distR="114300" simplePos="0" relativeHeight="252395520" behindDoc="0" locked="0" layoutInCell="1" allowOverlap="1" wp14:anchorId="114CE0BD" wp14:editId="754D7942">
                <wp:simplePos x="0" y="0"/>
                <wp:positionH relativeFrom="column">
                  <wp:posOffset>4962525</wp:posOffset>
                </wp:positionH>
                <wp:positionV relativeFrom="paragraph">
                  <wp:posOffset>3257550</wp:posOffset>
                </wp:positionV>
                <wp:extent cx="4222115" cy="3921125"/>
                <wp:effectExtent l="0" t="0" r="26035" b="22225"/>
                <wp:wrapNone/>
                <wp:docPr id="21" name="Zone de texte 21"/>
                <wp:cNvGraphicFramePr/>
                <a:graphic xmlns:a="http://schemas.openxmlformats.org/drawingml/2006/main">
                  <a:graphicData uri="http://schemas.microsoft.com/office/word/2010/wordprocessingShape">
                    <wps:wsp>
                      <wps:cNvSpPr txBox="1"/>
                      <wps:spPr>
                        <a:xfrm>
                          <a:off x="0" y="0"/>
                          <a:ext cx="4222115" cy="3921125"/>
                        </a:xfrm>
                        <a:prstGeom prst="rect">
                          <a:avLst/>
                        </a:prstGeom>
                        <a:solidFill>
                          <a:schemeClr val="lt1"/>
                        </a:solidFill>
                        <a:ln w="6350">
                          <a:solidFill>
                            <a:prstClr val="black"/>
                          </a:solidFill>
                        </a:ln>
                      </wps:spPr>
                      <wps:txbx>
                        <w:txbxContent>
                          <w:p w14:paraId="53D70C9D" w14:textId="06160FDE" w:rsidR="00B72C60" w:rsidRPr="00B72C60" w:rsidRDefault="00B72C60" w:rsidP="00B72C60">
                            <w:pPr>
                              <w:jc w:val="center"/>
                              <w:rPr>
                                <w:rFonts w:asciiTheme="majorHAnsi" w:hAnsiTheme="majorHAnsi"/>
                                <w:b/>
                                <w:sz w:val="24"/>
                                <w:szCs w:val="24"/>
                                <w:lang w:val="fr-CA"/>
                              </w:rPr>
                            </w:pPr>
                            <w:r w:rsidRPr="00B72C60">
                              <w:rPr>
                                <w:rFonts w:asciiTheme="majorHAnsi" w:hAnsiTheme="majorHAnsi"/>
                                <w:b/>
                                <w:sz w:val="24"/>
                                <w:szCs w:val="24"/>
                                <w:lang w:val="fr-CA"/>
                              </w:rPr>
                              <w:t>Ateliers culinaires ADOS</w:t>
                            </w:r>
                          </w:p>
                          <w:p w14:paraId="08CF3ECD" w14:textId="7C0D2014"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Pour les ados 14 à 18 ans</w:t>
                            </w:r>
                          </w:p>
                          <w:p w14:paraId="11A905E2" w14:textId="77777777"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 xml:space="preserve">        Places limitées</w:t>
                            </w:r>
                          </w:p>
                          <w:p w14:paraId="1C53668D" w14:textId="77777777" w:rsidR="00B72C60" w:rsidRPr="00B72C60" w:rsidRDefault="00B72C60" w:rsidP="00B72C60">
                            <w:pPr>
                              <w:ind w:left="-851" w:right="-574"/>
                              <w:jc w:val="center"/>
                              <w:rPr>
                                <w:rFonts w:asciiTheme="majorHAnsi" w:hAnsiTheme="majorHAnsi"/>
                                <w:sz w:val="24"/>
                                <w:szCs w:val="24"/>
                                <w:lang w:val="fr-CA"/>
                              </w:rPr>
                            </w:pPr>
                          </w:p>
                          <w:p w14:paraId="4691F295" w14:textId="77777777"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6 rencontres où vous cuisinerez des recettes différentes</w:t>
                            </w:r>
                          </w:p>
                          <w:p w14:paraId="21F07C54" w14:textId="38485688"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 xml:space="preserve">Buts: Être capable de se préparer des repas seul. </w:t>
                            </w:r>
                          </w:p>
                          <w:p w14:paraId="21DE6C6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Manipuler les instruments</w:t>
                            </w:r>
                            <w:bookmarkStart w:id="3" w:name="_GoBack"/>
                            <w:bookmarkEnd w:id="3"/>
                          </w:p>
                          <w:p w14:paraId="6CF13C4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réussir les cuissons </w:t>
                            </w:r>
                          </w:p>
                          <w:p w14:paraId="7DA2449C"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Se faire des repas, économique, sans gaspillage</w:t>
                            </w:r>
                          </w:p>
                          <w:p w14:paraId="133BCBBE" w14:textId="31B3CEDD" w:rsidR="00B72C60" w:rsidRPr="00A15994" w:rsidRDefault="00B72C60" w:rsidP="00A15994">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planifier </w:t>
                            </w:r>
                          </w:p>
                          <w:p w14:paraId="793D6818" w14:textId="77777777" w:rsidR="00B72C60" w:rsidRPr="00B72C60" w:rsidRDefault="00B72C60" w:rsidP="00B72C60">
                            <w:pPr>
                              <w:ind w:right="42"/>
                              <w:jc w:val="both"/>
                              <w:rPr>
                                <w:rFonts w:asciiTheme="majorHAnsi" w:hAnsiTheme="majorHAnsi"/>
                                <w:b/>
                                <w:sz w:val="24"/>
                                <w:szCs w:val="24"/>
                                <w:lang w:val="fr-CA"/>
                              </w:rPr>
                            </w:pPr>
                            <w:r w:rsidRPr="00B72C60">
                              <w:rPr>
                                <w:rFonts w:asciiTheme="majorHAnsi" w:hAnsiTheme="majorHAnsi"/>
                                <w:b/>
                                <w:sz w:val="24"/>
                                <w:szCs w:val="24"/>
                                <w:lang w:val="fr-CA"/>
                              </w:rPr>
                              <w:t xml:space="preserve">Quand : </w:t>
                            </w:r>
                          </w:p>
                          <w:p w14:paraId="550669F4" w14:textId="77777777" w:rsidR="000C1767" w:rsidRDefault="00B72C60" w:rsidP="000C1767">
                            <w:pPr>
                              <w:pStyle w:val="Paragraphedeliste"/>
                              <w:numPr>
                                <w:ilvl w:val="0"/>
                                <w:numId w:val="5"/>
                              </w:numPr>
                              <w:ind w:right="42"/>
                              <w:jc w:val="both"/>
                              <w:rPr>
                                <w:rFonts w:asciiTheme="majorHAnsi" w:hAnsiTheme="majorHAnsi"/>
                                <w:b/>
                                <w:sz w:val="24"/>
                                <w:szCs w:val="24"/>
                                <w:lang w:val="fr-CA"/>
                              </w:rPr>
                            </w:pPr>
                            <w:r w:rsidRPr="00B72C60">
                              <w:rPr>
                                <w:rFonts w:asciiTheme="majorHAnsi" w:hAnsiTheme="majorHAnsi"/>
                                <w:b/>
                                <w:sz w:val="24"/>
                                <w:szCs w:val="24"/>
                                <w:lang w:val="fr-CA"/>
                              </w:rPr>
                              <w:t>Débutant le</w:t>
                            </w:r>
                            <w:r w:rsidR="000C1767">
                              <w:rPr>
                                <w:rFonts w:asciiTheme="majorHAnsi" w:hAnsiTheme="majorHAnsi"/>
                                <w:b/>
                                <w:sz w:val="24"/>
                                <w:szCs w:val="24"/>
                                <w:lang w:val="fr-CA"/>
                              </w:rPr>
                              <w:t xml:space="preserve"> 8 octobre à Notre-Dame-de-Ham. </w:t>
                            </w:r>
                          </w:p>
                          <w:p w14:paraId="0F7F7FDF" w14:textId="0199A4A8" w:rsidR="00067324" w:rsidRDefault="000C1767"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 xml:space="preserve">Dates des autres cours : 15 et 29 octobre ainsi que le 12, 19 et 26 novembre. Réserve </w:t>
                            </w:r>
                            <w:r w:rsidR="00B72C60" w:rsidRPr="00B72C60">
                              <w:rPr>
                                <w:rFonts w:asciiTheme="majorHAnsi" w:hAnsiTheme="majorHAnsi"/>
                                <w:b/>
                                <w:sz w:val="24"/>
                                <w:szCs w:val="24"/>
                                <w:lang w:val="fr-CA"/>
                              </w:rPr>
                              <w:t>ta place!</w:t>
                            </w:r>
                          </w:p>
                          <w:p w14:paraId="7E4E722E" w14:textId="7EC2D0C1" w:rsidR="00A15994" w:rsidRPr="00B72C60" w:rsidRDefault="00A15994"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Cours offert également à Ham-Nord les jeudis dès le 11 octobre.</w:t>
                            </w:r>
                          </w:p>
                          <w:p w14:paraId="6311BDB8" w14:textId="3AA829FD" w:rsidR="00B72C60" w:rsidRPr="00B72C60" w:rsidRDefault="00B72C60" w:rsidP="00B72C60">
                            <w:pPr>
                              <w:jc w:val="center"/>
                              <w:rPr>
                                <w:rFonts w:asciiTheme="majorHAnsi" w:hAnsiTheme="majorHAnsi"/>
                                <w:b/>
                                <w:sz w:val="24"/>
                                <w:szCs w:val="24"/>
                                <w:lang w:val="fr-CA"/>
                              </w:rPr>
                            </w:pPr>
                          </w:p>
                          <w:p w14:paraId="3831910C" w14:textId="6C653B52" w:rsidR="00B72C60" w:rsidRPr="00B72C60" w:rsidRDefault="00B72C60" w:rsidP="00B72C60">
                            <w:pPr>
                              <w:jc w:val="center"/>
                              <w:rPr>
                                <w:rFonts w:asciiTheme="majorHAnsi" w:hAnsiTheme="majorHAnsi" w:cs="Arial"/>
                                <w:sz w:val="24"/>
                                <w:szCs w:val="24"/>
                                <w:lang w:val="fr-CA"/>
                              </w:rPr>
                            </w:pPr>
                            <w:r w:rsidRPr="00B72C60">
                              <w:rPr>
                                <w:rFonts w:asciiTheme="majorHAnsi" w:hAnsiTheme="majorHAnsi"/>
                                <w:sz w:val="24"/>
                                <w:szCs w:val="24"/>
                                <w:lang w:val="fr-CA"/>
                              </w:rPr>
                              <w:t xml:space="preserve">Par texto 819 960-6188 ou par </w:t>
                            </w:r>
                            <w:proofErr w:type="spellStart"/>
                            <w:r w:rsidRPr="00B72C60">
                              <w:rPr>
                                <w:rFonts w:asciiTheme="majorHAnsi" w:hAnsiTheme="majorHAnsi"/>
                                <w:sz w:val="24"/>
                                <w:szCs w:val="24"/>
                                <w:lang w:val="fr-CA"/>
                              </w:rPr>
                              <w:t>facebook</w:t>
                            </w:r>
                            <w:proofErr w:type="spellEnd"/>
                            <w:r w:rsidRPr="00B72C60">
                              <w:rPr>
                                <w:rFonts w:asciiTheme="majorHAnsi" w:hAnsiTheme="majorHAnsi"/>
                                <w:sz w:val="24"/>
                                <w:szCs w:val="24"/>
                                <w:lang w:val="fr-CA"/>
                              </w:rPr>
                              <w:t xml:space="preserve"> via </w:t>
                            </w:r>
                            <w:r w:rsidRPr="00B72C60">
                              <w:rPr>
                                <w:rFonts w:asciiTheme="majorHAnsi" w:hAnsiTheme="majorHAnsi" w:cs="Arial"/>
                                <w:sz w:val="24"/>
                                <w:szCs w:val="24"/>
                                <w:lang w:val="fr-CA"/>
                              </w:rPr>
                              <w:t>Patricia Joyal</w:t>
                            </w:r>
                          </w:p>
                          <w:p w14:paraId="79E5D03B" w14:textId="301A937C" w:rsidR="00B72C60" w:rsidRPr="00B72C60" w:rsidRDefault="00B72C60" w:rsidP="00B72C60">
                            <w:pPr>
                              <w:jc w:val="center"/>
                              <w:rPr>
                                <w:rFonts w:asciiTheme="majorHAnsi" w:hAnsiTheme="majorHAnsi"/>
                                <w:sz w:val="24"/>
                                <w:szCs w:val="24"/>
                                <w:lang w:val="fr-CA"/>
                              </w:rPr>
                            </w:pPr>
                            <w:proofErr w:type="gramStart"/>
                            <w:r w:rsidRPr="00B72C60">
                              <w:rPr>
                                <w:rFonts w:asciiTheme="majorHAnsi" w:hAnsiTheme="majorHAnsi" w:cs="Arial"/>
                                <w:sz w:val="24"/>
                                <w:szCs w:val="24"/>
                                <w:lang w:val="fr-CA"/>
                              </w:rPr>
                              <w:t>ou</w:t>
                            </w:r>
                            <w:proofErr w:type="gramEnd"/>
                            <w:r w:rsidRPr="00B72C60">
                              <w:rPr>
                                <w:rFonts w:asciiTheme="majorHAnsi" w:hAnsiTheme="majorHAnsi" w:cs="Arial"/>
                                <w:sz w:val="24"/>
                                <w:szCs w:val="24"/>
                                <w:lang w:val="fr-CA"/>
                              </w:rPr>
                              <w:t xml:space="preserve"> Cuisine collective des </w:t>
                            </w:r>
                            <w:proofErr w:type="spellStart"/>
                            <w:r w:rsidRPr="00B72C60">
                              <w:rPr>
                                <w:rFonts w:asciiTheme="majorHAnsi" w:hAnsiTheme="majorHAnsi" w:cs="Arial"/>
                                <w:sz w:val="24"/>
                                <w:szCs w:val="24"/>
                                <w:lang w:val="fr-CA"/>
                              </w:rPr>
                              <w:t>Hauts-Reliefs</w:t>
                            </w:r>
                            <w:proofErr w:type="spellEnd"/>
                          </w:p>
                          <w:p w14:paraId="605FA932" w14:textId="6B5349DA" w:rsidR="00B72C60" w:rsidRPr="00B72C60" w:rsidRDefault="00B72C60" w:rsidP="00B72C60">
                            <w:pPr>
                              <w:jc w:val="center"/>
                              <w:rPr>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E0BD" id="Zone de texte 21" o:spid="_x0000_s1037" type="#_x0000_t202" style="position:absolute;margin-left:390.75pt;margin-top:256.5pt;width:332.45pt;height:308.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" fillcolor="white [3201]" strokeweight=".5pt">
                <v:textbox>
                  <w:txbxContent>
                    <w:p w14:paraId="53D70C9D" w14:textId="06160FDE" w:rsidR="00B72C60" w:rsidRPr="00B72C60" w:rsidRDefault="00B72C60" w:rsidP="00B72C60">
                      <w:pPr>
                        <w:jc w:val="center"/>
                        <w:rPr>
                          <w:rFonts w:asciiTheme="majorHAnsi" w:hAnsiTheme="majorHAnsi"/>
                          <w:b/>
                          <w:sz w:val="24"/>
                          <w:szCs w:val="24"/>
                          <w:lang w:val="fr-CA"/>
                        </w:rPr>
                      </w:pPr>
                      <w:r w:rsidRPr="00B72C60">
                        <w:rPr>
                          <w:rFonts w:asciiTheme="majorHAnsi" w:hAnsiTheme="majorHAnsi"/>
                          <w:b/>
                          <w:sz w:val="24"/>
                          <w:szCs w:val="24"/>
                          <w:lang w:val="fr-CA"/>
                        </w:rPr>
                        <w:t>Ateliers culinaires ADOS</w:t>
                      </w:r>
                    </w:p>
                    <w:p w14:paraId="08CF3ECD" w14:textId="7C0D2014"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Pour les ados 14 à 18 ans</w:t>
                      </w:r>
                    </w:p>
                    <w:p w14:paraId="11A905E2" w14:textId="77777777"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 xml:space="preserve">        Places limitées</w:t>
                      </w:r>
                    </w:p>
                    <w:p w14:paraId="1C53668D" w14:textId="77777777" w:rsidR="00B72C60" w:rsidRPr="00B72C60" w:rsidRDefault="00B72C60" w:rsidP="00B72C60">
                      <w:pPr>
                        <w:ind w:left="-851" w:right="-574"/>
                        <w:jc w:val="center"/>
                        <w:rPr>
                          <w:rFonts w:asciiTheme="majorHAnsi" w:hAnsiTheme="majorHAnsi"/>
                          <w:sz w:val="24"/>
                          <w:szCs w:val="24"/>
                          <w:lang w:val="fr-CA"/>
                        </w:rPr>
                      </w:pPr>
                    </w:p>
                    <w:p w14:paraId="4691F295" w14:textId="77777777"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6 rencontres où vous cuisinerez des recettes différentes</w:t>
                      </w:r>
                    </w:p>
                    <w:p w14:paraId="21F07C54" w14:textId="38485688"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 xml:space="preserve">Buts: Être capable de se préparer des repas seul. </w:t>
                      </w:r>
                    </w:p>
                    <w:p w14:paraId="21DE6C6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Manipuler les instruments</w:t>
                      </w:r>
                      <w:bookmarkStart w:id="4" w:name="_GoBack"/>
                      <w:bookmarkEnd w:id="4"/>
                    </w:p>
                    <w:p w14:paraId="6CF13C4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réussir les cuissons </w:t>
                      </w:r>
                    </w:p>
                    <w:p w14:paraId="7DA2449C"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Se faire des repas, économique, sans gaspillage</w:t>
                      </w:r>
                    </w:p>
                    <w:p w14:paraId="133BCBBE" w14:textId="31B3CEDD" w:rsidR="00B72C60" w:rsidRPr="00A15994" w:rsidRDefault="00B72C60" w:rsidP="00A15994">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planifier </w:t>
                      </w:r>
                    </w:p>
                    <w:p w14:paraId="793D6818" w14:textId="77777777" w:rsidR="00B72C60" w:rsidRPr="00B72C60" w:rsidRDefault="00B72C60" w:rsidP="00B72C60">
                      <w:pPr>
                        <w:ind w:right="42"/>
                        <w:jc w:val="both"/>
                        <w:rPr>
                          <w:rFonts w:asciiTheme="majorHAnsi" w:hAnsiTheme="majorHAnsi"/>
                          <w:b/>
                          <w:sz w:val="24"/>
                          <w:szCs w:val="24"/>
                          <w:lang w:val="fr-CA"/>
                        </w:rPr>
                      </w:pPr>
                      <w:r w:rsidRPr="00B72C60">
                        <w:rPr>
                          <w:rFonts w:asciiTheme="majorHAnsi" w:hAnsiTheme="majorHAnsi"/>
                          <w:b/>
                          <w:sz w:val="24"/>
                          <w:szCs w:val="24"/>
                          <w:lang w:val="fr-CA"/>
                        </w:rPr>
                        <w:t xml:space="preserve">Quand : </w:t>
                      </w:r>
                    </w:p>
                    <w:p w14:paraId="550669F4" w14:textId="77777777" w:rsidR="000C1767" w:rsidRDefault="00B72C60" w:rsidP="000C1767">
                      <w:pPr>
                        <w:pStyle w:val="Paragraphedeliste"/>
                        <w:numPr>
                          <w:ilvl w:val="0"/>
                          <w:numId w:val="5"/>
                        </w:numPr>
                        <w:ind w:right="42"/>
                        <w:jc w:val="both"/>
                        <w:rPr>
                          <w:rFonts w:asciiTheme="majorHAnsi" w:hAnsiTheme="majorHAnsi"/>
                          <w:b/>
                          <w:sz w:val="24"/>
                          <w:szCs w:val="24"/>
                          <w:lang w:val="fr-CA"/>
                        </w:rPr>
                      </w:pPr>
                      <w:r w:rsidRPr="00B72C60">
                        <w:rPr>
                          <w:rFonts w:asciiTheme="majorHAnsi" w:hAnsiTheme="majorHAnsi"/>
                          <w:b/>
                          <w:sz w:val="24"/>
                          <w:szCs w:val="24"/>
                          <w:lang w:val="fr-CA"/>
                        </w:rPr>
                        <w:t>Débutant le</w:t>
                      </w:r>
                      <w:r w:rsidR="000C1767">
                        <w:rPr>
                          <w:rFonts w:asciiTheme="majorHAnsi" w:hAnsiTheme="majorHAnsi"/>
                          <w:b/>
                          <w:sz w:val="24"/>
                          <w:szCs w:val="24"/>
                          <w:lang w:val="fr-CA"/>
                        </w:rPr>
                        <w:t xml:space="preserve"> 8 octobre à Notre-Dame-de-Ham. </w:t>
                      </w:r>
                    </w:p>
                    <w:p w14:paraId="0F7F7FDF" w14:textId="0199A4A8" w:rsidR="00067324" w:rsidRDefault="000C1767"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 xml:space="preserve">Dates des autres cours : 15 et 29 octobre ainsi que le 12, 19 et 26 novembre. Réserve </w:t>
                      </w:r>
                      <w:r w:rsidR="00B72C60" w:rsidRPr="00B72C60">
                        <w:rPr>
                          <w:rFonts w:asciiTheme="majorHAnsi" w:hAnsiTheme="majorHAnsi"/>
                          <w:b/>
                          <w:sz w:val="24"/>
                          <w:szCs w:val="24"/>
                          <w:lang w:val="fr-CA"/>
                        </w:rPr>
                        <w:t>ta place!</w:t>
                      </w:r>
                    </w:p>
                    <w:p w14:paraId="7E4E722E" w14:textId="7EC2D0C1" w:rsidR="00A15994" w:rsidRPr="00B72C60" w:rsidRDefault="00A15994"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Cours offert également à Ham-Nord les jeudis dès le 11 octobre.</w:t>
                      </w:r>
                    </w:p>
                    <w:p w14:paraId="6311BDB8" w14:textId="3AA829FD" w:rsidR="00B72C60" w:rsidRPr="00B72C60" w:rsidRDefault="00B72C60" w:rsidP="00B72C60">
                      <w:pPr>
                        <w:jc w:val="center"/>
                        <w:rPr>
                          <w:rFonts w:asciiTheme="majorHAnsi" w:hAnsiTheme="majorHAnsi"/>
                          <w:b/>
                          <w:sz w:val="24"/>
                          <w:szCs w:val="24"/>
                          <w:lang w:val="fr-CA"/>
                        </w:rPr>
                      </w:pPr>
                    </w:p>
                    <w:p w14:paraId="3831910C" w14:textId="6C653B52" w:rsidR="00B72C60" w:rsidRPr="00B72C60" w:rsidRDefault="00B72C60" w:rsidP="00B72C60">
                      <w:pPr>
                        <w:jc w:val="center"/>
                        <w:rPr>
                          <w:rFonts w:asciiTheme="majorHAnsi" w:hAnsiTheme="majorHAnsi" w:cs="Arial"/>
                          <w:sz w:val="24"/>
                          <w:szCs w:val="24"/>
                          <w:lang w:val="fr-CA"/>
                        </w:rPr>
                      </w:pPr>
                      <w:r w:rsidRPr="00B72C60">
                        <w:rPr>
                          <w:rFonts w:asciiTheme="majorHAnsi" w:hAnsiTheme="majorHAnsi"/>
                          <w:sz w:val="24"/>
                          <w:szCs w:val="24"/>
                          <w:lang w:val="fr-CA"/>
                        </w:rPr>
                        <w:t xml:space="preserve">Par texto 819 960-6188 ou par </w:t>
                      </w:r>
                      <w:proofErr w:type="spellStart"/>
                      <w:r w:rsidRPr="00B72C60">
                        <w:rPr>
                          <w:rFonts w:asciiTheme="majorHAnsi" w:hAnsiTheme="majorHAnsi"/>
                          <w:sz w:val="24"/>
                          <w:szCs w:val="24"/>
                          <w:lang w:val="fr-CA"/>
                        </w:rPr>
                        <w:t>facebook</w:t>
                      </w:r>
                      <w:proofErr w:type="spellEnd"/>
                      <w:r w:rsidRPr="00B72C60">
                        <w:rPr>
                          <w:rFonts w:asciiTheme="majorHAnsi" w:hAnsiTheme="majorHAnsi"/>
                          <w:sz w:val="24"/>
                          <w:szCs w:val="24"/>
                          <w:lang w:val="fr-CA"/>
                        </w:rPr>
                        <w:t xml:space="preserve"> via </w:t>
                      </w:r>
                      <w:r w:rsidRPr="00B72C60">
                        <w:rPr>
                          <w:rFonts w:asciiTheme="majorHAnsi" w:hAnsiTheme="majorHAnsi" w:cs="Arial"/>
                          <w:sz w:val="24"/>
                          <w:szCs w:val="24"/>
                          <w:lang w:val="fr-CA"/>
                        </w:rPr>
                        <w:t>Patricia Joyal</w:t>
                      </w:r>
                    </w:p>
                    <w:p w14:paraId="79E5D03B" w14:textId="301A937C" w:rsidR="00B72C60" w:rsidRPr="00B72C60" w:rsidRDefault="00B72C60" w:rsidP="00B72C60">
                      <w:pPr>
                        <w:jc w:val="center"/>
                        <w:rPr>
                          <w:rFonts w:asciiTheme="majorHAnsi" w:hAnsiTheme="majorHAnsi"/>
                          <w:sz w:val="24"/>
                          <w:szCs w:val="24"/>
                          <w:lang w:val="fr-CA"/>
                        </w:rPr>
                      </w:pPr>
                      <w:proofErr w:type="gramStart"/>
                      <w:r w:rsidRPr="00B72C60">
                        <w:rPr>
                          <w:rFonts w:asciiTheme="majorHAnsi" w:hAnsiTheme="majorHAnsi" w:cs="Arial"/>
                          <w:sz w:val="24"/>
                          <w:szCs w:val="24"/>
                          <w:lang w:val="fr-CA"/>
                        </w:rPr>
                        <w:t>ou</w:t>
                      </w:r>
                      <w:proofErr w:type="gramEnd"/>
                      <w:r w:rsidRPr="00B72C60">
                        <w:rPr>
                          <w:rFonts w:asciiTheme="majorHAnsi" w:hAnsiTheme="majorHAnsi" w:cs="Arial"/>
                          <w:sz w:val="24"/>
                          <w:szCs w:val="24"/>
                          <w:lang w:val="fr-CA"/>
                        </w:rPr>
                        <w:t xml:space="preserve"> Cuisine collective des </w:t>
                      </w:r>
                      <w:proofErr w:type="spellStart"/>
                      <w:r w:rsidRPr="00B72C60">
                        <w:rPr>
                          <w:rFonts w:asciiTheme="majorHAnsi" w:hAnsiTheme="majorHAnsi" w:cs="Arial"/>
                          <w:sz w:val="24"/>
                          <w:szCs w:val="24"/>
                          <w:lang w:val="fr-CA"/>
                        </w:rPr>
                        <w:t>Hauts-Reliefs</w:t>
                      </w:r>
                      <w:proofErr w:type="spellEnd"/>
                    </w:p>
                    <w:p w14:paraId="605FA932" w14:textId="6B5349DA" w:rsidR="00B72C60" w:rsidRPr="00B72C60" w:rsidRDefault="00B72C60" w:rsidP="00B72C60">
                      <w:pPr>
                        <w:jc w:val="center"/>
                        <w:rPr>
                          <w:b/>
                          <w:lang w:val="fr-CA"/>
                        </w:rPr>
                      </w:pPr>
                    </w:p>
                  </w:txbxContent>
                </v:textbox>
              </v:shape>
            </w:pict>
          </mc:Fallback>
        </mc:AlternateContent>
      </w:r>
      <w:r w:rsidR="006C517D">
        <w:rPr>
          <w:noProof/>
        </w:rPr>
        <w:drawing>
          <wp:anchor distT="0" distB="0" distL="114300" distR="114300" simplePos="0" relativeHeight="252400640" behindDoc="0" locked="0" layoutInCell="1" allowOverlap="1" wp14:anchorId="00CE797D" wp14:editId="180692C2">
            <wp:simplePos x="0" y="0"/>
            <wp:positionH relativeFrom="column">
              <wp:posOffset>238843</wp:posOffset>
            </wp:positionH>
            <wp:positionV relativeFrom="paragraph">
              <wp:posOffset>6330950</wp:posOffset>
            </wp:positionV>
            <wp:extent cx="1093304" cy="1093304"/>
            <wp:effectExtent l="0" t="0" r="0" b="0"/>
            <wp:wrapNone/>
            <wp:docPr id="225" name="Image 225" descr="RÃ©sultats de recherche d'images pour Â«Â note musiqu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note musiqueÂ Â»"/>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3304" cy="1093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D3D" w:rsidRPr="00E87D3D">
        <w:rPr>
          <w:noProof/>
          <w:sz w:val="24"/>
          <w:szCs w:val="24"/>
          <w:u w:val="single"/>
          <w:lang w:val="fr-CA"/>
        </w:rPr>
        <mc:AlternateContent>
          <mc:Choice Requires="wps">
            <w:drawing>
              <wp:anchor distT="45720" distB="45720" distL="114300" distR="114300" simplePos="0" relativeHeight="252397568" behindDoc="0" locked="0" layoutInCell="1" allowOverlap="1" wp14:anchorId="48E809A8" wp14:editId="06218BD0">
                <wp:simplePos x="0" y="0"/>
                <wp:positionH relativeFrom="column">
                  <wp:posOffset>0</wp:posOffset>
                </wp:positionH>
                <wp:positionV relativeFrom="paragraph">
                  <wp:posOffset>4879731</wp:posOffset>
                </wp:positionV>
                <wp:extent cx="4194810" cy="2303340"/>
                <wp:effectExtent l="0" t="0" r="15240" b="2095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2303340"/>
                        </a:xfrm>
                        <a:prstGeom prst="rect">
                          <a:avLst/>
                        </a:prstGeom>
                        <a:solidFill>
                          <a:srgbClr val="FFFFFF"/>
                        </a:solidFill>
                        <a:ln w="9525">
                          <a:solidFill>
                            <a:srgbClr val="000000"/>
                          </a:solidFill>
                          <a:miter lim="800000"/>
                          <a:headEnd/>
                          <a:tailEnd/>
                        </a:ln>
                      </wps:spPr>
                      <wps:txbx>
                        <w:txbxContent>
                          <w:p w14:paraId="1A4BD1ED" w14:textId="04818BBA" w:rsidR="00E87D3D" w:rsidRDefault="00E87D3D" w:rsidP="00E87D3D">
                            <w:pPr>
                              <w:jc w:val="center"/>
                              <w:rPr>
                                <w:b/>
                                <w:color w:val="000000" w:themeColor="text1"/>
                                <w:sz w:val="28"/>
                                <w:szCs w:val="28"/>
                                <w:lang w:val="fr-CA"/>
                              </w:rPr>
                            </w:pPr>
                            <w:r>
                              <w:rPr>
                                <w:b/>
                                <w:color w:val="000000" w:themeColor="text1"/>
                                <w:sz w:val="28"/>
                                <w:szCs w:val="28"/>
                                <w:lang w:val="fr-CA"/>
                              </w:rPr>
                              <w:t>Viens chante</w:t>
                            </w:r>
                            <w:r w:rsidR="00AA2A84">
                              <w:rPr>
                                <w:b/>
                                <w:color w:val="000000" w:themeColor="text1"/>
                                <w:sz w:val="28"/>
                                <w:szCs w:val="28"/>
                                <w:lang w:val="fr-CA"/>
                              </w:rPr>
                              <w:t>r</w:t>
                            </w:r>
                            <w:r>
                              <w:rPr>
                                <w:b/>
                                <w:color w:val="000000" w:themeColor="text1"/>
                                <w:sz w:val="28"/>
                                <w:szCs w:val="28"/>
                                <w:lang w:val="fr-CA"/>
                              </w:rPr>
                              <w:t xml:space="preserve"> avec la Villa St-George!</w:t>
                            </w:r>
                          </w:p>
                          <w:p w14:paraId="318B0E3D" w14:textId="3EAE1247" w:rsidR="00E87D3D" w:rsidRDefault="00E87D3D" w:rsidP="00E87D3D">
                            <w:pPr>
                              <w:jc w:val="center"/>
                              <w:rPr>
                                <w:b/>
                                <w:color w:val="000000" w:themeColor="text1"/>
                                <w:sz w:val="28"/>
                                <w:szCs w:val="28"/>
                                <w:lang w:val="fr-CA"/>
                              </w:rPr>
                            </w:pPr>
                          </w:p>
                          <w:p w14:paraId="36FFF8A6" w14:textId="5BF56BAE" w:rsidR="00E87D3D" w:rsidRPr="00070D5E" w:rsidRDefault="00070D5E" w:rsidP="00070D5E">
                            <w:pPr>
                              <w:jc w:val="both"/>
                              <w:rPr>
                                <w:color w:val="000000" w:themeColor="text1"/>
                                <w:sz w:val="28"/>
                                <w:szCs w:val="28"/>
                                <w:lang w:val="fr-CA"/>
                              </w:rPr>
                            </w:pPr>
                            <w:r w:rsidRPr="00070D5E">
                              <w:rPr>
                                <w:b/>
                                <w:color w:val="000000" w:themeColor="text1"/>
                                <w:sz w:val="32"/>
                                <w:szCs w:val="32"/>
                                <w:lang w:val="fr-CA"/>
                              </w:rPr>
                              <w:t>Le 18 septembre</w:t>
                            </w:r>
                            <w:r w:rsidRPr="00070D5E">
                              <w:rPr>
                                <w:color w:val="000000" w:themeColor="text1"/>
                                <w:sz w:val="28"/>
                                <w:szCs w:val="28"/>
                                <w:lang w:val="fr-CA"/>
                              </w:rPr>
                              <w:t xml:space="preserve"> vous êtes invités à chanter avec les résidents de la Villa St-George </w:t>
                            </w:r>
                            <w:r w:rsidRPr="00070D5E">
                              <w:rPr>
                                <w:b/>
                                <w:color w:val="000000" w:themeColor="text1"/>
                                <w:sz w:val="32"/>
                                <w:szCs w:val="32"/>
                                <w:lang w:val="fr-CA"/>
                              </w:rPr>
                              <w:t>au centre communautaire de Notre-Dame-de-Ham.</w:t>
                            </w:r>
                            <w:r w:rsidRPr="00070D5E">
                              <w:rPr>
                                <w:color w:val="000000" w:themeColor="text1"/>
                                <w:sz w:val="28"/>
                                <w:szCs w:val="28"/>
                                <w:lang w:val="fr-CA"/>
                              </w:rPr>
                              <w:t xml:space="preserve"> L’activité a lieu </w:t>
                            </w:r>
                            <w:r w:rsidRPr="00070D5E">
                              <w:rPr>
                                <w:b/>
                                <w:color w:val="000000" w:themeColor="text1"/>
                                <w:sz w:val="32"/>
                                <w:szCs w:val="32"/>
                                <w:lang w:val="fr-CA"/>
                              </w:rPr>
                              <w:t>à 13h.</w:t>
                            </w:r>
                            <w:r w:rsidRPr="00070D5E">
                              <w:rPr>
                                <w:color w:val="000000" w:themeColor="text1"/>
                                <w:sz w:val="28"/>
                                <w:szCs w:val="28"/>
                                <w:lang w:val="fr-CA"/>
                              </w:rPr>
                              <w:t xml:space="preserve"> Un léger goûter est offert gratuitement aux participants. C’est gratuit! </w:t>
                            </w:r>
                          </w:p>
                          <w:p w14:paraId="7130E3F3" w14:textId="77777777" w:rsidR="00070D5E" w:rsidRDefault="00070D5E" w:rsidP="00E87D3D">
                            <w:pPr>
                              <w:jc w:val="center"/>
                              <w:rPr>
                                <w:b/>
                                <w:color w:val="000000" w:themeColor="text1"/>
                                <w:sz w:val="28"/>
                                <w:szCs w:val="28"/>
                                <w:lang w:val="fr-CA"/>
                              </w:rPr>
                            </w:pPr>
                          </w:p>
                          <w:p w14:paraId="7C7FDFAC" w14:textId="6CC7DACA" w:rsidR="00070D5E" w:rsidRDefault="006C517D" w:rsidP="00E87D3D">
                            <w:pPr>
                              <w:jc w:val="center"/>
                              <w:rPr>
                                <w:b/>
                                <w:color w:val="000000" w:themeColor="text1"/>
                                <w:sz w:val="28"/>
                                <w:szCs w:val="28"/>
                                <w:lang w:val="fr-CA"/>
                              </w:rPr>
                            </w:pPr>
                            <w:r>
                              <w:rPr>
                                <w:b/>
                                <w:color w:val="000000" w:themeColor="text1"/>
                                <w:sz w:val="28"/>
                                <w:szCs w:val="28"/>
                                <w:lang w:val="fr-CA"/>
                              </w:rPr>
                              <w:t xml:space="preserve">                 </w:t>
                            </w:r>
                            <w:r w:rsidR="00070D5E">
                              <w:rPr>
                                <w:b/>
                                <w:color w:val="000000" w:themeColor="text1"/>
                                <w:sz w:val="28"/>
                                <w:szCs w:val="28"/>
                                <w:lang w:val="fr-CA"/>
                              </w:rPr>
                              <w:t xml:space="preserve">Participez en grand nombre. </w:t>
                            </w:r>
                          </w:p>
                          <w:p w14:paraId="79BCF28A" w14:textId="77777777" w:rsidR="00070D5E" w:rsidRDefault="00070D5E" w:rsidP="00E87D3D">
                            <w:pPr>
                              <w:jc w:val="center"/>
                              <w:rPr>
                                <w:b/>
                                <w:color w:val="000000" w:themeColor="text1"/>
                                <w:sz w:val="28"/>
                                <w:szCs w:val="28"/>
                                <w:lang w:val="fr-CA"/>
                              </w:rPr>
                            </w:pPr>
                          </w:p>
                          <w:p w14:paraId="5AE5D152" w14:textId="3944AA73" w:rsidR="00E87D3D" w:rsidRPr="00E87D3D" w:rsidRDefault="00E87D3D">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09A8" id="_x0000_s1038" type="#_x0000_t202" style="position:absolute;margin-left:0;margin-top:384.25pt;width:330.3pt;height:181.35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">
                <v:textbox>
                  <w:txbxContent>
                    <w:p w14:paraId="1A4BD1ED" w14:textId="04818BBA" w:rsidR="00E87D3D" w:rsidRDefault="00E87D3D" w:rsidP="00E87D3D">
                      <w:pPr>
                        <w:jc w:val="center"/>
                        <w:rPr>
                          <w:b/>
                          <w:color w:val="000000" w:themeColor="text1"/>
                          <w:sz w:val="28"/>
                          <w:szCs w:val="28"/>
                          <w:lang w:val="fr-CA"/>
                        </w:rPr>
                      </w:pPr>
                      <w:r>
                        <w:rPr>
                          <w:b/>
                          <w:color w:val="000000" w:themeColor="text1"/>
                          <w:sz w:val="28"/>
                          <w:szCs w:val="28"/>
                          <w:lang w:val="fr-CA"/>
                        </w:rPr>
                        <w:t>Viens chante</w:t>
                      </w:r>
                      <w:r w:rsidR="00AA2A84">
                        <w:rPr>
                          <w:b/>
                          <w:color w:val="000000" w:themeColor="text1"/>
                          <w:sz w:val="28"/>
                          <w:szCs w:val="28"/>
                          <w:lang w:val="fr-CA"/>
                        </w:rPr>
                        <w:t>r</w:t>
                      </w:r>
                      <w:r>
                        <w:rPr>
                          <w:b/>
                          <w:color w:val="000000" w:themeColor="text1"/>
                          <w:sz w:val="28"/>
                          <w:szCs w:val="28"/>
                          <w:lang w:val="fr-CA"/>
                        </w:rPr>
                        <w:t xml:space="preserve"> avec la Villa St-George!</w:t>
                      </w:r>
                    </w:p>
                    <w:p w14:paraId="318B0E3D" w14:textId="3EAE1247" w:rsidR="00E87D3D" w:rsidRDefault="00E87D3D" w:rsidP="00E87D3D">
                      <w:pPr>
                        <w:jc w:val="center"/>
                        <w:rPr>
                          <w:b/>
                          <w:color w:val="000000" w:themeColor="text1"/>
                          <w:sz w:val="28"/>
                          <w:szCs w:val="28"/>
                          <w:lang w:val="fr-CA"/>
                        </w:rPr>
                      </w:pPr>
                    </w:p>
                    <w:p w14:paraId="36FFF8A6" w14:textId="5BF56BAE" w:rsidR="00E87D3D" w:rsidRPr="00070D5E" w:rsidRDefault="00070D5E" w:rsidP="00070D5E">
                      <w:pPr>
                        <w:jc w:val="both"/>
                        <w:rPr>
                          <w:color w:val="000000" w:themeColor="text1"/>
                          <w:sz w:val="28"/>
                          <w:szCs w:val="28"/>
                          <w:lang w:val="fr-CA"/>
                        </w:rPr>
                      </w:pPr>
                      <w:r w:rsidRPr="00070D5E">
                        <w:rPr>
                          <w:b/>
                          <w:color w:val="000000" w:themeColor="text1"/>
                          <w:sz w:val="32"/>
                          <w:szCs w:val="32"/>
                          <w:lang w:val="fr-CA"/>
                        </w:rPr>
                        <w:t>Le 18 septembre</w:t>
                      </w:r>
                      <w:r w:rsidRPr="00070D5E">
                        <w:rPr>
                          <w:color w:val="000000" w:themeColor="text1"/>
                          <w:sz w:val="28"/>
                          <w:szCs w:val="28"/>
                          <w:lang w:val="fr-CA"/>
                        </w:rPr>
                        <w:t xml:space="preserve"> vous êtes invités à chanter avec les résidents de la Villa St-George </w:t>
                      </w:r>
                      <w:r w:rsidRPr="00070D5E">
                        <w:rPr>
                          <w:b/>
                          <w:color w:val="000000" w:themeColor="text1"/>
                          <w:sz w:val="32"/>
                          <w:szCs w:val="32"/>
                          <w:lang w:val="fr-CA"/>
                        </w:rPr>
                        <w:t>au centre communautaire de Notre-Dame-de-Ham.</w:t>
                      </w:r>
                      <w:r w:rsidRPr="00070D5E">
                        <w:rPr>
                          <w:color w:val="000000" w:themeColor="text1"/>
                          <w:sz w:val="28"/>
                          <w:szCs w:val="28"/>
                          <w:lang w:val="fr-CA"/>
                        </w:rPr>
                        <w:t xml:space="preserve"> L’activité a lieu </w:t>
                      </w:r>
                      <w:r w:rsidRPr="00070D5E">
                        <w:rPr>
                          <w:b/>
                          <w:color w:val="000000" w:themeColor="text1"/>
                          <w:sz w:val="32"/>
                          <w:szCs w:val="32"/>
                          <w:lang w:val="fr-CA"/>
                        </w:rPr>
                        <w:t>à 13h.</w:t>
                      </w:r>
                      <w:r w:rsidRPr="00070D5E">
                        <w:rPr>
                          <w:color w:val="000000" w:themeColor="text1"/>
                          <w:sz w:val="28"/>
                          <w:szCs w:val="28"/>
                          <w:lang w:val="fr-CA"/>
                        </w:rPr>
                        <w:t xml:space="preserve"> Un léger goûter est offert gratuitement aux participants. C’est gratuit! </w:t>
                      </w:r>
                    </w:p>
                    <w:p w14:paraId="7130E3F3" w14:textId="77777777" w:rsidR="00070D5E" w:rsidRDefault="00070D5E" w:rsidP="00E87D3D">
                      <w:pPr>
                        <w:jc w:val="center"/>
                        <w:rPr>
                          <w:b/>
                          <w:color w:val="000000" w:themeColor="text1"/>
                          <w:sz w:val="28"/>
                          <w:szCs w:val="28"/>
                          <w:lang w:val="fr-CA"/>
                        </w:rPr>
                      </w:pPr>
                    </w:p>
                    <w:p w14:paraId="7C7FDFAC" w14:textId="6CC7DACA" w:rsidR="00070D5E" w:rsidRDefault="006C517D" w:rsidP="00E87D3D">
                      <w:pPr>
                        <w:jc w:val="center"/>
                        <w:rPr>
                          <w:b/>
                          <w:color w:val="000000" w:themeColor="text1"/>
                          <w:sz w:val="28"/>
                          <w:szCs w:val="28"/>
                          <w:lang w:val="fr-CA"/>
                        </w:rPr>
                      </w:pPr>
                      <w:r>
                        <w:rPr>
                          <w:b/>
                          <w:color w:val="000000" w:themeColor="text1"/>
                          <w:sz w:val="28"/>
                          <w:szCs w:val="28"/>
                          <w:lang w:val="fr-CA"/>
                        </w:rPr>
                        <w:t xml:space="preserve">                 </w:t>
                      </w:r>
                      <w:r w:rsidR="00070D5E">
                        <w:rPr>
                          <w:b/>
                          <w:color w:val="000000" w:themeColor="text1"/>
                          <w:sz w:val="28"/>
                          <w:szCs w:val="28"/>
                          <w:lang w:val="fr-CA"/>
                        </w:rPr>
                        <w:t xml:space="preserve">Participez en grand nombre. </w:t>
                      </w:r>
                    </w:p>
                    <w:p w14:paraId="79BCF28A" w14:textId="77777777" w:rsidR="00070D5E" w:rsidRDefault="00070D5E" w:rsidP="00E87D3D">
                      <w:pPr>
                        <w:jc w:val="center"/>
                        <w:rPr>
                          <w:b/>
                          <w:color w:val="000000" w:themeColor="text1"/>
                          <w:sz w:val="28"/>
                          <w:szCs w:val="28"/>
                          <w:lang w:val="fr-CA"/>
                        </w:rPr>
                      </w:pPr>
                    </w:p>
                    <w:p w14:paraId="5AE5D152" w14:textId="3944AA73" w:rsidR="00E87D3D" w:rsidRPr="00E87D3D" w:rsidRDefault="00E87D3D">
                      <w:pPr>
                        <w:rPr>
                          <w:lang w:val="fr-CA"/>
                        </w:rPr>
                      </w:pPr>
                    </w:p>
                  </w:txbxContent>
                </v:textbox>
              </v:shape>
            </w:pict>
          </mc:Fallback>
        </mc:AlternateContent>
      </w:r>
      <w:r w:rsidR="00067324" w:rsidRPr="005D661E">
        <w:rPr>
          <w:rFonts w:ascii="Calibri" w:eastAsia="Calibri" w:hAnsi="Calibri" w:cs="Times New Roman"/>
          <w:noProof/>
          <w:lang w:val="fr-CA" w:eastAsia="fr-CA"/>
        </w:rPr>
        <mc:AlternateContent>
          <mc:Choice Requires="wps">
            <w:drawing>
              <wp:anchor distT="0" distB="0" distL="114300" distR="114300" simplePos="0" relativeHeight="252394496" behindDoc="0" locked="0" layoutInCell="1" allowOverlap="1" wp14:anchorId="080EC94D" wp14:editId="7AA03A32">
                <wp:simplePos x="0" y="0"/>
                <wp:positionH relativeFrom="column">
                  <wp:posOffset>4906108</wp:posOffset>
                </wp:positionH>
                <wp:positionV relativeFrom="paragraph">
                  <wp:posOffset>1204546</wp:posOffset>
                </wp:positionV>
                <wp:extent cx="4276725" cy="2004646"/>
                <wp:effectExtent l="19050" t="19050" r="47625" b="3429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004646"/>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561C69AB" w14:textId="6BC3FCF3" w:rsidR="00067324" w:rsidRDefault="00067324" w:rsidP="00067324">
                            <w:pPr>
                              <w:jc w:val="center"/>
                              <w:rPr>
                                <w:rFonts w:ascii="Comic Sans MS" w:hAnsi="Comic Sans MS"/>
                                <w:b/>
                                <w:lang w:val="fr-CA"/>
                              </w:rPr>
                            </w:pPr>
                            <w:r w:rsidRPr="00067324">
                              <w:rPr>
                                <w:rFonts w:ascii="Comic Sans MS" w:hAnsi="Comic Sans MS"/>
                                <w:b/>
                                <w:lang w:val="fr-CA"/>
                              </w:rPr>
                              <w:t>Places</w:t>
                            </w:r>
                            <w:r w:rsidR="003B6CF4">
                              <w:rPr>
                                <w:rFonts w:ascii="Comic Sans MS" w:hAnsi="Comic Sans MS"/>
                                <w:b/>
                                <w:lang w:val="fr-CA"/>
                              </w:rPr>
                              <w:t xml:space="preserve"> </w:t>
                            </w:r>
                            <w:r w:rsidRPr="00067324">
                              <w:rPr>
                                <w:rFonts w:ascii="Comic Sans MS" w:hAnsi="Comic Sans MS"/>
                                <w:b/>
                                <w:lang w:val="fr-CA"/>
                              </w:rPr>
                              <w:t xml:space="preserve">disponibles dans le groupe de cuisine </w:t>
                            </w:r>
                          </w:p>
                          <w:p w14:paraId="309EE0D2" w14:textId="63F96151" w:rsidR="00067324" w:rsidRDefault="00067324" w:rsidP="00067324">
                            <w:pPr>
                              <w:jc w:val="center"/>
                              <w:rPr>
                                <w:rFonts w:ascii="Comic Sans MS" w:hAnsi="Comic Sans MS"/>
                                <w:b/>
                                <w:lang w:val="fr-CA"/>
                              </w:rPr>
                            </w:pPr>
                            <w:proofErr w:type="gramStart"/>
                            <w:r w:rsidRPr="00067324">
                              <w:rPr>
                                <w:rFonts w:ascii="Comic Sans MS" w:hAnsi="Comic Sans MS"/>
                                <w:b/>
                                <w:lang w:val="fr-CA"/>
                              </w:rPr>
                              <w:t>de</w:t>
                            </w:r>
                            <w:proofErr w:type="gramEnd"/>
                            <w:r w:rsidRPr="00067324">
                              <w:rPr>
                                <w:rFonts w:ascii="Comic Sans MS" w:hAnsi="Comic Sans MS"/>
                                <w:b/>
                                <w:lang w:val="fr-CA"/>
                              </w:rPr>
                              <w:t xml:space="preserve"> Notre-Dame-de-Ham</w:t>
                            </w:r>
                          </w:p>
                          <w:p w14:paraId="711746DA" w14:textId="77777777" w:rsidR="00067324" w:rsidRPr="00067324" w:rsidRDefault="00067324" w:rsidP="00067324">
                            <w:pPr>
                              <w:jc w:val="center"/>
                              <w:rPr>
                                <w:rFonts w:ascii="Comic Sans MS" w:hAnsi="Comic Sans MS"/>
                                <w:b/>
                                <w:lang w:val="fr-CA"/>
                              </w:rPr>
                            </w:pPr>
                          </w:p>
                          <w:p w14:paraId="6BA655D3" w14:textId="5208D7B7" w:rsidR="00067324" w:rsidRPr="00067324" w:rsidRDefault="00067324" w:rsidP="00067324">
                            <w:pPr>
                              <w:jc w:val="both"/>
                              <w:rPr>
                                <w:rFonts w:ascii="Comic Sans MS" w:hAnsi="Comic Sans MS"/>
                                <w:b/>
                                <w:lang w:val="fr-CA"/>
                              </w:rPr>
                            </w:pPr>
                            <w:r w:rsidRPr="00067324">
                              <w:rPr>
                                <w:rFonts w:ascii="Comic Sans MS" w:eastAsia="Calibri" w:hAnsi="Comic Sans MS" w:cs="Times New Roman"/>
                                <w:i/>
                                <w:lang w:val="fr-CA"/>
                              </w:rPr>
                              <w:t>Une cuisine collective c’est un petit groupe de personnes qui mettent en commun leur temps, argent et compétences pour confectionner des plats économiques, sains et appétissants qu’</w:t>
                            </w:r>
                            <w:r w:rsidR="003B6CF4">
                              <w:rPr>
                                <w:rFonts w:ascii="Comic Sans MS" w:eastAsia="Calibri" w:hAnsi="Comic Sans MS" w:cs="Times New Roman"/>
                                <w:i/>
                                <w:lang w:val="fr-CA"/>
                              </w:rPr>
                              <w:t xml:space="preserve">elles </w:t>
                            </w:r>
                            <w:r w:rsidRPr="00067324">
                              <w:rPr>
                                <w:rFonts w:ascii="Comic Sans MS" w:eastAsia="Calibri" w:hAnsi="Comic Sans MS" w:cs="Times New Roman"/>
                                <w:i/>
                                <w:lang w:val="fr-CA"/>
                              </w:rPr>
                              <w:t>rapporte</w:t>
                            </w:r>
                            <w:r w:rsidR="003B6CF4">
                              <w:rPr>
                                <w:rFonts w:ascii="Comic Sans MS" w:eastAsia="Calibri" w:hAnsi="Comic Sans MS" w:cs="Times New Roman"/>
                                <w:i/>
                                <w:lang w:val="fr-CA"/>
                              </w:rPr>
                              <w:t>nt</w:t>
                            </w:r>
                            <w:r w:rsidRPr="00067324">
                              <w:rPr>
                                <w:rFonts w:ascii="Comic Sans MS" w:eastAsia="Calibri" w:hAnsi="Comic Sans MS" w:cs="Times New Roman"/>
                                <w:i/>
                                <w:lang w:val="fr-CA"/>
                              </w:rPr>
                              <w:t xml:space="preserve"> chez eux.</w:t>
                            </w:r>
                            <w:r w:rsidRPr="00067324">
                              <w:rPr>
                                <w:rFonts w:ascii="Comic Sans MS" w:hAnsi="Comic Sans MS"/>
                                <w:b/>
                                <w:lang w:val="fr-CA"/>
                              </w:rPr>
                              <w:t xml:space="preserve"> </w:t>
                            </w:r>
                          </w:p>
                          <w:p w14:paraId="4345F9A3" w14:textId="23902348" w:rsidR="00067324" w:rsidRPr="00067324" w:rsidRDefault="00067324" w:rsidP="00067324">
                            <w:pPr>
                              <w:jc w:val="both"/>
                              <w:rPr>
                                <w:rFonts w:ascii="Comic Sans MS" w:hAnsi="Comic Sans MS"/>
                                <w:b/>
                                <w:lang w:val="fr-CA"/>
                              </w:rPr>
                            </w:pPr>
                            <w:r w:rsidRPr="00067324">
                              <w:rPr>
                                <w:rFonts w:ascii="Comic Sans MS" w:hAnsi="Comic Sans MS"/>
                                <w:b/>
                                <w:lang w:val="fr-CA"/>
                              </w:rPr>
                              <w:t>Pour vous inscrire au groupe de cuisine ou pour obtenir de l’information, contactez Patricia Joyal, 819 382-9990</w:t>
                            </w:r>
                          </w:p>
                          <w:p w14:paraId="5C3384DD" w14:textId="3D77C444" w:rsidR="00067324" w:rsidRPr="005D661E" w:rsidRDefault="00067324" w:rsidP="00067324">
                            <w:pPr>
                              <w:spacing w:line="360" w:lineRule="auto"/>
                              <w:jc w:val="both"/>
                              <w:rPr>
                                <w:rFonts w:ascii="Times New Roman" w:hAnsi="Times New Roman" w:cs="Times New Roman"/>
                                <w:b/>
                                <w:sz w:val="18"/>
                                <w:szCs w:val="18"/>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EC94D" id="Text Box 4" o:spid="_x0000_s1039" type="#_x0000_t202" style="position:absolute;margin-left:386.3pt;margin-top:94.85pt;width:336.75pt;height:157.8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" fillcolor="white [3201]" strokecolor="black [3200]" strokeweight="4.5pt">
                <v:textbox>
                  <w:txbxContent>
                    <w:p w14:paraId="561C69AB" w14:textId="6BC3FCF3" w:rsidR="00067324" w:rsidRDefault="00067324" w:rsidP="00067324">
                      <w:pPr>
                        <w:jc w:val="center"/>
                        <w:rPr>
                          <w:rFonts w:ascii="Comic Sans MS" w:hAnsi="Comic Sans MS"/>
                          <w:b/>
                          <w:lang w:val="fr-CA"/>
                        </w:rPr>
                      </w:pPr>
                      <w:r w:rsidRPr="00067324">
                        <w:rPr>
                          <w:rFonts w:ascii="Comic Sans MS" w:hAnsi="Comic Sans MS"/>
                          <w:b/>
                          <w:lang w:val="fr-CA"/>
                        </w:rPr>
                        <w:t>Places</w:t>
                      </w:r>
                      <w:r w:rsidR="003B6CF4">
                        <w:rPr>
                          <w:rFonts w:ascii="Comic Sans MS" w:hAnsi="Comic Sans MS"/>
                          <w:b/>
                          <w:lang w:val="fr-CA"/>
                        </w:rPr>
                        <w:t xml:space="preserve"> </w:t>
                      </w:r>
                      <w:r w:rsidRPr="00067324">
                        <w:rPr>
                          <w:rFonts w:ascii="Comic Sans MS" w:hAnsi="Comic Sans MS"/>
                          <w:b/>
                          <w:lang w:val="fr-CA"/>
                        </w:rPr>
                        <w:t xml:space="preserve">disponibles dans le groupe de cuisine </w:t>
                      </w:r>
                    </w:p>
                    <w:p w14:paraId="309EE0D2" w14:textId="63F96151" w:rsidR="00067324" w:rsidRDefault="00067324" w:rsidP="00067324">
                      <w:pPr>
                        <w:jc w:val="center"/>
                        <w:rPr>
                          <w:rFonts w:ascii="Comic Sans MS" w:hAnsi="Comic Sans MS"/>
                          <w:b/>
                          <w:lang w:val="fr-CA"/>
                        </w:rPr>
                      </w:pPr>
                      <w:proofErr w:type="gramStart"/>
                      <w:r w:rsidRPr="00067324">
                        <w:rPr>
                          <w:rFonts w:ascii="Comic Sans MS" w:hAnsi="Comic Sans MS"/>
                          <w:b/>
                          <w:lang w:val="fr-CA"/>
                        </w:rPr>
                        <w:t>de</w:t>
                      </w:r>
                      <w:proofErr w:type="gramEnd"/>
                      <w:r w:rsidRPr="00067324">
                        <w:rPr>
                          <w:rFonts w:ascii="Comic Sans MS" w:hAnsi="Comic Sans MS"/>
                          <w:b/>
                          <w:lang w:val="fr-CA"/>
                        </w:rPr>
                        <w:t xml:space="preserve"> Notre-Dame-de-Ham</w:t>
                      </w:r>
                    </w:p>
                    <w:p w14:paraId="711746DA" w14:textId="77777777" w:rsidR="00067324" w:rsidRPr="00067324" w:rsidRDefault="00067324" w:rsidP="00067324">
                      <w:pPr>
                        <w:jc w:val="center"/>
                        <w:rPr>
                          <w:rFonts w:ascii="Comic Sans MS" w:hAnsi="Comic Sans MS"/>
                          <w:b/>
                          <w:lang w:val="fr-CA"/>
                        </w:rPr>
                      </w:pPr>
                    </w:p>
                    <w:p w14:paraId="6BA655D3" w14:textId="5208D7B7" w:rsidR="00067324" w:rsidRPr="00067324" w:rsidRDefault="00067324" w:rsidP="00067324">
                      <w:pPr>
                        <w:jc w:val="both"/>
                        <w:rPr>
                          <w:rFonts w:ascii="Comic Sans MS" w:hAnsi="Comic Sans MS"/>
                          <w:b/>
                          <w:lang w:val="fr-CA"/>
                        </w:rPr>
                      </w:pPr>
                      <w:r w:rsidRPr="00067324">
                        <w:rPr>
                          <w:rFonts w:ascii="Comic Sans MS" w:eastAsia="Calibri" w:hAnsi="Comic Sans MS" w:cs="Times New Roman"/>
                          <w:i/>
                          <w:lang w:val="fr-CA"/>
                        </w:rPr>
                        <w:t>Une cuisine collective c’est un petit groupe de personnes qui mettent en commun leur temps, argent et compétences pour confectionner des plats économiques, sains et appétissants qu’</w:t>
                      </w:r>
                      <w:r w:rsidR="003B6CF4">
                        <w:rPr>
                          <w:rFonts w:ascii="Comic Sans MS" w:eastAsia="Calibri" w:hAnsi="Comic Sans MS" w:cs="Times New Roman"/>
                          <w:i/>
                          <w:lang w:val="fr-CA"/>
                        </w:rPr>
                        <w:t xml:space="preserve">elles </w:t>
                      </w:r>
                      <w:r w:rsidRPr="00067324">
                        <w:rPr>
                          <w:rFonts w:ascii="Comic Sans MS" w:eastAsia="Calibri" w:hAnsi="Comic Sans MS" w:cs="Times New Roman"/>
                          <w:i/>
                          <w:lang w:val="fr-CA"/>
                        </w:rPr>
                        <w:t>rapporte</w:t>
                      </w:r>
                      <w:r w:rsidR="003B6CF4">
                        <w:rPr>
                          <w:rFonts w:ascii="Comic Sans MS" w:eastAsia="Calibri" w:hAnsi="Comic Sans MS" w:cs="Times New Roman"/>
                          <w:i/>
                          <w:lang w:val="fr-CA"/>
                        </w:rPr>
                        <w:t>nt</w:t>
                      </w:r>
                      <w:r w:rsidRPr="00067324">
                        <w:rPr>
                          <w:rFonts w:ascii="Comic Sans MS" w:eastAsia="Calibri" w:hAnsi="Comic Sans MS" w:cs="Times New Roman"/>
                          <w:i/>
                          <w:lang w:val="fr-CA"/>
                        </w:rPr>
                        <w:t xml:space="preserve"> chez eux.</w:t>
                      </w:r>
                      <w:r w:rsidRPr="00067324">
                        <w:rPr>
                          <w:rFonts w:ascii="Comic Sans MS" w:hAnsi="Comic Sans MS"/>
                          <w:b/>
                          <w:lang w:val="fr-CA"/>
                        </w:rPr>
                        <w:t xml:space="preserve"> </w:t>
                      </w:r>
                    </w:p>
                    <w:p w14:paraId="4345F9A3" w14:textId="23902348" w:rsidR="00067324" w:rsidRPr="00067324" w:rsidRDefault="00067324" w:rsidP="00067324">
                      <w:pPr>
                        <w:jc w:val="both"/>
                        <w:rPr>
                          <w:rFonts w:ascii="Comic Sans MS" w:hAnsi="Comic Sans MS"/>
                          <w:b/>
                          <w:lang w:val="fr-CA"/>
                        </w:rPr>
                      </w:pPr>
                      <w:r w:rsidRPr="00067324">
                        <w:rPr>
                          <w:rFonts w:ascii="Comic Sans MS" w:hAnsi="Comic Sans MS"/>
                          <w:b/>
                          <w:lang w:val="fr-CA"/>
                        </w:rPr>
                        <w:t>Pour vous inscrire au groupe de cuisine ou pour obtenir de l’information, contactez Patricia Joyal, 819 382-9990</w:t>
                      </w:r>
                    </w:p>
                    <w:p w14:paraId="5C3384DD" w14:textId="3D77C444" w:rsidR="00067324" w:rsidRPr="005D661E" w:rsidRDefault="00067324" w:rsidP="00067324">
                      <w:pPr>
                        <w:spacing w:line="360" w:lineRule="auto"/>
                        <w:jc w:val="both"/>
                        <w:rPr>
                          <w:rFonts w:ascii="Times New Roman" w:hAnsi="Times New Roman" w:cs="Times New Roman"/>
                          <w:b/>
                          <w:sz w:val="18"/>
                          <w:szCs w:val="18"/>
                          <w:lang w:val="fr-CA"/>
                        </w:rPr>
                      </w:pPr>
                    </w:p>
                  </w:txbxContent>
                </v:textbox>
              </v:shape>
            </w:pict>
          </mc:Fallback>
        </mc:AlternateContent>
      </w:r>
      <w:r w:rsidR="002C0A07" w:rsidRPr="005D661E">
        <w:rPr>
          <w:rFonts w:ascii="Calibri" w:eastAsia="Calibri" w:hAnsi="Calibri" w:cs="Times New Roman"/>
          <w:noProof/>
          <w:lang w:val="fr-CA" w:eastAsia="fr-CA"/>
        </w:rPr>
        <w:drawing>
          <wp:anchor distT="0" distB="0" distL="114300" distR="114300" simplePos="0" relativeHeight="252392448" behindDoc="0" locked="0" layoutInCell="1" allowOverlap="1" wp14:anchorId="22320724" wp14:editId="4EDFBDDE">
            <wp:simplePos x="0" y="0"/>
            <wp:positionH relativeFrom="column">
              <wp:posOffset>7560551</wp:posOffset>
            </wp:positionH>
            <wp:positionV relativeFrom="paragraph">
              <wp:posOffset>-89075</wp:posOffset>
            </wp:positionV>
            <wp:extent cx="1619250" cy="1295400"/>
            <wp:effectExtent l="0" t="0" r="0" b="0"/>
            <wp:wrapNone/>
            <wp:docPr id="697" name="Picture 1"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1619250" cy="1295400"/>
                    </a:xfrm>
                    <a:prstGeom prst="rect">
                      <a:avLst/>
                    </a:prstGeom>
                  </pic:spPr>
                </pic:pic>
              </a:graphicData>
            </a:graphic>
            <wp14:sizeRelH relativeFrom="margin">
              <wp14:pctWidth>0</wp14:pctWidth>
            </wp14:sizeRelH>
            <wp14:sizeRelV relativeFrom="margin">
              <wp14:pctHeight>0</wp14:pctHeight>
            </wp14:sizeRelV>
          </wp:anchor>
        </w:drawing>
      </w:r>
      <w:r w:rsidR="002C0A07" w:rsidRPr="005D661E">
        <w:rPr>
          <w:rFonts w:ascii="Calibri" w:eastAsia="Calibri" w:hAnsi="Calibri" w:cs="Times New Roman"/>
          <w:noProof/>
          <w:lang w:val="fr-CA" w:eastAsia="fr-CA"/>
        </w:rPr>
        <w:drawing>
          <wp:anchor distT="0" distB="0" distL="114300" distR="114300" simplePos="0" relativeHeight="252390400" behindDoc="0" locked="0" layoutInCell="1" allowOverlap="1" wp14:anchorId="520093A4" wp14:editId="55CF2CFC">
            <wp:simplePos x="0" y="0"/>
            <wp:positionH relativeFrom="column">
              <wp:posOffset>4903075</wp:posOffset>
            </wp:positionH>
            <wp:positionV relativeFrom="paragraph">
              <wp:posOffset>-157655</wp:posOffset>
            </wp:positionV>
            <wp:extent cx="2657475" cy="1363980"/>
            <wp:effectExtent l="0" t="0" r="9525" b="7620"/>
            <wp:wrapNone/>
            <wp:docPr id="695" name="Picture 1" descr="Résultats de recherche d'images pour « cuisine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uisine collective »"/>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Lst>
                    </a:blip>
                    <a:srcRect/>
                    <a:stretch>
                      <a:fillRect/>
                    </a:stretch>
                  </pic:blipFill>
                  <pic:spPr bwMode="auto">
                    <a:xfrm>
                      <a:off x="0" y="0"/>
                      <a:ext cx="2657475" cy="136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057B">
        <w:rPr>
          <w:noProof/>
          <w:sz w:val="24"/>
          <w:szCs w:val="24"/>
          <w:u w:val="single"/>
          <w:lang w:val="fr-CA"/>
        </w:rPr>
        <w:drawing>
          <wp:inline distT="0" distB="0" distL="0" distR="0" wp14:anchorId="78AFF5E4" wp14:editId="4E8C7180">
            <wp:extent cx="4194926" cy="4761186"/>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cert.JPG"/>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97303" cy="4763884"/>
                    </a:xfrm>
                    <a:prstGeom prst="rect">
                      <a:avLst/>
                    </a:prstGeom>
                  </pic:spPr>
                </pic:pic>
              </a:graphicData>
            </a:graphic>
          </wp:inline>
        </w:drawing>
      </w:r>
      <w:r w:rsidR="006C517D" w:rsidRPr="006C517D">
        <w:t xml:space="preserve"> </w:t>
      </w:r>
    </w:p>
    <w:sectPr w:rsidR="008849BF" w:rsidRPr="004E4EB0" w:rsidSect="001F19D8">
      <w:type w:val="continuous"/>
      <w:pgSz w:w="15840" w:h="12240" w:orient="landscape"/>
      <w:pgMar w:top="720" w:right="531" w:bottom="42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4A556" w14:textId="77777777" w:rsidR="001C3E04" w:rsidRDefault="001C3E04" w:rsidP="00570916">
      <w:r>
        <w:separator/>
      </w:r>
    </w:p>
  </w:endnote>
  <w:endnote w:type="continuationSeparator" w:id="0">
    <w:p w14:paraId="4995326B" w14:textId="77777777" w:rsidR="001C3E04" w:rsidRDefault="001C3E04" w:rsidP="0057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inslie Sans Cond Bold">
    <w:altName w:val="Calibri"/>
    <w:panose1 w:val="00000000000000000000"/>
    <w:charset w:val="00"/>
    <w:family w:val="modern"/>
    <w:notTrueType/>
    <w:pitch w:val="variable"/>
    <w:sig w:usb0="A000002F" w:usb1="5000004B" w:usb2="00000000" w:usb3="00000000" w:csb0="00000093" w:csb1="00000000"/>
  </w:font>
  <w:font w:name="Ainslie Sans Cond Book">
    <w:altName w:val="Calibri"/>
    <w:panose1 w:val="00000000000000000000"/>
    <w:charset w:val="00"/>
    <w:family w:val="modern"/>
    <w:notTrueType/>
    <w:pitch w:val="variable"/>
    <w:sig w:usb0="A000002F" w:usb1="5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dugi">
    <w:panose1 w:val="020B0502040204020203"/>
    <w:charset w:val="00"/>
    <w:family w:val="swiss"/>
    <w:pitch w:val="variable"/>
    <w:sig w:usb0="00000003" w:usb1="00000000" w:usb2="00003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9D27" w14:textId="77777777" w:rsidR="001C3E04" w:rsidRDefault="001C3E04" w:rsidP="00570916">
      <w:r>
        <w:separator/>
      </w:r>
    </w:p>
  </w:footnote>
  <w:footnote w:type="continuationSeparator" w:id="0">
    <w:p w14:paraId="4ECF66CE" w14:textId="77777777" w:rsidR="001C3E04" w:rsidRDefault="001C3E04" w:rsidP="00570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A4BB8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B2D"/>
      </v:shape>
    </w:pict>
  </w:numPicBullet>
  <w:abstractNum w:abstractNumId="0" w15:restartNumberingAfterBreak="0">
    <w:nsid w:val="035B64D0"/>
    <w:multiLevelType w:val="hybridMultilevel"/>
    <w:tmpl w:val="89981F6E"/>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9B703D"/>
    <w:multiLevelType w:val="hybridMultilevel"/>
    <w:tmpl w:val="4E6041E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9004341"/>
    <w:multiLevelType w:val="hybridMultilevel"/>
    <w:tmpl w:val="C97627C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4322C4A"/>
    <w:multiLevelType w:val="hybridMultilevel"/>
    <w:tmpl w:val="7EC2394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7810281"/>
    <w:multiLevelType w:val="hybridMultilevel"/>
    <w:tmpl w:val="8BCA2BB0"/>
    <w:lvl w:ilvl="0" w:tplc="F3B4C6FE">
      <w:start w:val="1"/>
      <w:numFmt w:val="bullet"/>
      <w:lvlText w:val=""/>
      <w:lvlJc w:val="left"/>
      <w:pPr>
        <w:tabs>
          <w:tab w:val="num" w:pos="720"/>
        </w:tabs>
        <w:ind w:left="720" w:hanging="360"/>
      </w:pPr>
      <w:rPr>
        <w:rFonts w:ascii="Webdings" w:hAnsi="Webdings" w:hint="default"/>
        <w:color w:val="auto"/>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C0"/>
    <w:rsid w:val="000012D5"/>
    <w:rsid w:val="000015C9"/>
    <w:rsid w:val="00001C95"/>
    <w:rsid w:val="00002BA1"/>
    <w:rsid w:val="0000429D"/>
    <w:rsid w:val="00004A28"/>
    <w:rsid w:val="00004A96"/>
    <w:rsid w:val="000123ED"/>
    <w:rsid w:val="00012990"/>
    <w:rsid w:val="000130E0"/>
    <w:rsid w:val="00014511"/>
    <w:rsid w:val="00020023"/>
    <w:rsid w:val="00022549"/>
    <w:rsid w:val="00025A49"/>
    <w:rsid w:val="00027A9F"/>
    <w:rsid w:val="0003027F"/>
    <w:rsid w:val="00034889"/>
    <w:rsid w:val="000437EC"/>
    <w:rsid w:val="000438BA"/>
    <w:rsid w:val="00044FD6"/>
    <w:rsid w:val="000459F1"/>
    <w:rsid w:val="00045A2F"/>
    <w:rsid w:val="00045C8E"/>
    <w:rsid w:val="0004709F"/>
    <w:rsid w:val="0005182B"/>
    <w:rsid w:val="0005249D"/>
    <w:rsid w:val="00054A52"/>
    <w:rsid w:val="00062060"/>
    <w:rsid w:val="00067324"/>
    <w:rsid w:val="000705BD"/>
    <w:rsid w:val="00070D5E"/>
    <w:rsid w:val="00071F19"/>
    <w:rsid w:val="00075351"/>
    <w:rsid w:val="00076D19"/>
    <w:rsid w:val="00077B11"/>
    <w:rsid w:val="00077B97"/>
    <w:rsid w:val="00080B5B"/>
    <w:rsid w:val="00086520"/>
    <w:rsid w:val="00087308"/>
    <w:rsid w:val="00094405"/>
    <w:rsid w:val="0009506C"/>
    <w:rsid w:val="00096E5A"/>
    <w:rsid w:val="000A2ED9"/>
    <w:rsid w:val="000A3786"/>
    <w:rsid w:val="000A5EFE"/>
    <w:rsid w:val="000B066C"/>
    <w:rsid w:val="000B1BE4"/>
    <w:rsid w:val="000B1D41"/>
    <w:rsid w:val="000B390A"/>
    <w:rsid w:val="000B6476"/>
    <w:rsid w:val="000C1767"/>
    <w:rsid w:val="000C25A8"/>
    <w:rsid w:val="000C39FC"/>
    <w:rsid w:val="000C5414"/>
    <w:rsid w:val="000D29F9"/>
    <w:rsid w:val="000D48E7"/>
    <w:rsid w:val="000D715E"/>
    <w:rsid w:val="000E2668"/>
    <w:rsid w:val="000E27CF"/>
    <w:rsid w:val="000E4C24"/>
    <w:rsid w:val="000E713E"/>
    <w:rsid w:val="000F0E20"/>
    <w:rsid w:val="000F0E2F"/>
    <w:rsid w:val="000F1A2F"/>
    <w:rsid w:val="000F605A"/>
    <w:rsid w:val="0010577B"/>
    <w:rsid w:val="00107BD0"/>
    <w:rsid w:val="00110E30"/>
    <w:rsid w:val="0011298E"/>
    <w:rsid w:val="00113C0E"/>
    <w:rsid w:val="00114337"/>
    <w:rsid w:val="001176A0"/>
    <w:rsid w:val="0012031D"/>
    <w:rsid w:val="001204E8"/>
    <w:rsid w:val="00122A3A"/>
    <w:rsid w:val="00123B6E"/>
    <w:rsid w:val="00125D99"/>
    <w:rsid w:val="00126F91"/>
    <w:rsid w:val="00127F8E"/>
    <w:rsid w:val="00130ADD"/>
    <w:rsid w:val="0013163A"/>
    <w:rsid w:val="00131F7A"/>
    <w:rsid w:val="001357DF"/>
    <w:rsid w:val="00137678"/>
    <w:rsid w:val="00141E15"/>
    <w:rsid w:val="0014218D"/>
    <w:rsid w:val="0014288F"/>
    <w:rsid w:val="00145CEB"/>
    <w:rsid w:val="00150136"/>
    <w:rsid w:val="00151E57"/>
    <w:rsid w:val="00157B77"/>
    <w:rsid w:val="00160D75"/>
    <w:rsid w:val="00165AD1"/>
    <w:rsid w:val="00170CD9"/>
    <w:rsid w:val="001732C1"/>
    <w:rsid w:val="00173CD5"/>
    <w:rsid w:val="0017502F"/>
    <w:rsid w:val="00175D39"/>
    <w:rsid w:val="001779C6"/>
    <w:rsid w:val="00177E58"/>
    <w:rsid w:val="00181F13"/>
    <w:rsid w:val="00182884"/>
    <w:rsid w:val="00184996"/>
    <w:rsid w:val="00185207"/>
    <w:rsid w:val="00187631"/>
    <w:rsid w:val="00187D92"/>
    <w:rsid w:val="00190889"/>
    <w:rsid w:val="001923BE"/>
    <w:rsid w:val="00192965"/>
    <w:rsid w:val="001956D5"/>
    <w:rsid w:val="00195726"/>
    <w:rsid w:val="00196584"/>
    <w:rsid w:val="00197FC1"/>
    <w:rsid w:val="001A2DC5"/>
    <w:rsid w:val="001A4A5F"/>
    <w:rsid w:val="001B274F"/>
    <w:rsid w:val="001B2EE7"/>
    <w:rsid w:val="001B423D"/>
    <w:rsid w:val="001C2369"/>
    <w:rsid w:val="001C3501"/>
    <w:rsid w:val="001C3E04"/>
    <w:rsid w:val="001C5946"/>
    <w:rsid w:val="001C60D5"/>
    <w:rsid w:val="001D216A"/>
    <w:rsid w:val="001D2CE2"/>
    <w:rsid w:val="001D3831"/>
    <w:rsid w:val="001D3A46"/>
    <w:rsid w:val="001D4208"/>
    <w:rsid w:val="001D51C1"/>
    <w:rsid w:val="001D5604"/>
    <w:rsid w:val="001D5A1C"/>
    <w:rsid w:val="001D6E78"/>
    <w:rsid w:val="001E091C"/>
    <w:rsid w:val="001E0AAC"/>
    <w:rsid w:val="001E0F0C"/>
    <w:rsid w:val="001E1274"/>
    <w:rsid w:val="001E24DF"/>
    <w:rsid w:val="001E2C1A"/>
    <w:rsid w:val="001E2F68"/>
    <w:rsid w:val="001E624C"/>
    <w:rsid w:val="001E69AF"/>
    <w:rsid w:val="001E6D79"/>
    <w:rsid w:val="001F0E5C"/>
    <w:rsid w:val="001F19D8"/>
    <w:rsid w:val="001F2390"/>
    <w:rsid w:val="001F47C7"/>
    <w:rsid w:val="001F5725"/>
    <w:rsid w:val="001F63E3"/>
    <w:rsid w:val="0020247F"/>
    <w:rsid w:val="002038E5"/>
    <w:rsid w:val="0020459E"/>
    <w:rsid w:val="002062A0"/>
    <w:rsid w:val="00207238"/>
    <w:rsid w:val="00207936"/>
    <w:rsid w:val="002113EA"/>
    <w:rsid w:val="0021189A"/>
    <w:rsid w:val="00215CA5"/>
    <w:rsid w:val="00217D91"/>
    <w:rsid w:val="00222321"/>
    <w:rsid w:val="002237B4"/>
    <w:rsid w:val="002238DC"/>
    <w:rsid w:val="002247E6"/>
    <w:rsid w:val="0022698E"/>
    <w:rsid w:val="00226BE3"/>
    <w:rsid w:val="0023142B"/>
    <w:rsid w:val="0023235F"/>
    <w:rsid w:val="00234A19"/>
    <w:rsid w:val="00234CCC"/>
    <w:rsid w:val="002369CB"/>
    <w:rsid w:val="00240AAD"/>
    <w:rsid w:val="0024141F"/>
    <w:rsid w:val="00243A83"/>
    <w:rsid w:val="002458A6"/>
    <w:rsid w:val="00245AF4"/>
    <w:rsid w:val="00245DF6"/>
    <w:rsid w:val="0024653F"/>
    <w:rsid w:val="002502B8"/>
    <w:rsid w:val="00250DC3"/>
    <w:rsid w:val="00252979"/>
    <w:rsid w:val="00254835"/>
    <w:rsid w:val="0025587B"/>
    <w:rsid w:val="002571DA"/>
    <w:rsid w:val="00260117"/>
    <w:rsid w:val="0026050D"/>
    <w:rsid w:val="00261D36"/>
    <w:rsid w:val="00267220"/>
    <w:rsid w:val="0027036C"/>
    <w:rsid w:val="00272039"/>
    <w:rsid w:val="002801A1"/>
    <w:rsid w:val="00281561"/>
    <w:rsid w:val="00282155"/>
    <w:rsid w:val="00284397"/>
    <w:rsid w:val="00286A69"/>
    <w:rsid w:val="00287F34"/>
    <w:rsid w:val="00292AC1"/>
    <w:rsid w:val="00292E23"/>
    <w:rsid w:val="00294318"/>
    <w:rsid w:val="00294B7D"/>
    <w:rsid w:val="00295803"/>
    <w:rsid w:val="00296216"/>
    <w:rsid w:val="002977D3"/>
    <w:rsid w:val="002A2198"/>
    <w:rsid w:val="002A3888"/>
    <w:rsid w:val="002A6B72"/>
    <w:rsid w:val="002B1092"/>
    <w:rsid w:val="002B1228"/>
    <w:rsid w:val="002B16B1"/>
    <w:rsid w:val="002B38D2"/>
    <w:rsid w:val="002B39D0"/>
    <w:rsid w:val="002B5D35"/>
    <w:rsid w:val="002C0A07"/>
    <w:rsid w:val="002C3286"/>
    <w:rsid w:val="002C3EFA"/>
    <w:rsid w:val="002C4C03"/>
    <w:rsid w:val="002C4D1A"/>
    <w:rsid w:val="002C4D80"/>
    <w:rsid w:val="002C4DC5"/>
    <w:rsid w:val="002C5D7C"/>
    <w:rsid w:val="002C5EA4"/>
    <w:rsid w:val="002D1447"/>
    <w:rsid w:val="002D1886"/>
    <w:rsid w:val="002D2C5F"/>
    <w:rsid w:val="002D2E76"/>
    <w:rsid w:val="002D6283"/>
    <w:rsid w:val="002D7B59"/>
    <w:rsid w:val="002E2410"/>
    <w:rsid w:val="002E4DF3"/>
    <w:rsid w:val="002E6426"/>
    <w:rsid w:val="002E7257"/>
    <w:rsid w:val="002F1CA6"/>
    <w:rsid w:val="002F4933"/>
    <w:rsid w:val="002F5B2E"/>
    <w:rsid w:val="00302E00"/>
    <w:rsid w:val="00303846"/>
    <w:rsid w:val="003052EF"/>
    <w:rsid w:val="00307BA3"/>
    <w:rsid w:val="00310AEB"/>
    <w:rsid w:val="00310D5E"/>
    <w:rsid w:val="00313246"/>
    <w:rsid w:val="0031760F"/>
    <w:rsid w:val="00322909"/>
    <w:rsid w:val="00324BDE"/>
    <w:rsid w:val="003250A9"/>
    <w:rsid w:val="003262CE"/>
    <w:rsid w:val="00327FDF"/>
    <w:rsid w:val="0033304F"/>
    <w:rsid w:val="003336B6"/>
    <w:rsid w:val="0033592F"/>
    <w:rsid w:val="003376BC"/>
    <w:rsid w:val="00337CD2"/>
    <w:rsid w:val="00341DC7"/>
    <w:rsid w:val="00343D45"/>
    <w:rsid w:val="00344229"/>
    <w:rsid w:val="0034513D"/>
    <w:rsid w:val="003468F0"/>
    <w:rsid w:val="003469A7"/>
    <w:rsid w:val="0035028C"/>
    <w:rsid w:val="00350E94"/>
    <w:rsid w:val="00353A7E"/>
    <w:rsid w:val="003558E7"/>
    <w:rsid w:val="00356803"/>
    <w:rsid w:val="00357036"/>
    <w:rsid w:val="00357829"/>
    <w:rsid w:val="00360805"/>
    <w:rsid w:val="0036299A"/>
    <w:rsid w:val="003649F8"/>
    <w:rsid w:val="00366856"/>
    <w:rsid w:val="00374948"/>
    <w:rsid w:val="00374D1F"/>
    <w:rsid w:val="00374F2F"/>
    <w:rsid w:val="00377423"/>
    <w:rsid w:val="00380659"/>
    <w:rsid w:val="00382032"/>
    <w:rsid w:val="003820CE"/>
    <w:rsid w:val="00382D45"/>
    <w:rsid w:val="0038333E"/>
    <w:rsid w:val="003863EE"/>
    <w:rsid w:val="003874D1"/>
    <w:rsid w:val="003874EB"/>
    <w:rsid w:val="00387888"/>
    <w:rsid w:val="0039093B"/>
    <w:rsid w:val="00390D4C"/>
    <w:rsid w:val="00392F87"/>
    <w:rsid w:val="00392F98"/>
    <w:rsid w:val="00393E94"/>
    <w:rsid w:val="003A055C"/>
    <w:rsid w:val="003A0DF9"/>
    <w:rsid w:val="003A304A"/>
    <w:rsid w:val="003A7B00"/>
    <w:rsid w:val="003B0004"/>
    <w:rsid w:val="003B0774"/>
    <w:rsid w:val="003B2DCE"/>
    <w:rsid w:val="003B30F8"/>
    <w:rsid w:val="003B44C0"/>
    <w:rsid w:val="003B475A"/>
    <w:rsid w:val="003B4A0A"/>
    <w:rsid w:val="003B5B3B"/>
    <w:rsid w:val="003B6CF4"/>
    <w:rsid w:val="003C1A2D"/>
    <w:rsid w:val="003C1B4F"/>
    <w:rsid w:val="003C1ED4"/>
    <w:rsid w:val="003C3605"/>
    <w:rsid w:val="003C377D"/>
    <w:rsid w:val="003C4D96"/>
    <w:rsid w:val="003D1D93"/>
    <w:rsid w:val="003D291C"/>
    <w:rsid w:val="003D2CD7"/>
    <w:rsid w:val="003D6984"/>
    <w:rsid w:val="003D7C14"/>
    <w:rsid w:val="003E0C13"/>
    <w:rsid w:val="003E0E8C"/>
    <w:rsid w:val="003E332B"/>
    <w:rsid w:val="003E3829"/>
    <w:rsid w:val="003E40E8"/>
    <w:rsid w:val="003E4C6B"/>
    <w:rsid w:val="003E5508"/>
    <w:rsid w:val="003E5AA6"/>
    <w:rsid w:val="003E656C"/>
    <w:rsid w:val="003E769A"/>
    <w:rsid w:val="003F092B"/>
    <w:rsid w:val="003F10D3"/>
    <w:rsid w:val="003F1281"/>
    <w:rsid w:val="003F23FE"/>
    <w:rsid w:val="003F6066"/>
    <w:rsid w:val="00400963"/>
    <w:rsid w:val="004012D5"/>
    <w:rsid w:val="00403116"/>
    <w:rsid w:val="00406ABA"/>
    <w:rsid w:val="00411767"/>
    <w:rsid w:val="004129A9"/>
    <w:rsid w:val="004155D6"/>
    <w:rsid w:val="00416434"/>
    <w:rsid w:val="0041744F"/>
    <w:rsid w:val="0042084C"/>
    <w:rsid w:val="00425237"/>
    <w:rsid w:val="00430B27"/>
    <w:rsid w:val="00430DB7"/>
    <w:rsid w:val="00432796"/>
    <w:rsid w:val="00432BDC"/>
    <w:rsid w:val="00432F8A"/>
    <w:rsid w:val="00434DCB"/>
    <w:rsid w:val="0044262E"/>
    <w:rsid w:val="00443D4B"/>
    <w:rsid w:val="00444A34"/>
    <w:rsid w:val="00447741"/>
    <w:rsid w:val="00447794"/>
    <w:rsid w:val="00455A8D"/>
    <w:rsid w:val="00457218"/>
    <w:rsid w:val="00457AB1"/>
    <w:rsid w:val="004601C9"/>
    <w:rsid w:val="00460C98"/>
    <w:rsid w:val="00463427"/>
    <w:rsid w:val="00463794"/>
    <w:rsid w:val="0046701A"/>
    <w:rsid w:val="004729A8"/>
    <w:rsid w:val="004733A2"/>
    <w:rsid w:val="00474FAC"/>
    <w:rsid w:val="00475523"/>
    <w:rsid w:val="0047561B"/>
    <w:rsid w:val="00475A9F"/>
    <w:rsid w:val="00476824"/>
    <w:rsid w:val="00480607"/>
    <w:rsid w:val="00480EB2"/>
    <w:rsid w:val="00480FD1"/>
    <w:rsid w:val="004812C2"/>
    <w:rsid w:val="004832D0"/>
    <w:rsid w:val="00492ED3"/>
    <w:rsid w:val="004934C9"/>
    <w:rsid w:val="00496146"/>
    <w:rsid w:val="0049668A"/>
    <w:rsid w:val="00496A4E"/>
    <w:rsid w:val="004A12EC"/>
    <w:rsid w:val="004A3DDB"/>
    <w:rsid w:val="004A4697"/>
    <w:rsid w:val="004B0F8B"/>
    <w:rsid w:val="004B12A1"/>
    <w:rsid w:val="004B337E"/>
    <w:rsid w:val="004B4F5B"/>
    <w:rsid w:val="004B5F84"/>
    <w:rsid w:val="004C1CBE"/>
    <w:rsid w:val="004C2158"/>
    <w:rsid w:val="004C23B6"/>
    <w:rsid w:val="004C307F"/>
    <w:rsid w:val="004C40EF"/>
    <w:rsid w:val="004C423A"/>
    <w:rsid w:val="004C5330"/>
    <w:rsid w:val="004C6331"/>
    <w:rsid w:val="004C646D"/>
    <w:rsid w:val="004C707F"/>
    <w:rsid w:val="004D15A1"/>
    <w:rsid w:val="004D548B"/>
    <w:rsid w:val="004D5665"/>
    <w:rsid w:val="004E0CBA"/>
    <w:rsid w:val="004E105F"/>
    <w:rsid w:val="004E1562"/>
    <w:rsid w:val="004E4EB0"/>
    <w:rsid w:val="004E643F"/>
    <w:rsid w:val="004E6FE7"/>
    <w:rsid w:val="004E7658"/>
    <w:rsid w:val="004F1E65"/>
    <w:rsid w:val="004F4F33"/>
    <w:rsid w:val="004F5797"/>
    <w:rsid w:val="004F7E62"/>
    <w:rsid w:val="004F7F9D"/>
    <w:rsid w:val="0050029C"/>
    <w:rsid w:val="00501039"/>
    <w:rsid w:val="005036A4"/>
    <w:rsid w:val="005058CD"/>
    <w:rsid w:val="00506B88"/>
    <w:rsid w:val="00510704"/>
    <w:rsid w:val="00516BEB"/>
    <w:rsid w:val="00527130"/>
    <w:rsid w:val="005400A7"/>
    <w:rsid w:val="00542DA6"/>
    <w:rsid w:val="00542FBD"/>
    <w:rsid w:val="005449AB"/>
    <w:rsid w:val="00547AFF"/>
    <w:rsid w:val="00547BB2"/>
    <w:rsid w:val="005523F3"/>
    <w:rsid w:val="00552C8E"/>
    <w:rsid w:val="0055670D"/>
    <w:rsid w:val="005574EB"/>
    <w:rsid w:val="00562786"/>
    <w:rsid w:val="00563259"/>
    <w:rsid w:val="005633DF"/>
    <w:rsid w:val="00570916"/>
    <w:rsid w:val="00571AC9"/>
    <w:rsid w:val="00572057"/>
    <w:rsid w:val="00575564"/>
    <w:rsid w:val="00576E20"/>
    <w:rsid w:val="00580EDA"/>
    <w:rsid w:val="00581A21"/>
    <w:rsid w:val="005832F9"/>
    <w:rsid w:val="00583DA5"/>
    <w:rsid w:val="00585C9B"/>
    <w:rsid w:val="00585FC0"/>
    <w:rsid w:val="005868CD"/>
    <w:rsid w:val="005876FF"/>
    <w:rsid w:val="00591BE5"/>
    <w:rsid w:val="0059230A"/>
    <w:rsid w:val="005957AD"/>
    <w:rsid w:val="005971C1"/>
    <w:rsid w:val="005A03C0"/>
    <w:rsid w:val="005A4DBE"/>
    <w:rsid w:val="005A6CE8"/>
    <w:rsid w:val="005A7AD6"/>
    <w:rsid w:val="005B00C4"/>
    <w:rsid w:val="005B21F1"/>
    <w:rsid w:val="005B6D7F"/>
    <w:rsid w:val="005B76A9"/>
    <w:rsid w:val="005B7CEB"/>
    <w:rsid w:val="005C05E6"/>
    <w:rsid w:val="005C0F69"/>
    <w:rsid w:val="005C1A2D"/>
    <w:rsid w:val="005C33BA"/>
    <w:rsid w:val="005C4A27"/>
    <w:rsid w:val="005D0F7A"/>
    <w:rsid w:val="005D1325"/>
    <w:rsid w:val="005D1DB6"/>
    <w:rsid w:val="005D24C8"/>
    <w:rsid w:val="005D661E"/>
    <w:rsid w:val="005E1459"/>
    <w:rsid w:val="005E2DA5"/>
    <w:rsid w:val="005E328F"/>
    <w:rsid w:val="005E4644"/>
    <w:rsid w:val="005E576D"/>
    <w:rsid w:val="005F41DF"/>
    <w:rsid w:val="005F68DC"/>
    <w:rsid w:val="006034CE"/>
    <w:rsid w:val="006034E7"/>
    <w:rsid w:val="006047DD"/>
    <w:rsid w:val="00605572"/>
    <w:rsid w:val="00606977"/>
    <w:rsid w:val="00607127"/>
    <w:rsid w:val="00607A4D"/>
    <w:rsid w:val="00610101"/>
    <w:rsid w:val="00612F22"/>
    <w:rsid w:val="00613546"/>
    <w:rsid w:val="00614194"/>
    <w:rsid w:val="006155C4"/>
    <w:rsid w:val="006174CA"/>
    <w:rsid w:val="006178EA"/>
    <w:rsid w:val="00620C90"/>
    <w:rsid w:val="00625647"/>
    <w:rsid w:val="00625F78"/>
    <w:rsid w:val="00626EA2"/>
    <w:rsid w:val="006270FB"/>
    <w:rsid w:val="00641BC7"/>
    <w:rsid w:val="00644DA4"/>
    <w:rsid w:val="006468EE"/>
    <w:rsid w:val="006518BF"/>
    <w:rsid w:val="006536DB"/>
    <w:rsid w:val="00653AE7"/>
    <w:rsid w:val="00653C85"/>
    <w:rsid w:val="00655BFC"/>
    <w:rsid w:val="00660665"/>
    <w:rsid w:val="00662815"/>
    <w:rsid w:val="00663D64"/>
    <w:rsid w:val="00665879"/>
    <w:rsid w:val="00665D2B"/>
    <w:rsid w:val="00666517"/>
    <w:rsid w:val="00666E98"/>
    <w:rsid w:val="00667518"/>
    <w:rsid w:val="00672BAE"/>
    <w:rsid w:val="0067457E"/>
    <w:rsid w:val="00676B36"/>
    <w:rsid w:val="00680E77"/>
    <w:rsid w:val="0068159F"/>
    <w:rsid w:val="006818DE"/>
    <w:rsid w:val="00683C44"/>
    <w:rsid w:val="00691659"/>
    <w:rsid w:val="00692542"/>
    <w:rsid w:val="006926F2"/>
    <w:rsid w:val="006933F3"/>
    <w:rsid w:val="00694CD7"/>
    <w:rsid w:val="00695DB2"/>
    <w:rsid w:val="006966DB"/>
    <w:rsid w:val="00697898"/>
    <w:rsid w:val="00697C47"/>
    <w:rsid w:val="006A330A"/>
    <w:rsid w:val="006A3E26"/>
    <w:rsid w:val="006A4B6D"/>
    <w:rsid w:val="006B07BF"/>
    <w:rsid w:val="006B2B35"/>
    <w:rsid w:val="006B3C23"/>
    <w:rsid w:val="006C1C13"/>
    <w:rsid w:val="006C1D2C"/>
    <w:rsid w:val="006C3ABC"/>
    <w:rsid w:val="006C3B59"/>
    <w:rsid w:val="006C3BD8"/>
    <w:rsid w:val="006C517D"/>
    <w:rsid w:val="006C5C75"/>
    <w:rsid w:val="006C75E5"/>
    <w:rsid w:val="006C773D"/>
    <w:rsid w:val="006D2C00"/>
    <w:rsid w:val="006D3AD5"/>
    <w:rsid w:val="006D444A"/>
    <w:rsid w:val="006D48FA"/>
    <w:rsid w:val="006D4CE3"/>
    <w:rsid w:val="006E3579"/>
    <w:rsid w:val="006E4C7E"/>
    <w:rsid w:val="006E7A03"/>
    <w:rsid w:val="006F042A"/>
    <w:rsid w:val="006F05D8"/>
    <w:rsid w:val="006F11FE"/>
    <w:rsid w:val="006F20D7"/>
    <w:rsid w:val="006F2242"/>
    <w:rsid w:val="006F7130"/>
    <w:rsid w:val="006F7850"/>
    <w:rsid w:val="00700130"/>
    <w:rsid w:val="007015F7"/>
    <w:rsid w:val="007023ED"/>
    <w:rsid w:val="007040E1"/>
    <w:rsid w:val="00705943"/>
    <w:rsid w:val="007074FA"/>
    <w:rsid w:val="00710E20"/>
    <w:rsid w:val="007112CE"/>
    <w:rsid w:val="0071232F"/>
    <w:rsid w:val="007200EC"/>
    <w:rsid w:val="00720320"/>
    <w:rsid w:val="0072505E"/>
    <w:rsid w:val="007252C4"/>
    <w:rsid w:val="00725EBB"/>
    <w:rsid w:val="007261AD"/>
    <w:rsid w:val="0072778A"/>
    <w:rsid w:val="00731FA6"/>
    <w:rsid w:val="00732F22"/>
    <w:rsid w:val="007337D2"/>
    <w:rsid w:val="00733BC5"/>
    <w:rsid w:val="00734AF4"/>
    <w:rsid w:val="00735860"/>
    <w:rsid w:val="007365C4"/>
    <w:rsid w:val="0073797C"/>
    <w:rsid w:val="007402BA"/>
    <w:rsid w:val="007413EE"/>
    <w:rsid w:val="00743543"/>
    <w:rsid w:val="0074470F"/>
    <w:rsid w:val="00745C33"/>
    <w:rsid w:val="00746591"/>
    <w:rsid w:val="007501F3"/>
    <w:rsid w:val="00752E11"/>
    <w:rsid w:val="0075416E"/>
    <w:rsid w:val="007567F9"/>
    <w:rsid w:val="0075682C"/>
    <w:rsid w:val="007575A4"/>
    <w:rsid w:val="00757F32"/>
    <w:rsid w:val="00760C92"/>
    <w:rsid w:val="0076282E"/>
    <w:rsid w:val="00766D56"/>
    <w:rsid w:val="0077134D"/>
    <w:rsid w:val="0077375F"/>
    <w:rsid w:val="00773818"/>
    <w:rsid w:val="0078081C"/>
    <w:rsid w:val="00782513"/>
    <w:rsid w:val="007841C9"/>
    <w:rsid w:val="007846E4"/>
    <w:rsid w:val="007871AD"/>
    <w:rsid w:val="00792E47"/>
    <w:rsid w:val="007941CE"/>
    <w:rsid w:val="0079547D"/>
    <w:rsid w:val="007A71CC"/>
    <w:rsid w:val="007A76C1"/>
    <w:rsid w:val="007B0537"/>
    <w:rsid w:val="007B146D"/>
    <w:rsid w:val="007B1F30"/>
    <w:rsid w:val="007B2B5B"/>
    <w:rsid w:val="007B3A4B"/>
    <w:rsid w:val="007B3DEC"/>
    <w:rsid w:val="007C44C7"/>
    <w:rsid w:val="007C49F5"/>
    <w:rsid w:val="007C5C81"/>
    <w:rsid w:val="007C5F66"/>
    <w:rsid w:val="007C6B06"/>
    <w:rsid w:val="007D0071"/>
    <w:rsid w:val="007D356E"/>
    <w:rsid w:val="007D4463"/>
    <w:rsid w:val="007D5E35"/>
    <w:rsid w:val="007D7635"/>
    <w:rsid w:val="007D7AA2"/>
    <w:rsid w:val="007E00D8"/>
    <w:rsid w:val="007E1500"/>
    <w:rsid w:val="007E1EF6"/>
    <w:rsid w:val="007E46A0"/>
    <w:rsid w:val="007E65D5"/>
    <w:rsid w:val="007E7235"/>
    <w:rsid w:val="007F063B"/>
    <w:rsid w:val="007F1B4D"/>
    <w:rsid w:val="007F1BED"/>
    <w:rsid w:val="007F2D77"/>
    <w:rsid w:val="007F328B"/>
    <w:rsid w:val="007F42C4"/>
    <w:rsid w:val="007F7DDB"/>
    <w:rsid w:val="008016A4"/>
    <w:rsid w:val="008016D7"/>
    <w:rsid w:val="0080284D"/>
    <w:rsid w:val="008028F8"/>
    <w:rsid w:val="00803CFA"/>
    <w:rsid w:val="0081058A"/>
    <w:rsid w:val="00811208"/>
    <w:rsid w:val="00820C6D"/>
    <w:rsid w:val="0082193B"/>
    <w:rsid w:val="00821E45"/>
    <w:rsid w:val="00821EC7"/>
    <w:rsid w:val="00821FC4"/>
    <w:rsid w:val="00822EA3"/>
    <w:rsid w:val="00823C7F"/>
    <w:rsid w:val="00826B4D"/>
    <w:rsid w:val="008270EE"/>
    <w:rsid w:val="008362E2"/>
    <w:rsid w:val="00840379"/>
    <w:rsid w:val="00842FE9"/>
    <w:rsid w:val="00843D9E"/>
    <w:rsid w:val="00845CFD"/>
    <w:rsid w:val="00845DE5"/>
    <w:rsid w:val="00846893"/>
    <w:rsid w:val="008530CF"/>
    <w:rsid w:val="00855FEA"/>
    <w:rsid w:val="0085789E"/>
    <w:rsid w:val="008601C7"/>
    <w:rsid w:val="00860A3D"/>
    <w:rsid w:val="00862E20"/>
    <w:rsid w:val="00863CE9"/>
    <w:rsid w:val="00864A2E"/>
    <w:rsid w:val="00866C01"/>
    <w:rsid w:val="00867FFC"/>
    <w:rsid w:val="00870E93"/>
    <w:rsid w:val="00873DC4"/>
    <w:rsid w:val="008740FA"/>
    <w:rsid w:val="008742A9"/>
    <w:rsid w:val="008745C7"/>
    <w:rsid w:val="008763BC"/>
    <w:rsid w:val="008765B6"/>
    <w:rsid w:val="00876A11"/>
    <w:rsid w:val="00876E36"/>
    <w:rsid w:val="008772E6"/>
    <w:rsid w:val="008816C0"/>
    <w:rsid w:val="00883BC8"/>
    <w:rsid w:val="008849BF"/>
    <w:rsid w:val="00885F1C"/>
    <w:rsid w:val="00886452"/>
    <w:rsid w:val="008928DE"/>
    <w:rsid w:val="00892FD6"/>
    <w:rsid w:val="008937F0"/>
    <w:rsid w:val="00896929"/>
    <w:rsid w:val="00897648"/>
    <w:rsid w:val="008979E8"/>
    <w:rsid w:val="008A2381"/>
    <w:rsid w:val="008A3046"/>
    <w:rsid w:val="008A3F33"/>
    <w:rsid w:val="008A4556"/>
    <w:rsid w:val="008A5B40"/>
    <w:rsid w:val="008B1FF1"/>
    <w:rsid w:val="008B4DCA"/>
    <w:rsid w:val="008B64CD"/>
    <w:rsid w:val="008C14DB"/>
    <w:rsid w:val="008C3B38"/>
    <w:rsid w:val="008C4DFC"/>
    <w:rsid w:val="008C7408"/>
    <w:rsid w:val="008D4322"/>
    <w:rsid w:val="008D50B1"/>
    <w:rsid w:val="008D58C1"/>
    <w:rsid w:val="008D67BE"/>
    <w:rsid w:val="008D6916"/>
    <w:rsid w:val="008E4182"/>
    <w:rsid w:val="008E446C"/>
    <w:rsid w:val="008E5248"/>
    <w:rsid w:val="008E5392"/>
    <w:rsid w:val="008E5C89"/>
    <w:rsid w:val="008E5D8D"/>
    <w:rsid w:val="008E6077"/>
    <w:rsid w:val="008E7BC2"/>
    <w:rsid w:val="008F05BE"/>
    <w:rsid w:val="008F25FC"/>
    <w:rsid w:val="008F283A"/>
    <w:rsid w:val="008F3041"/>
    <w:rsid w:val="008F44D3"/>
    <w:rsid w:val="008F5065"/>
    <w:rsid w:val="008F587C"/>
    <w:rsid w:val="008F5CC0"/>
    <w:rsid w:val="008F68C8"/>
    <w:rsid w:val="009008F5"/>
    <w:rsid w:val="0090190C"/>
    <w:rsid w:val="009032D5"/>
    <w:rsid w:val="00904CEB"/>
    <w:rsid w:val="00907CC1"/>
    <w:rsid w:val="0091074A"/>
    <w:rsid w:val="00913956"/>
    <w:rsid w:val="00915AB0"/>
    <w:rsid w:val="00915D43"/>
    <w:rsid w:val="00916CDD"/>
    <w:rsid w:val="00920860"/>
    <w:rsid w:val="00920CDB"/>
    <w:rsid w:val="00921142"/>
    <w:rsid w:val="009241AD"/>
    <w:rsid w:val="00930F07"/>
    <w:rsid w:val="00930FC7"/>
    <w:rsid w:val="009342DF"/>
    <w:rsid w:val="0093493F"/>
    <w:rsid w:val="00934BB1"/>
    <w:rsid w:val="009352CA"/>
    <w:rsid w:val="00937894"/>
    <w:rsid w:val="00940B6E"/>
    <w:rsid w:val="0094286F"/>
    <w:rsid w:val="0094495B"/>
    <w:rsid w:val="0094517B"/>
    <w:rsid w:val="0094575A"/>
    <w:rsid w:val="00946164"/>
    <w:rsid w:val="00947582"/>
    <w:rsid w:val="009508F2"/>
    <w:rsid w:val="00950D1C"/>
    <w:rsid w:val="0095169D"/>
    <w:rsid w:val="00952D73"/>
    <w:rsid w:val="00956043"/>
    <w:rsid w:val="009578DF"/>
    <w:rsid w:val="00963D63"/>
    <w:rsid w:val="0096466B"/>
    <w:rsid w:val="00964A3C"/>
    <w:rsid w:val="0096663A"/>
    <w:rsid w:val="00966C1A"/>
    <w:rsid w:val="00966E22"/>
    <w:rsid w:val="00967297"/>
    <w:rsid w:val="00967A20"/>
    <w:rsid w:val="00971D3A"/>
    <w:rsid w:val="009724D1"/>
    <w:rsid w:val="00972B3F"/>
    <w:rsid w:val="00975307"/>
    <w:rsid w:val="00976291"/>
    <w:rsid w:val="0097666A"/>
    <w:rsid w:val="00976CDC"/>
    <w:rsid w:val="009801A1"/>
    <w:rsid w:val="00982B46"/>
    <w:rsid w:val="00983949"/>
    <w:rsid w:val="00984FF4"/>
    <w:rsid w:val="0098756F"/>
    <w:rsid w:val="00990354"/>
    <w:rsid w:val="00990AEF"/>
    <w:rsid w:val="00991499"/>
    <w:rsid w:val="00993619"/>
    <w:rsid w:val="00995BEF"/>
    <w:rsid w:val="009A0BDA"/>
    <w:rsid w:val="009A5DDE"/>
    <w:rsid w:val="009A603A"/>
    <w:rsid w:val="009A78A0"/>
    <w:rsid w:val="009B44A6"/>
    <w:rsid w:val="009B5153"/>
    <w:rsid w:val="009C1BEC"/>
    <w:rsid w:val="009C403B"/>
    <w:rsid w:val="009C4594"/>
    <w:rsid w:val="009C5A9C"/>
    <w:rsid w:val="009C7CC9"/>
    <w:rsid w:val="009D7CD6"/>
    <w:rsid w:val="009E096A"/>
    <w:rsid w:val="009E32A7"/>
    <w:rsid w:val="009E3DEC"/>
    <w:rsid w:val="009E4858"/>
    <w:rsid w:val="009E54EF"/>
    <w:rsid w:val="009E59A6"/>
    <w:rsid w:val="009E716D"/>
    <w:rsid w:val="009F0C2C"/>
    <w:rsid w:val="009F3F50"/>
    <w:rsid w:val="009F439E"/>
    <w:rsid w:val="009F512D"/>
    <w:rsid w:val="009F618A"/>
    <w:rsid w:val="00A003F1"/>
    <w:rsid w:val="00A00F70"/>
    <w:rsid w:val="00A0235B"/>
    <w:rsid w:val="00A04070"/>
    <w:rsid w:val="00A04F5F"/>
    <w:rsid w:val="00A069C9"/>
    <w:rsid w:val="00A076EA"/>
    <w:rsid w:val="00A14633"/>
    <w:rsid w:val="00A15994"/>
    <w:rsid w:val="00A160CF"/>
    <w:rsid w:val="00A207B4"/>
    <w:rsid w:val="00A23741"/>
    <w:rsid w:val="00A31B2E"/>
    <w:rsid w:val="00A32559"/>
    <w:rsid w:val="00A326E2"/>
    <w:rsid w:val="00A335C8"/>
    <w:rsid w:val="00A34778"/>
    <w:rsid w:val="00A34B35"/>
    <w:rsid w:val="00A353E0"/>
    <w:rsid w:val="00A36BA7"/>
    <w:rsid w:val="00A36FA5"/>
    <w:rsid w:val="00A37265"/>
    <w:rsid w:val="00A426FF"/>
    <w:rsid w:val="00A4288F"/>
    <w:rsid w:val="00A47B17"/>
    <w:rsid w:val="00A50D1F"/>
    <w:rsid w:val="00A537BD"/>
    <w:rsid w:val="00A54C81"/>
    <w:rsid w:val="00A54DBB"/>
    <w:rsid w:val="00A57959"/>
    <w:rsid w:val="00A60E03"/>
    <w:rsid w:val="00A650E8"/>
    <w:rsid w:val="00A66177"/>
    <w:rsid w:val="00A66561"/>
    <w:rsid w:val="00A66F82"/>
    <w:rsid w:val="00A674DF"/>
    <w:rsid w:val="00A7086D"/>
    <w:rsid w:val="00A714A5"/>
    <w:rsid w:val="00A71EC1"/>
    <w:rsid w:val="00A73C34"/>
    <w:rsid w:val="00A73E38"/>
    <w:rsid w:val="00A770C2"/>
    <w:rsid w:val="00A80B9F"/>
    <w:rsid w:val="00A818AD"/>
    <w:rsid w:val="00A81CFF"/>
    <w:rsid w:val="00A842F4"/>
    <w:rsid w:val="00A84551"/>
    <w:rsid w:val="00A92517"/>
    <w:rsid w:val="00A92B60"/>
    <w:rsid w:val="00A94159"/>
    <w:rsid w:val="00AA1D5B"/>
    <w:rsid w:val="00AA2A84"/>
    <w:rsid w:val="00AA4439"/>
    <w:rsid w:val="00AA54C0"/>
    <w:rsid w:val="00AA6913"/>
    <w:rsid w:val="00AB24B1"/>
    <w:rsid w:val="00AB2B7E"/>
    <w:rsid w:val="00AB42C1"/>
    <w:rsid w:val="00AB4FAF"/>
    <w:rsid w:val="00AB4FC4"/>
    <w:rsid w:val="00AB5345"/>
    <w:rsid w:val="00AB6DAB"/>
    <w:rsid w:val="00AC2213"/>
    <w:rsid w:val="00AC312A"/>
    <w:rsid w:val="00AC418F"/>
    <w:rsid w:val="00AC5F08"/>
    <w:rsid w:val="00AD0243"/>
    <w:rsid w:val="00AE0609"/>
    <w:rsid w:val="00AE1330"/>
    <w:rsid w:val="00AE1AC1"/>
    <w:rsid w:val="00AE5D8B"/>
    <w:rsid w:val="00AE5DE8"/>
    <w:rsid w:val="00AF0878"/>
    <w:rsid w:val="00AF129F"/>
    <w:rsid w:val="00AF2B32"/>
    <w:rsid w:val="00AF2FD2"/>
    <w:rsid w:val="00AF732F"/>
    <w:rsid w:val="00B015A3"/>
    <w:rsid w:val="00B02363"/>
    <w:rsid w:val="00B045B0"/>
    <w:rsid w:val="00B04744"/>
    <w:rsid w:val="00B04A7F"/>
    <w:rsid w:val="00B05936"/>
    <w:rsid w:val="00B10330"/>
    <w:rsid w:val="00B10BA6"/>
    <w:rsid w:val="00B111E9"/>
    <w:rsid w:val="00B1358D"/>
    <w:rsid w:val="00B1359B"/>
    <w:rsid w:val="00B172E9"/>
    <w:rsid w:val="00B21EBA"/>
    <w:rsid w:val="00B21EE2"/>
    <w:rsid w:val="00B23A6E"/>
    <w:rsid w:val="00B25348"/>
    <w:rsid w:val="00B25D29"/>
    <w:rsid w:val="00B326B0"/>
    <w:rsid w:val="00B36AB3"/>
    <w:rsid w:val="00B41214"/>
    <w:rsid w:val="00B4707C"/>
    <w:rsid w:val="00B506C0"/>
    <w:rsid w:val="00B506E8"/>
    <w:rsid w:val="00B50FA4"/>
    <w:rsid w:val="00B51742"/>
    <w:rsid w:val="00B527CB"/>
    <w:rsid w:val="00B528F9"/>
    <w:rsid w:val="00B5343E"/>
    <w:rsid w:val="00B5508F"/>
    <w:rsid w:val="00B559D9"/>
    <w:rsid w:val="00B5650A"/>
    <w:rsid w:val="00B60165"/>
    <w:rsid w:val="00B61C51"/>
    <w:rsid w:val="00B63223"/>
    <w:rsid w:val="00B63C1C"/>
    <w:rsid w:val="00B643B8"/>
    <w:rsid w:val="00B64761"/>
    <w:rsid w:val="00B64BEB"/>
    <w:rsid w:val="00B66040"/>
    <w:rsid w:val="00B67853"/>
    <w:rsid w:val="00B6786C"/>
    <w:rsid w:val="00B67F52"/>
    <w:rsid w:val="00B70118"/>
    <w:rsid w:val="00B72580"/>
    <w:rsid w:val="00B72C60"/>
    <w:rsid w:val="00B742F6"/>
    <w:rsid w:val="00B75A8A"/>
    <w:rsid w:val="00B77CA9"/>
    <w:rsid w:val="00B81265"/>
    <w:rsid w:val="00B821D5"/>
    <w:rsid w:val="00B82D92"/>
    <w:rsid w:val="00B83190"/>
    <w:rsid w:val="00B840C3"/>
    <w:rsid w:val="00B85084"/>
    <w:rsid w:val="00B85AAC"/>
    <w:rsid w:val="00B86CE7"/>
    <w:rsid w:val="00B928EA"/>
    <w:rsid w:val="00B933B0"/>
    <w:rsid w:val="00B948AF"/>
    <w:rsid w:val="00B94E09"/>
    <w:rsid w:val="00B94F80"/>
    <w:rsid w:val="00B95D98"/>
    <w:rsid w:val="00B97204"/>
    <w:rsid w:val="00BA023D"/>
    <w:rsid w:val="00BA3C85"/>
    <w:rsid w:val="00BA5D9C"/>
    <w:rsid w:val="00BA6243"/>
    <w:rsid w:val="00BA65FA"/>
    <w:rsid w:val="00BA665F"/>
    <w:rsid w:val="00BB2FD4"/>
    <w:rsid w:val="00BB6705"/>
    <w:rsid w:val="00BC0DEF"/>
    <w:rsid w:val="00BC2F6C"/>
    <w:rsid w:val="00BC4DAC"/>
    <w:rsid w:val="00BC66DA"/>
    <w:rsid w:val="00BD002B"/>
    <w:rsid w:val="00BD1231"/>
    <w:rsid w:val="00BE0B74"/>
    <w:rsid w:val="00BE10A0"/>
    <w:rsid w:val="00BE2134"/>
    <w:rsid w:val="00BE2750"/>
    <w:rsid w:val="00BE3D4C"/>
    <w:rsid w:val="00BE51B8"/>
    <w:rsid w:val="00BE52AC"/>
    <w:rsid w:val="00BE5540"/>
    <w:rsid w:val="00BF0001"/>
    <w:rsid w:val="00BF0EE2"/>
    <w:rsid w:val="00BF1B94"/>
    <w:rsid w:val="00BF22F1"/>
    <w:rsid w:val="00BF49EC"/>
    <w:rsid w:val="00BF4FF6"/>
    <w:rsid w:val="00BF710D"/>
    <w:rsid w:val="00C0078D"/>
    <w:rsid w:val="00C00C11"/>
    <w:rsid w:val="00C01C3F"/>
    <w:rsid w:val="00C03374"/>
    <w:rsid w:val="00C03747"/>
    <w:rsid w:val="00C04EDF"/>
    <w:rsid w:val="00C0518E"/>
    <w:rsid w:val="00C06025"/>
    <w:rsid w:val="00C066A0"/>
    <w:rsid w:val="00C1083D"/>
    <w:rsid w:val="00C11B12"/>
    <w:rsid w:val="00C147D4"/>
    <w:rsid w:val="00C1769B"/>
    <w:rsid w:val="00C20BAA"/>
    <w:rsid w:val="00C25B4C"/>
    <w:rsid w:val="00C308B5"/>
    <w:rsid w:val="00C31C6A"/>
    <w:rsid w:val="00C33600"/>
    <w:rsid w:val="00C339D3"/>
    <w:rsid w:val="00C33B85"/>
    <w:rsid w:val="00C453F9"/>
    <w:rsid w:val="00C50881"/>
    <w:rsid w:val="00C51550"/>
    <w:rsid w:val="00C53F30"/>
    <w:rsid w:val="00C57B6E"/>
    <w:rsid w:val="00C608B5"/>
    <w:rsid w:val="00C61432"/>
    <w:rsid w:val="00C62E8F"/>
    <w:rsid w:val="00C65131"/>
    <w:rsid w:val="00C653C7"/>
    <w:rsid w:val="00C666FB"/>
    <w:rsid w:val="00C67B14"/>
    <w:rsid w:val="00C7124B"/>
    <w:rsid w:val="00C73812"/>
    <w:rsid w:val="00C73993"/>
    <w:rsid w:val="00C754A5"/>
    <w:rsid w:val="00C7653A"/>
    <w:rsid w:val="00C766A2"/>
    <w:rsid w:val="00C77CD9"/>
    <w:rsid w:val="00C80DCF"/>
    <w:rsid w:val="00C81739"/>
    <w:rsid w:val="00C821D6"/>
    <w:rsid w:val="00C86BD2"/>
    <w:rsid w:val="00C86F26"/>
    <w:rsid w:val="00C9129D"/>
    <w:rsid w:val="00C92D6B"/>
    <w:rsid w:val="00C93023"/>
    <w:rsid w:val="00C96B65"/>
    <w:rsid w:val="00CA1C4A"/>
    <w:rsid w:val="00CA2FCC"/>
    <w:rsid w:val="00CA60AD"/>
    <w:rsid w:val="00CA6AE6"/>
    <w:rsid w:val="00CA6C28"/>
    <w:rsid w:val="00CA742D"/>
    <w:rsid w:val="00CB1C64"/>
    <w:rsid w:val="00CB25E5"/>
    <w:rsid w:val="00CB2886"/>
    <w:rsid w:val="00CC1704"/>
    <w:rsid w:val="00CC266A"/>
    <w:rsid w:val="00CC4BB4"/>
    <w:rsid w:val="00CD07F8"/>
    <w:rsid w:val="00CD0AD1"/>
    <w:rsid w:val="00CD221B"/>
    <w:rsid w:val="00CD52FE"/>
    <w:rsid w:val="00CD566C"/>
    <w:rsid w:val="00CD7E1A"/>
    <w:rsid w:val="00CE1908"/>
    <w:rsid w:val="00CE273A"/>
    <w:rsid w:val="00CE56C2"/>
    <w:rsid w:val="00CE76C8"/>
    <w:rsid w:val="00CF177E"/>
    <w:rsid w:val="00CF23A6"/>
    <w:rsid w:val="00CF2900"/>
    <w:rsid w:val="00CF3D58"/>
    <w:rsid w:val="00CF48B1"/>
    <w:rsid w:val="00CF5BDF"/>
    <w:rsid w:val="00D015D5"/>
    <w:rsid w:val="00D04236"/>
    <w:rsid w:val="00D06943"/>
    <w:rsid w:val="00D07017"/>
    <w:rsid w:val="00D1098C"/>
    <w:rsid w:val="00D16AD2"/>
    <w:rsid w:val="00D171DC"/>
    <w:rsid w:val="00D2226E"/>
    <w:rsid w:val="00D22CEA"/>
    <w:rsid w:val="00D24962"/>
    <w:rsid w:val="00D272E9"/>
    <w:rsid w:val="00D273C3"/>
    <w:rsid w:val="00D350E6"/>
    <w:rsid w:val="00D36299"/>
    <w:rsid w:val="00D36D95"/>
    <w:rsid w:val="00D3722E"/>
    <w:rsid w:val="00D40954"/>
    <w:rsid w:val="00D40AB0"/>
    <w:rsid w:val="00D42C06"/>
    <w:rsid w:val="00D43092"/>
    <w:rsid w:val="00D44046"/>
    <w:rsid w:val="00D455C9"/>
    <w:rsid w:val="00D4615A"/>
    <w:rsid w:val="00D46FCE"/>
    <w:rsid w:val="00D5597F"/>
    <w:rsid w:val="00D64056"/>
    <w:rsid w:val="00D706F1"/>
    <w:rsid w:val="00D72C96"/>
    <w:rsid w:val="00D741A0"/>
    <w:rsid w:val="00D75408"/>
    <w:rsid w:val="00D75BE4"/>
    <w:rsid w:val="00D77D2E"/>
    <w:rsid w:val="00D8129A"/>
    <w:rsid w:val="00D83CFE"/>
    <w:rsid w:val="00D8552F"/>
    <w:rsid w:val="00D85A4E"/>
    <w:rsid w:val="00D94A05"/>
    <w:rsid w:val="00D950A5"/>
    <w:rsid w:val="00D96A39"/>
    <w:rsid w:val="00DA1F62"/>
    <w:rsid w:val="00DA26D8"/>
    <w:rsid w:val="00DA2951"/>
    <w:rsid w:val="00DA3215"/>
    <w:rsid w:val="00DA41DA"/>
    <w:rsid w:val="00DB0FAA"/>
    <w:rsid w:val="00DB260F"/>
    <w:rsid w:val="00DB6843"/>
    <w:rsid w:val="00DB7360"/>
    <w:rsid w:val="00DC544A"/>
    <w:rsid w:val="00DC6A2C"/>
    <w:rsid w:val="00DD03A4"/>
    <w:rsid w:val="00DD0486"/>
    <w:rsid w:val="00DD160F"/>
    <w:rsid w:val="00DD291C"/>
    <w:rsid w:val="00DD54AE"/>
    <w:rsid w:val="00DD6E0F"/>
    <w:rsid w:val="00DE0650"/>
    <w:rsid w:val="00DE12CF"/>
    <w:rsid w:val="00DE436C"/>
    <w:rsid w:val="00DE4D4B"/>
    <w:rsid w:val="00DE6F25"/>
    <w:rsid w:val="00DE7884"/>
    <w:rsid w:val="00DF1BD6"/>
    <w:rsid w:val="00DF4C3C"/>
    <w:rsid w:val="00DF5771"/>
    <w:rsid w:val="00DF63BE"/>
    <w:rsid w:val="00DF744B"/>
    <w:rsid w:val="00E002BE"/>
    <w:rsid w:val="00E00D19"/>
    <w:rsid w:val="00E01D24"/>
    <w:rsid w:val="00E0376D"/>
    <w:rsid w:val="00E0481C"/>
    <w:rsid w:val="00E06B59"/>
    <w:rsid w:val="00E1101E"/>
    <w:rsid w:val="00E12552"/>
    <w:rsid w:val="00E12680"/>
    <w:rsid w:val="00E16868"/>
    <w:rsid w:val="00E21353"/>
    <w:rsid w:val="00E213FA"/>
    <w:rsid w:val="00E23728"/>
    <w:rsid w:val="00E25CF7"/>
    <w:rsid w:val="00E30647"/>
    <w:rsid w:val="00E30C6C"/>
    <w:rsid w:val="00E344C8"/>
    <w:rsid w:val="00E357E4"/>
    <w:rsid w:val="00E358A4"/>
    <w:rsid w:val="00E402D7"/>
    <w:rsid w:val="00E412A0"/>
    <w:rsid w:val="00E41799"/>
    <w:rsid w:val="00E41E56"/>
    <w:rsid w:val="00E42CA3"/>
    <w:rsid w:val="00E443F3"/>
    <w:rsid w:val="00E44EAB"/>
    <w:rsid w:val="00E52CD5"/>
    <w:rsid w:val="00E54B8E"/>
    <w:rsid w:val="00E54EEB"/>
    <w:rsid w:val="00E579F7"/>
    <w:rsid w:val="00E627C3"/>
    <w:rsid w:val="00E62DE2"/>
    <w:rsid w:val="00E6415F"/>
    <w:rsid w:val="00E6431F"/>
    <w:rsid w:val="00E67912"/>
    <w:rsid w:val="00E67E38"/>
    <w:rsid w:val="00E67EDD"/>
    <w:rsid w:val="00E7248F"/>
    <w:rsid w:val="00E75C06"/>
    <w:rsid w:val="00E803E7"/>
    <w:rsid w:val="00E847F4"/>
    <w:rsid w:val="00E857E2"/>
    <w:rsid w:val="00E87D3D"/>
    <w:rsid w:val="00E907F3"/>
    <w:rsid w:val="00E909A5"/>
    <w:rsid w:val="00E944F0"/>
    <w:rsid w:val="00E949CE"/>
    <w:rsid w:val="00E9705C"/>
    <w:rsid w:val="00E97248"/>
    <w:rsid w:val="00EA01DF"/>
    <w:rsid w:val="00EA139F"/>
    <w:rsid w:val="00EA26B3"/>
    <w:rsid w:val="00EA4489"/>
    <w:rsid w:val="00EA6460"/>
    <w:rsid w:val="00EB2B0F"/>
    <w:rsid w:val="00EB4332"/>
    <w:rsid w:val="00EB7CC3"/>
    <w:rsid w:val="00EC1A13"/>
    <w:rsid w:val="00EC2AAB"/>
    <w:rsid w:val="00EC3E52"/>
    <w:rsid w:val="00ED11BF"/>
    <w:rsid w:val="00ED1D5D"/>
    <w:rsid w:val="00ED39B5"/>
    <w:rsid w:val="00ED5302"/>
    <w:rsid w:val="00ED5DA8"/>
    <w:rsid w:val="00ED6778"/>
    <w:rsid w:val="00EE014C"/>
    <w:rsid w:val="00EE0706"/>
    <w:rsid w:val="00EE24F3"/>
    <w:rsid w:val="00EE4095"/>
    <w:rsid w:val="00EE4A4B"/>
    <w:rsid w:val="00EE4C40"/>
    <w:rsid w:val="00EE5898"/>
    <w:rsid w:val="00EE7B0F"/>
    <w:rsid w:val="00EF057B"/>
    <w:rsid w:val="00EF0A25"/>
    <w:rsid w:val="00EF1426"/>
    <w:rsid w:val="00EF5C71"/>
    <w:rsid w:val="00EF60C3"/>
    <w:rsid w:val="00EF707E"/>
    <w:rsid w:val="00EF7D99"/>
    <w:rsid w:val="00F059A4"/>
    <w:rsid w:val="00F06528"/>
    <w:rsid w:val="00F06889"/>
    <w:rsid w:val="00F06E5B"/>
    <w:rsid w:val="00F113F2"/>
    <w:rsid w:val="00F12B8F"/>
    <w:rsid w:val="00F13E1C"/>
    <w:rsid w:val="00F15055"/>
    <w:rsid w:val="00F15537"/>
    <w:rsid w:val="00F174BE"/>
    <w:rsid w:val="00F206D2"/>
    <w:rsid w:val="00F2227F"/>
    <w:rsid w:val="00F23A53"/>
    <w:rsid w:val="00F255B9"/>
    <w:rsid w:val="00F258CD"/>
    <w:rsid w:val="00F25BF7"/>
    <w:rsid w:val="00F25F27"/>
    <w:rsid w:val="00F260C9"/>
    <w:rsid w:val="00F26F51"/>
    <w:rsid w:val="00F27CD0"/>
    <w:rsid w:val="00F310C9"/>
    <w:rsid w:val="00F3232C"/>
    <w:rsid w:val="00F35B8D"/>
    <w:rsid w:val="00F36FC5"/>
    <w:rsid w:val="00F37818"/>
    <w:rsid w:val="00F37FFA"/>
    <w:rsid w:val="00F4006E"/>
    <w:rsid w:val="00F402E4"/>
    <w:rsid w:val="00F41050"/>
    <w:rsid w:val="00F4303B"/>
    <w:rsid w:val="00F43219"/>
    <w:rsid w:val="00F43FE7"/>
    <w:rsid w:val="00F4517D"/>
    <w:rsid w:val="00F45258"/>
    <w:rsid w:val="00F506E3"/>
    <w:rsid w:val="00F51807"/>
    <w:rsid w:val="00F51E9E"/>
    <w:rsid w:val="00F53952"/>
    <w:rsid w:val="00F54727"/>
    <w:rsid w:val="00F5474D"/>
    <w:rsid w:val="00F55E10"/>
    <w:rsid w:val="00F62AE1"/>
    <w:rsid w:val="00F6389C"/>
    <w:rsid w:val="00F675C8"/>
    <w:rsid w:val="00F71625"/>
    <w:rsid w:val="00F744CD"/>
    <w:rsid w:val="00F749FD"/>
    <w:rsid w:val="00F74E05"/>
    <w:rsid w:val="00F76854"/>
    <w:rsid w:val="00F77467"/>
    <w:rsid w:val="00F77562"/>
    <w:rsid w:val="00F77AB2"/>
    <w:rsid w:val="00F77F1B"/>
    <w:rsid w:val="00F80FFC"/>
    <w:rsid w:val="00F82AC1"/>
    <w:rsid w:val="00F842E2"/>
    <w:rsid w:val="00F84E8F"/>
    <w:rsid w:val="00F87943"/>
    <w:rsid w:val="00F879FD"/>
    <w:rsid w:val="00F924ED"/>
    <w:rsid w:val="00F96828"/>
    <w:rsid w:val="00F96B46"/>
    <w:rsid w:val="00F96D46"/>
    <w:rsid w:val="00FA1878"/>
    <w:rsid w:val="00FA1BB1"/>
    <w:rsid w:val="00FA1F5F"/>
    <w:rsid w:val="00FA2A17"/>
    <w:rsid w:val="00FA4078"/>
    <w:rsid w:val="00FA49BD"/>
    <w:rsid w:val="00FA5645"/>
    <w:rsid w:val="00FA6C19"/>
    <w:rsid w:val="00FA7A6C"/>
    <w:rsid w:val="00FA7BBE"/>
    <w:rsid w:val="00FB0DB5"/>
    <w:rsid w:val="00FC09D1"/>
    <w:rsid w:val="00FC1320"/>
    <w:rsid w:val="00FC20AF"/>
    <w:rsid w:val="00FC4985"/>
    <w:rsid w:val="00FD0302"/>
    <w:rsid w:val="00FD1C48"/>
    <w:rsid w:val="00FD2D36"/>
    <w:rsid w:val="00FD44E0"/>
    <w:rsid w:val="00FD4F65"/>
    <w:rsid w:val="00FD7D27"/>
    <w:rsid w:val="00FE039D"/>
    <w:rsid w:val="00FE14F1"/>
    <w:rsid w:val="00FE2F53"/>
    <w:rsid w:val="00FE3C4C"/>
    <w:rsid w:val="00FE605B"/>
    <w:rsid w:val="00FE612A"/>
    <w:rsid w:val="00FE76E3"/>
    <w:rsid w:val="00FE7ECB"/>
    <w:rsid w:val="00FF3489"/>
    <w:rsid w:val="00FF3B7B"/>
    <w:rsid w:val="00FF46E5"/>
    <w:rsid w:val="00FF5771"/>
    <w:rsid w:val="00FF5B8E"/>
    <w:rsid w:val="00FF64A8"/>
    <w:rsid w:val="00FF75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ab53e,#b2d65b,#0f6fc6,#49aaf2"/>
    </o:shapedefaults>
    <o:shapelayout v:ext="edit">
      <o:idmap v:ext="edit" data="1"/>
    </o:shapelayout>
  </w:shapeDefaults>
  <w:decimalSymbol w:val=","/>
  <w:listSeparator w:val=";"/>
  <w14:docId w14:val="2C7C3F05"/>
  <w15:docId w15:val="{D500DA3D-94B8-484E-BDD7-595E803C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37E"/>
    <w:pPr>
      <w:spacing w:after="0" w:line="240" w:lineRule="auto"/>
    </w:pPr>
  </w:style>
  <w:style w:type="paragraph" w:styleId="Titre1">
    <w:name w:val="heading 1"/>
    <w:basedOn w:val="Normal"/>
    <w:next w:val="Normal"/>
    <w:link w:val="Titre1Car"/>
    <w:uiPriority w:val="9"/>
    <w:qFormat/>
    <w:rsid w:val="004B337E"/>
    <w:pPr>
      <w:outlineLvl w:val="0"/>
    </w:pPr>
    <w:rPr>
      <w:rFonts w:asciiTheme="majorHAnsi" w:hAnsiTheme="majorHAnsi"/>
      <w:sz w:val="144"/>
      <w:szCs w:val="144"/>
    </w:rPr>
  </w:style>
  <w:style w:type="paragraph" w:styleId="Titre2">
    <w:name w:val="heading 2"/>
    <w:basedOn w:val="Normal"/>
    <w:next w:val="Normal"/>
    <w:link w:val="Titre2Car"/>
    <w:uiPriority w:val="9"/>
    <w:unhideWhenUsed/>
    <w:qFormat/>
    <w:rsid w:val="000A3786"/>
    <w:pPr>
      <w:outlineLvl w:val="1"/>
    </w:pPr>
    <w:rPr>
      <w:rFonts w:asciiTheme="majorHAnsi" w:hAnsiTheme="majorHAnsi"/>
      <w:color w:val="595959" w:themeColor="text1" w:themeTint="A6"/>
      <w:sz w:val="28"/>
      <w:szCs w:val="28"/>
    </w:rPr>
  </w:style>
  <w:style w:type="paragraph" w:styleId="Titre3">
    <w:name w:val="heading 3"/>
    <w:basedOn w:val="Normal"/>
    <w:next w:val="Normal"/>
    <w:link w:val="Titre3Car"/>
    <w:uiPriority w:val="9"/>
    <w:semiHidden/>
    <w:unhideWhenUsed/>
    <w:qFormat/>
    <w:rsid w:val="00F36FC5"/>
    <w:pPr>
      <w:keepNext/>
      <w:keepLines/>
      <w:spacing w:before="40"/>
      <w:outlineLvl w:val="2"/>
    </w:pPr>
    <w:rPr>
      <w:rFonts w:asciiTheme="majorHAnsi" w:eastAsiaTheme="majorEastAsia" w:hAnsiTheme="majorHAnsi" w:cstheme="majorBidi"/>
      <w:color w:val="1C485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2C8E"/>
    <w:rPr>
      <w:rFonts w:ascii="Tahoma" w:hAnsi="Tahoma" w:cs="Tahoma"/>
      <w:sz w:val="16"/>
      <w:szCs w:val="16"/>
    </w:rPr>
  </w:style>
  <w:style w:type="character" w:customStyle="1" w:styleId="TextedebullesCar">
    <w:name w:val="Texte de bulles Car"/>
    <w:basedOn w:val="Policepardfaut"/>
    <w:link w:val="Textedebulles"/>
    <w:uiPriority w:val="99"/>
    <w:semiHidden/>
    <w:rsid w:val="00552C8E"/>
    <w:rPr>
      <w:rFonts w:ascii="Tahoma" w:hAnsi="Tahoma" w:cs="Tahoma"/>
      <w:sz w:val="16"/>
      <w:szCs w:val="16"/>
    </w:rPr>
  </w:style>
  <w:style w:type="character" w:customStyle="1" w:styleId="Titre1Car">
    <w:name w:val="Titre 1 Car"/>
    <w:basedOn w:val="Policepardfaut"/>
    <w:link w:val="Titre1"/>
    <w:uiPriority w:val="9"/>
    <w:rsid w:val="004B337E"/>
    <w:rPr>
      <w:rFonts w:asciiTheme="majorHAnsi" w:hAnsiTheme="majorHAnsi"/>
      <w:sz w:val="144"/>
      <w:szCs w:val="144"/>
    </w:rPr>
  </w:style>
  <w:style w:type="paragraph" w:customStyle="1" w:styleId="photo-centered">
    <w:name w:val="photo - centered"/>
    <w:basedOn w:val="Normal"/>
    <w:qFormat/>
    <w:rsid w:val="004B337E"/>
    <w:pPr>
      <w:jc w:val="center"/>
    </w:pPr>
    <w:rPr>
      <w:noProof/>
    </w:rPr>
  </w:style>
  <w:style w:type="paragraph" w:customStyle="1" w:styleId="photo-leftaligned">
    <w:name w:val="photo - left aligned"/>
    <w:basedOn w:val="Normal"/>
    <w:qFormat/>
    <w:rsid w:val="004B337E"/>
    <w:rPr>
      <w:noProof/>
    </w:rPr>
  </w:style>
  <w:style w:type="character" w:customStyle="1" w:styleId="Titre2Car">
    <w:name w:val="Titre 2 Car"/>
    <w:basedOn w:val="Policepardfaut"/>
    <w:link w:val="Titre2"/>
    <w:uiPriority w:val="9"/>
    <w:rsid w:val="000A3786"/>
    <w:rPr>
      <w:rFonts w:asciiTheme="majorHAnsi" w:hAnsiTheme="majorHAnsi"/>
      <w:color w:val="595959" w:themeColor="text1" w:themeTint="A6"/>
      <w:sz w:val="28"/>
      <w:szCs w:val="28"/>
    </w:rPr>
  </w:style>
  <w:style w:type="paragraph" w:customStyle="1" w:styleId="photo-rightaligned">
    <w:name w:val="photo - right aligned"/>
    <w:basedOn w:val="Normal"/>
    <w:qFormat/>
    <w:rsid w:val="004B337E"/>
    <w:pPr>
      <w:jc w:val="right"/>
    </w:pPr>
    <w:rPr>
      <w:noProof/>
    </w:rPr>
  </w:style>
  <w:style w:type="paragraph" w:customStyle="1" w:styleId="Headingdark">
    <w:name w:val="Heading (dark)"/>
    <w:basedOn w:val="Normal"/>
    <w:qFormat/>
    <w:rsid w:val="000A3786"/>
    <w:pPr>
      <w:spacing w:after="120"/>
    </w:pPr>
    <w:rPr>
      <w:rFonts w:asciiTheme="majorHAnsi" w:hAnsiTheme="majorHAnsi"/>
      <w:caps/>
      <w:color w:val="404040" w:themeColor="text1" w:themeTint="BF"/>
      <w:sz w:val="32"/>
      <w:szCs w:val="32"/>
    </w:rPr>
  </w:style>
  <w:style w:type="paragraph" w:customStyle="1" w:styleId="Photocaption">
    <w:name w:val="Photo caption"/>
    <w:basedOn w:val="Normal"/>
    <w:qFormat/>
    <w:rsid w:val="005868CD"/>
    <w:pPr>
      <w:spacing w:after="120" w:line="264" w:lineRule="auto"/>
    </w:pPr>
    <w:rPr>
      <w:color w:val="595959" w:themeColor="text1" w:themeTint="A6"/>
      <w:sz w:val="20"/>
      <w:szCs w:val="20"/>
    </w:rPr>
  </w:style>
  <w:style w:type="paragraph" w:customStyle="1" w:styleId="Headinglight">
    <w:name w:val="Heading (light)"/>
    <w:basedOn w:val="Normal"/>
    <w:qFormat/>
    <w:rsid w:val="000A3786"/>
    <w:pPr>
      <w:spacing w:after="120"/>
    </w:pPr>
    <w:rPr>
      <w:rFonts w:asciiTheme="majorHAnsi" w:hAnsiTheme="majorHAnsi"/>
      <w:b/>
      <w:caps/>
      <w:color w:val="FFFFFF" w:themeColor="background1"/>
      <w:sz w:val="32"/>
      <w:szCs w:val="32"/>
    </w:rPr>
  </w:style>
  <w:style w:type="paragraph" w:styleId="NormalWeb">
    <w:name w:val="Normal (Web)"/>
    <w:basedOn w:val="Normal"/>
    <w:uiPriority w:val="99"/>
    <w:unhideWhenUsed/>
    <w:rsid w:val="00AE5D8B"/>
    <w:rPr>
      <w:rFonts w:ascii="Times New Roman" w:hAnsi="Times New Roman" w:cs="Times New Roman"/>
      <w:sz w:val="24"/>
      <w:szCs w:val="24"/>
    </w:rPr>
  </w:style>
  <w:style w:type="paragraph" w:styleId="Citation">
    <w:name w:val="Quote"/>
    <w:basedOn w:val="Normal"/>
    <w:next w:val="Normal"/>
    <w:link w:val="CitationCar"/>
    <w:uiPriority w:val="29"/>
    <w:qFormat/>
    <w:rsid w:val="00B75A8A"/>
    <w:pPr>
      <w:spacing w:after="200" w:line="276" w:lineRule="auto"/>
    </w:pPr>
    <w:rPr>
      <w:rFonts w:eastAsiaTheme="minorEastAsia"/>
      <w:i/>
      <w:iCs/>
      <w:color w:val="000000" w:themeColor="text1"/>
      <w:lang w:val="fr-CA" w:eastAsia="fr-CA"/>
    </w:rPr>
  </w:style>
  <w:style w:type="character" w:customStyle="1" w:styleId="CitationCar">
    <w:name w:val="Citation Car"/>
    <w:basedOn w:val="Policepardfaut"/>
    <w:link w:val="Citation"/>
    <w:uiPriority w:val="29"/>
    <w:rsid w:val="00B75A8A"/>
    <w:rPr>
      <w:rFonts w:eastAsiaTheme="minorEastAsia"/>
      <w:i/>
      <w:iCs/>
      <w:color w:val="000000" w:themeColor="text1"/>
      <w:lang w:val="fr-CA" w:eastAsia="fr-CA"/>
    </w:rPr>
  </w:style>
  <w:style w:type="paragraph" w:styleId="Paragraphedeliste">
    <w:name w:val="List Paragraph"/>
    <w:basedOn w:val="Normal"/>
    <w:uiPriority w:val="34"/>
    <w:qFormat/>
    <w:rsid w:val="003C3605"/>
    <w:pPr>
      <w:ind w:left="720"/>
      <w:contextualSpacing/>
    </w:pPr>
  </w:style>
  <w:style w:type="paragraph" w:styleId="Sansinterligne">
    <w:name w:val="No Spacing"/>
    <w:link w:val="SansinterligneCar"/>
    <w:uiPriority w:val="1"/>
    <w:qFormat/>
    <w:rsid w:val="002F5B2E"/>
    <w:pPr>
      <w:spacing w:after="0" w:line="240" w:lineRule="auto"/>
    </w:pPr>
  </w:style>
  <w:style w:type="paragraph" w:styleId="En-tte">
    <w:name w:val="header"/>
    <w:basedOn w:val="Normal"/>
    <w:link w:val="En-tteCar"/>
    <w:uiPriority w:val="99"/>
    <w:unhideWhenUsed/>
    <w:rsid w:val="00570916"/>
    <w:pPr>
      <w:tabs>
        <w:tab w:val="center" w:pos="4320"/>
        <w:tab w:val="right" w:pos="8640"/>
      </w:tabs>
    </w:pPr>
  </w:style>
  <w:style w:type="character" w:customStyle="1" w:styleId="En-tteCar">
    <w:name w:val="En-tête Car"/>
    <w:basedOn w:val="Policepardfaut"/>
    <w:link w:val="En-tte"/>
    <w:uiPriority w:val="99"/>
    <w:rsid w:val="00570916"/>
  </w:style>
  <w:style w:type="paragraph" w:styleId="Pieddepage">
    <w:name w:val="footer"/>
    <w:basedOn w:val="Normal"/>
    <w:link w:val="PieddepageCar"/>
    <w:uiPriority w:val="99"/>
    <w:unhideWhenUsed/>
    <w:rsid w:val="00570916"/>
    <w:pPr>
      <w:tabs>
        <w:tab w:val="center" w:pos="4320"/>
        <w:tab w:val="right" w:pos="8640"/>
      </w:tabs>
    </w:pPr>
  </w:style>
  <w:style w:type="character" w:customStyle="1" w:styleId="PieddepageCar">
    <w:name w:val="Pied de page Car"/>
    <w:basedOn w:val="Policepardfaut"/>
    <w:link w:val="Pieddepage"/>
    <w:uiPriority w:val="99"/>
    <w:rsid w:val="00570916"/>
  </w:style>
  <w:style w:type="character" w:styleId="Lienhypertexte">
    <w:name w:val="Hyperlink"/>
    <w:basedOn w:val="Policepardfaut"/>
    <w:uiPriority w:val="99"/>
    <w:unhideWhenUsed/>
    <w:rsid w:val="00A0235B"/>
    <w:rPr>
      <w:color w:val="8DC765" w:themeColor="hyperlink"/>
      <w:u w:val="single"/>
    </w:rPr>
  </w:style>
  <w:style w:type="table" w:styleId="Grilledutableau">
    <w:name w:val="Table Grid"/>
    <w:basedOn w:val="TableauNormal"/>
    <w:uiPriority w:val="59"/>
    <w:rsid w:val="0029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5C89"/>
    <w:pPr>
      <w:autoSpaceDE w:val="0"/>
      <w:autoSpaceDN w:val="0"/>
      <w:adjustRightInd w:val="0"/>
      <w:spacing w:after="0" w:line="240" w:lineRule="auto"/>
    </w:pPr>
    <w:rPr>
      <w:rFonts w:ascii="Arial" w:hAnsi="Arial" w:cs="Arial"/>
      <w:color w:val="000000"/>
      <w:sz w:val="24"/>
      <w:szCs w:val="24"/>
      <w:lang w:val="fr-CA"/>
    </w:rPr>
  </w:style>
  <w:style w:type="paragraph" w:customStyle="1" w:styleId="Voeux">
    <w:name w:val="Voeux"/>
    <w:basedOn w:val="Normal"/>
    <w:qFormat/>
    <w:rsid w:val="00897648"/>
    <w:pPr>
      <w:spacing w:after="200" w:line="276" w:lineRule="auto"/>
      <w:jc w:val="right"/>
    </w:pPr>
    <w:rPr>
      <w:rFonts w:ascii="Arial" w:eastAsia="Arial" w:hAnsi="Arial" w:cs="Times New Roman"/>
      <w:b/>
      <w:color w:val="4F81BD"/>
      <w:sz w:val="20"/>
      <w:lang w:bidi="hi-IN"/>
    </w:rPr>
  </w:style>
  <w:style w:type="character" w:customStyle="1" w:styleId="SansinterligneCar">
    <w:name w:val="Sans interligne Car"/>
    <w:basedOn w:val="Policepardfaut"/>
    <w:link w:val="Sansinterligne"/>
    <w:uiPriority w:val="1"/>
    <w:rsid w:val="005B7CEB"/>
  </w:style>
  <w:style w:type="paragraph" w:customStyle="1" w:styleId="msoorganizationname2">
    <w:name w:val="msoorganizationname2"/>
    <w:rsid w:val="00080B5B"/>
    <w:pPr>
      <w:spacing w:after="0" w:line="240" w:lineRule="auto"/>
    </w:pPr>
    <w:rPr>
      <w:rFonts w:ascii="Arial" w:eastAsia="Times New Roman" w:hAnsi="Arial" w:cs="Arial"/>
      <w:b/>
      <w:bCs/>
      <w:color w:val="006699"/>
      <w:spacing w:val="80"/>
      <w:kern w:val="28"/>
      <w:sz w:val="20"/>
      <w:szCs w:val="16"/>
      <w:lang w:val="fr-CA" w:eastAsia="fr-CA"/>
    </w:rPr>
  </w:style>
  <w:style w:type="character" w:styleId="Mention">
    <w:name w:val="Mention"/>
    <w:basedOn w:val="Policepardfaut"/>
    <w:uiPriority w:val="99"/>
    <w:semiHidden/>
    <w:unhideWhenUsed/>
    <w:rsid w:val="00583DA5"/>
    <w:rPr>
      <w:color w:val="2B579A"/>
      <w:shd w:val="clear" w:color="auto" w:fill="E6E6E6"/>
    </w:rPr>
  </w:style>
  <w:style w:type="paragraph" w:customStyle="1" w:styleId="Standard">
    <w:name w:val="Standard"/>
    <w:qFormat/>
    <w:rsid w:val="00826B4D"/>
    <w:pPr>
      <w:suppressAutoHyphens/>
      <w:spacing w:after="0" w:line="240" w:lineRule="auto"/>
    </w:pPr>
    <w:rPr>
      <w:rFonts w:ascii="Times New Roman" w:eastAsia="Times New Roman" w:hAnsi="Times New Roman" w:cs="Times New Roman"/>
      <w:sz w:val="24"/>
      <w:szCs w:val="20"/>
      <w:lang w:val="fr-CA" w:eastAsia="uz-Cyrl-UZ" w:bidi="uz-Cyrl-UZ"/>
    </w:rPr>
  </w:style>
  <w:style w:type="character" w:styleId="Marquedecommentaire">
    <w:name w:val="annotation reference"/>
    <w:basedOn w:val="Policepardfaut"/>
    <w:uiPriority w:val="99"/>
    <w:semiHidden/>
    <w:unhideWhenUsed/>
    <w:rsid w:val="007C6B06"/>
    <w:rPr>
      <w:sz w:val="16"/>
      <w:szCs w:val="16"/>
    </w:rPr>
  </w:style>
  <w:style w:type="paragraph" w:styleId="Commentaire">
    <w:name w:val="annotation text"/>
    <w:basedOn w:val="Normal"/>
    <w:link w:val="CommentaireCar"/>
    <w:uiPriority w:val="99"/>
    <w:semiHidden/>
    <w:unhideWhenUsed/>
    <w:rsid w:val="007C6B06"/>
    <w:rPr>
      <w:sz w:val="20"/>
      <w:szCs w:val="20"/>
    </w:rPr>
  </w:style>
  <w:style w:type="character" w:customStyle="1" w:styleId="CommentaireCar">
    <w:name w:val="Commentaire Car"/>
    <w:basedOn w:val="Policepardfaut"/>
    <w:link w:val="Commentaire"/>
    <w:uiPriority w:val="99"/>
    <w:semiHidden/>
    <w:rsid w:val="007C6B06"/>
    <w:rPr>
      <w:sz w:val="20"/>
      <w:szCs w:val="20"/>
    </w:rPr>
  </w:style>
  <w:style w:type="paragraph" w:styleId="Objetducommentaire">
    <w:name w:val="annotation subject"/>
    <w:basedOn w:val="Commentaire"/>
    <w:next w:val="Commentaire"/>
    <w:link w:val="ObjetducommentaireCar"/>
    <w:uiPriority w:val="99"/>
    <w:semiHidden/>
    <w:unhideWhenUsed/>
    <w:rsid w:val="007C6B06"/>
    <w:rPr>
      <w:b/>
      <w:bCs/>
    </w:rPr>
  </w:style>
  <w:style w:type="character" w:customStyle="1" w:styleId="ObjetducommentaireCar">
    <w:name w:val="Objet du commentaire Car"/>
    <w:basedOn w:val="CommentaireCar"/>
    <w:link w:val="Objetducommentaire"/>
    <w:uiPriority w:val="99"/>
    <w:semiHidden/>
    <w:rsid w:val="007C6B06"/>
    <w:rPr>
      <w:b/>
      <w:bCs/>
      <w:sz w:val="20"/>
      <w:szCs w:val="20"/>
    </w:rPr>
  </w:style>
  <w:style w:type="character" w:customStyle="1" w:styleId="uficommentbody">
    <w:name w:val="uficommentbody"/>
    <w:basedOn w:val="Policepardfaut"/>
    <w:rsid w:val="00392F98"/>
  </w:style>
  <w:style w:type="character" w:styleId="Appelnotedebasdep">
    <w:name w:val="footnote reference"/>
    <w:basedOn w:val="Policepardfaut"/>
    <w:semiHidden/>
    <w:rsid w:val="005C0F69"/>
    <w:rPr>
      <w:vertAlign w:val="superscript"/>
    </w:rPr>
  </w:style>
  <w:style w:type="character" w:customStyle="1" w:styleId="textexposedshow">
    <w:name w:val="text_exposed_show"/>
    <w:basedOn w:val="Policepardfaut"/>
    <w:rsid w:val="00D75408"/>
  </w:style>
  <w:style w:type="character" w:styleId="Mentionnonrsolue">
    <w:name w:val="Unresolved Mention"/>
    <w:basedOn w:val="Policepardfaut"/>
    <w:uiPriority w:val="99"/>
    <w:semiHidden/>
    <w:unhideWhenUsed/>
    <w:rsid w:val="008C3B38"/>
    <w:rPr>
      <w:color w:val="808080"/>
      <w:shd w:val="clear" w:color="auto" w:fill="E6E6E6"/>
    </w:rPr>
  </w:style>
  <w:style w:type="character" w:customStyle="1" w:styleId="Textedelespacerserv">
    <w:name w:val="Texte de l’espace réservé"/>
    <w:basedOn w:val="Policepardfaut"/>
    <w:uiPriority w:val="99"/>
    <w:semiHidden/>
    <w:rsid w:val="0014218D"/>
    <w:rPr>
      <w:color w:val="808080"/>
    </w:rPr>
  </w:style>
  <w:style w:type="character" w:customStyle="1" w:styleId="A0">
    <w:name w:val="A0"/>
    <w:uiPriority w:val="99"/>
    <w:rsid w:val="00B948AF"/>
    <w:rPr>
      <w:rFonts w:cs="Arial Black"/>
      <w:b/>
      <w:bCs/>
      <w:color w:val="000000"/>
      <w:sz w:val="46"/>
      <w:szCs w:val="46"/>
    </w:rPr>
  </w:style>
  <w:style w:type="paragraph" w:customStyle="1" w:styleId="Pa0">
    <w:name w:val="Pa0"/>
    <w:basedOn w:val="Default"/>
    <w:next w:val="Default"/>
    <w:uiPriority w:val="99"/>
    <w:rsid w:val="00B948AF"/>
    <w:pPr>
      <w:spacing w:line="241" w:lineRule="atLeast"/>
    </w:pPr>
    <w:rPr>
      <w:rFonts w:ascii="Arial Black" w:hAnsi="Arial Black" w:cstheme="minorBidi"/>
      <w:color w:val="auto"/>
    </w:rPr>
  </w:style>
  <w:style w:type="character" w:customStyle="1" w:styleId="A3">
    <w:name w:val="A3"/>
    <w:uiPriority w:val="99"/>
    <w:rsid w:val="00B948AF"/>
    <w:rPr>
      <w:rFonts w:ascii="Arial" w:hAnsi="Arial" w:cs="Arial"/>
      <w:color w:val="000000"/>
      <w:sz w:val="30"/>
      <w:szCs w:val="30"/>
    </w:rPr>
  </w:style>
  <w:style w:type="character" w:customStyle="1" w:styleId="A7">
    <w:name w:val="A7"/>
    <w:uiPriority w:val="99"/>
    <w:rsid w:val="00B948AF"/>
    <w:rPr>
      <w:rFonts w:ascii="Arial" w:hAnsi="Arial" w:cs="Arial"/>
      <w:color w:val="000000"/>
      <w:sz w:val="28"/>
      <w:szCs w:val="28"/>
    </w:rPr>
  </w:style>
  <w:style w:type="character" w:customStyle="1" w:styleId="A8">
    <w:name w:val="A8"/>
    <w:uiPriority w:val="99"/>
    <w:rsid w:val="00B948AF"/>
    <w:rPr>
      <w:rFonts w:cs="Arial Black"/>
      <w:b/>
      <w:bCs/>
      <w:color w:val="000000"/>
      <w:sz w:val="44"/>
      <w:szCs w:val="44"/>
    </w:rPr>
  </w:style>
  <w:style w:type="character" w:customStyle="1" w:styleId="A9">
    <w:name w:val="A9"/>
    <w:uiPriority w:val="99"/>
    <w:rsid w:val="00B948AF"/>
    <w:rPr>
      <w:rFonts w:ascii="Arial" w:hAnsi="Arial" w:cs="Arial"/>
      <w:b/>
      <w:bCs/>
      <w:color w:val="000000"/>
      <w:sz w:val="32"/>
      <w:szCs w:val="32"/>
    </w:rPr>
  </w:style>
  <w:style w:type="character" w:styleId="Lienhypertextesuivivisit">
    <w:name w:val="FollowedHyperlink"/>
    <w:basedOn w:val="Policepardfaut"/>
    <w:uiPriority w:val="99"/>
    <w:semiHidden/>
    <w:unhideWhenUsed/>
    <w:rsid w:val="00964A3C"/>
    <w:rPr>
      <w:color w:val="AA8A14" w:themeColor="followedHyperlink"/>
      <w:u w:val="single"/>
    </w:rPr>
  </w:style>
  <w:style w:type="paragraph" w:styleId="Textebrut">
    <w:name w:val="Plain Text"/>
    <w:basedOn w:val="Normal"/>
    <w:link w:val="TextebrutCar"/>
    <w:uiPriority w:val="99"/>
    <w:semiHidden/>
    <w:unhideWhenUsed/>
    <w:rsid w:val="00DB6843"/>
    <w:rPr>
      <w:rFonts w:ascii="Calibri" w:hAnsi="Calibri"/>
      <w:szCs w:val="21"/>
      <w:lang w:val="fr-CA"/>
    </w:rPr>
  </w:style>
  <w:style w:type="character" w:customStyle="1" w:styleId="TextebrutCar">
    <w:name w:val="Texte brut Car"/>
    <w:basedOn w:val="Policepardfaut"/>
    <w:link w:val="Textebrut"/>
    <w:uiPriority w:val="99"/>
    <w:semiHidden/>
    <w:rsid w:val="00DB6843"/>
    <w:rPr>
      <w:rFonts w:ascii="Calibri" w:hAnsi="Calibri"/>
      <w:szCs w:val="21"/>
      <w:lang w:val="fr-CA"/>
    </w:rPr>
  </w:style>
  <w:style w:type="character" w:customStyle="1" w:styleId="Titre3Car">
    <w:name w:val="Titre 3 Car"/>
    <w:basedOn w:val="Policepardfaut"/>
    <w:link w:val="Titre3"/>
    <w:uiPriority w:val="9"/>
    <w:semiHidden/>
    <w:rsid w:val="00F36FC5"/>
    <w:rPr>
      <w:rFonts w:asciiTheme="majorHAnsi" w:eastAsiaTheme="majorEastAsia" w:hAnsiTheme="majorHAnsi" w:cstheme="majorBidi"/>
      <w:color w:val="1C4853" w:themeColor="accent1" w:themeShade="7F"/>
      <w:sz w:val="24"/>
      <w:szCs w:val="24"/>
    </w:rPr>
  </w:style>
  <w:style w:type="table" w:styleId="TableauGrille1Clair-Accentuation1">
    <w:name w:val="Grid Table 1 Light Accent 1"/>
    <w:basedOn w:val="TableauNormal"/>
    <w:uiPriority w:val="46"/>
    <w:rsid w:val="00337CD2"/>
    <w:pPr>
      <w:spacing w:after="0" w:line="240" w:lineRule="auto"/>
    </w:pPr>
    <w:rPr>
      <w:lang w:val="fr-CA"/>
    </w:rPr>
    <w:tblPr>
      <w:tblStyleRowBandSize w:val="1"/>
      <w:tblStyleColBandSize w:val="1"/>
      <w:tblBorders>
        <w:top w:val="single" w:sz="4" w:space="0" w:color="A8D6E2" w:themeColor="accent1" w:themeTint="66"/>
        <w:left w:val="single" w:sz="4" w:space="0" w:color="A8D6E2" w:themeColor="accent1" w:themeTint="66"/>
        <w:bottom w:val="single" w:sz="4" w:space="0" w:color="A8D6E2" w:themeColor="accent1" w:themeTint="66"/>
        <w:right w:val="single" w:sz="4" w:space="0" w:color="A8D6E2" w:themeColor="accent1" w:themeTint="66"/>
        <w:insideH w:val="single" w:sz="4" w:space="0" w:color="A8D6E2" w:themeColor="accent1" w:themeTint="66"/>
        <w:insideV w:val="single" w:sz="4" w:space="0" w:color="A8D6E2" w:themeColor="accent1" w:themeTint="66"/>
      </w:tblBorders>
    </w:tblPr>
    <w:tblStylePr w:type="firstRow">
      <w:rPr>
        <w:b/>
        <w:bCs/>
      </w:rPr>
      <w:tblPr/>
      <w:tcPr>
        <w:tcBorders>
          <w:bottom w:val="single" w:sz="12" w:space="0" w:color="7DC2D3" w:themeColor="accent1" w:themeTint="99"/>
        </w:tcBorders>
      </w:tcPr>
    </w:tblStylePr>
    <w:tblStylePr w:type="lastRow">
      <w:rPr>
        <w:b/>
        <w:bCs/>
      </w:rPr>
      <w:tblPr/>
      <w:tcPr>
        <w:tcBorders>
          <w:top w:val="double" w:sz="2" w:space="0" w:color="7DC2D3"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7851">
      <w:bodyDiv w:val="1"/>
      <w:marLeft w:val="0"/>
      <w:marRight w:val="0"/>
      <w:marTop w:val="0"/>
      <w:marBottom w:val="0"/>
      <w:divBdr>
        <w:top w:val="none" w:sz="0" w:space="0" w:color="auto"/>
        <w:left w:val="none" w:sz="0" w:space="0" w:color="auto"/>
        <w:bottom w:val="none" w:sz="0" w:space="0" w:color="auto"/>
        <w:right w:val="none" w:sz="0" w:space="0" w:color="auto"/>
      </w:divBdr>
    </w:div>
    <w:div w:id="65497978">
      <w:bodyDiv w:val="1"/>
      <w:marLeft w:val="0"/>
      <w:marRight w:val="0"/>
      <w:marTop w:val="0"/>
      <w:marBottom w:val="0"/>
      <w:divBdr>
        <w:top w:val="none" w:sz="0" w:space="0" w:color="auto"/>
        <w:left w:val="none" w:sz="0" w:space="0" w:color="auto"/>
        <w:bottom w:val="none" w:sz="0" w:space="0" w:color="auto"/>
        <w:right w:val="none" w:sz="0" w:space="0" w:color="auto"/>
      </w:divBdr>
    </w:div>
    <w:div w:id="83840371">
      <w:bodyDiv w:val="1"/>
      <w:marLeft w:val="0"/>
      <w:marRight w:val="0"/>
      <w:marTop w:val="0"/>
      <w:marBottom w:val="0"/>
      <w:divBdr>
        <w:top w:val="none" w:sz="0" w:space="0" w:color="auto"/>
        <w:left w:val="none" w:sz="0" w:space="0" w:color="auto"/>
        <w:bottom w:val="none" w:sz="0" w:space="0" w:color="auto"/>
        <w:right w:val="none" w:sz="0" w:space="0" w:color="auto"/>
      </w:divBdr>
    </w:div>
    <w:div w:id="92282117">
      <w:bodyDiv w:val="1"/>
      <w:marLeft w:val="0"/>
      <w:marRight w:val="0"/>
      <w:marTop w:val="0"/>
      <w:marBottom w:val="0"/>
      <w:divBdr>
        <w:top w:val="none" w:sz="0" w:space="0" w:color="auto"/>
        <w:left w:val="none" w:sz="0" w:space="0" w:color="auto"/>
        <w:bottom w:val="none" w:sz="0" w:space="0" w:color="auto"/>
        <w:right w:val="none" w:sz="0" w:space="0" w:color="auto"/>
      </w:divBdr>
    </w:div>
    <w:div w:id="104152520">
      <w:bodyDiv w:val="1"/>
      <w:marLeft w:val="0"/>
      <w:marRight w:val="0"/>
      <w:marTop w:val="0"/>
      <w:marBottom w:val="0"/>
      <w:divBdr>
        <w:top w:val="none" w:sz="0" w:space="0" w:color="auto"/>
        <w:left w:val="none" w:sz="0" w:space="0" w:color="auto"/>
        <w:bottom w:val="none" w:sz="0" w:space="0" w:color="auto"/>
        <w:right w:val="none" w:sz="0" w:space="0" w:color="auto"/>
      </w:divBdr>
      <w:divsChild>
        <w:div w:id="109054652">
          <w:marLeft w:val="0"/>
          <w:marRight w:val="0"/>
          <w:marTop w:val="0"/>
          <w:marBottom w:val="0"/>
          <w:divBdr>
            <w:top w:val="none" w:sz="0" w:space="0" w:color="auto"/>
            <w:left w:val="none" w:sz="0" w:space="0" w:color="auto"/>
            <w:bottom w:val="none" w:sz="0" w:space="0" w:color="auto"/>
            <w:right w:val="single" w:sz="6" w:space="8" w:color="DEDEDE"/>
          </w:divBdr>
          <w:divsChild>
            <w:div w:id="972560595">
              <w:marLeft w:val="0"/>
              <w:marRight w:val="0"/>
              <w:marTop w:val="0"/>
              <w:marBottom w:val="0"/>
              <w:divBdr>
                <w:top w:val="none" w:sz="0" w:space="0" w:color="auto"/>
                <w:left w:val="none" w:sz="0" w:space="0" w:color="auto"/>
                <w:bottom w:val="none" w:sz="0" w:space="0" w:color="auto"/>
                <w:right w:val="none" w:sz="0" w:space="0" w:color="auto"/>
              </w:divBdr>
              <w:divsChild>
                <w:div w:id="460029535">
                  <w:marLeft w:val="0"/>
                  <w:marRight w:val="0"/>
                  <w:marTop w:val="0"/>
                  <w:marBottom w:val="150"/>
                  <w:divBdr>
                    <w:top w:val="single" w:sz="18" w:space="0" w:color="EEEEEE"/>
                    <w:left w:val="single" w:sz="18" w:space="11" w:color="EEEEEE"/>
                    <w:bottom w:val="single" w:sz="18" w:space="0" w:color="EEEEEE"/>
                    <w:right w:val="single" w:sz="18" w:space="11" w:color="EEEEEE"/>
                  </w:divBdr>
                </w:div>
                <w:div w:id="702629828">
                  <w:marLeft w:val="0"/>
                  <w:marRight w:val="0"/>
                  <w:marTop w:val="0"/>
                  <w:marBottom w:val="0"/>
                  <w:divBdr>
                    <w:top w:val="none" w:sz="0" w:space="0" w:color="auto"/>
                    <w:left w:val="none" w:sz="0" w:space="0" w:color="auto"/>
                    <w:bottom w:val="none" w:sz="0" w:space="0" w:color="auto"/>
                    <w:right w:val="none" w:sz="0" w:space="0" w:color="auto"/>
                  </w:divBdr>
                </w:div>
              </w:divsChild>
            </w:div>
            <w:div w:id="1430151298">
              <w:marLeft w:val="0"/>
              <w:marRight w:val="0"/>
              <w:marTop w:val="0"/>
              <w:marBottom w:val="0"/>
              <w:divBdr>
                <w:top w:val="none" w:sz="0" w:space="0" w:color="auto"/>
                <w:left w:val="none" w:sz="0" w:space="0" w:color="auto"/>
                <w:bottom w:val="none" w:sz="0" w:space="0" w:color="auto"/>
                <w:right w:val="none" w:sz="0" w:space="0" w:color="auto"/>
              </w:divBdr>
            </w:div>
          </w:divsChild>
        </w:div>
        <w:div w:id="188445932">
          <w:marLeft w:val="0"/>
          <w:marRight w:val="0"/>
          <w:marTop w:val="0"/>
          <w:marBottom w:val="225"/>
          <w:divBdr>
            <w:top w:val="none" w:sz="0" w:space="0" w:color="auto"/>
            <w:left w:val="none" w:sz="0" w:space="0" w:color="auto"/>
            <w:bottom w:val="none" w:sz="0" w:space="0" w:color="auto"/>
            <w:right w:val="none" w:sz="0" w:space="0" w:color="auto"/>
          </w:divBdr>
          <w:divsChild>
            <w:div w:id="27490753">
              <w:marLeft w:val="0"/>
              <w:marRight w:val="0"/>
              <w:marTop w:val="0"/>
              <w:marBottom w:val="0"/>
              <w:divBdr>
                <w:top w:val="none" w:sz="0" w:space="0" w:color="auto"/>
                <w:left w:val="none" w:sz="0" w:space="0" w:color="auto"/>
                <w:bottom w:val="none" w:sz="0" w:space="0" w:color="auto"/>
                <w:right w:val="none" w:sz="0" w:space="0" w:color="auto"/>
              </w:divBdr>
            </w:div>
          </w:divsChild>
        </w:div>
        <w:div w:id="1649162241">
          <w:marLeft w:val="0"/>
          <w:marRight w:val="0"/>
          <w:marTop w:val="0"/>
          <w:marBottom w:val="0"/>
          <w:divBdr>
            <w:top w:val="none" w:sz="0" w:space="0" w:color="auto"/>
            <w:left w:val="none" w:sz="0" w:space="0" w:color="auto"/>
            <w:bottom w:val="none" w:sz="0" w:space="0" w:color="auto"/>
            <w:right w:val="none" w:sz="0" w:space="0" w:color="auto"/>
          </w:divBdr>
        </w:div>
      </w:divsChild>
    </w:div>
    <w:div w:id="105152305">
      <w:bodyDiv w:val="1"/>
      <w:marLeft w:val="0"/>
      <w:marRight w:val="0"/>
      <w:marTop w:val="0"/>
      <w:marBottom w:val="0"/>
      <w:divBdr>
        <w:top w:val="none" w:sz="0" w:space="0" w:color="auto"/>
        <w:left w:val="none" w:sz="0" w:space="0" w:color="auto"/>
        <w:bottom w:val="none" w:sz="0" w:space="0" w:color="auto"/>
        <w:right w:val="none" w:sz="0" w:space="0" w:color="auto"/>
      </w:divBdr>
    </w:div>
    <w:div w:id="105466348">
      <w:bodyDiv w:val="1"/>
      <w:marLeft w:val="0"/>
      <w:marRight w:val="0"/>
      <w:marTop w:val="0"/>
      <w:marBottom w:val="0"/>
      <w:divBdr>
        <w:top w:val="none" w:sz="0" w:space="0" w:color="auto"/>
        <w:left w:val="none" w:sz="0" w:space="0" w:color="auto"/>
        <w:bottom w:val="none" w:sz="0" w:space="0" w:color="auto"/>
        <w:right w:val="none" w:sz="0" w:space="0" w:color="auto"/>
      </w:divBdr>
    </w:div>
    <w:div w:id="117603028">
      <w:bodyDiv w:val="1"/>
      <w:marLeft w:val="0"/>
      <w:marRight w:val="0"/>
      <w:marTop w:val="0"/>
      <w:marBottom w:val="0"/>
      <w:divBdr>
        <w:top w:val="none" w:sz="0" w:space="0" w:color="auto"/>
        <w:left w:val="none" w:sz="0" w:space="0" w:color="auto"/>
        <w:bottom w:val="none" w:sz="0" w:space="0" w:color="auto"/>
        <w:right w:val="none" w:sz="0" w:space="0" w:color="auto"/>
      </w:divBdr>
      <w:divsChild>
        <w:div w:id="1648315047">
          <w:marLeft w:val="0"/>
          <w:marRight w:val="0"/>
          <w:marTop w:val="0"/>
          <w:marBottom w:val="0"/>
          <w:divBdr>
            <w:top w:val="none" w:sz="0" w:space="0" w:color="auto"/>
            <w:left w:val="none" w:sz="0" w:space="0" w:color="auto"/>
            <w:bottom w:val="none" w:sz="0" w:space="0" w:color="auto"/>
            <w:right w:val="none" w:sz="0" w:space="0" w:color="auto"/>
          </w:divBdr>
        </w:div>
      </w:divsChild>
    </w:div>
    <w:div w:id="158813465">
      <w:bodyDiv w:val="1"/>
      <w:marLeft w:val="0"/>
      <w:marRight w:val="0"/>
      <w:marTop w:val="0"/>
      <w:marBottom w:val="0"/>
      <w:divBdr>
        <w:top w:val="none" w:sz="0" w:space="0" w:color="auto"/>
        <w:left w:val="none" w:sz="0" w:space="0" w:color="auto"/>
        <w:bottom w:val="none" w:sz="0" w:space="0" w:color="auto"/>
        <w:right w:val="none" w:sz="0" w:space="0" w:color="auto"/>
      </w:divBdr>
    </w:div>
    <w:div w:id="179706149">
      <w:bodyDiv w:val="1"/>
      <w:marLeft w:val="0"/>
      <w:marRight w:val="0"/>
      <w:marTop w:val="0"/>
      <w:marBottom w:val="0"/>
      <w:divBdr>
        <w:top w:val="none" w:sz="0" w:space="0" w:color="auto"/>
        <w:left w:val="none" w:sz="0" w:space="0" w:color="auto"/>
        <w:bottom w:val="none" w:sz="0" w:space="0" w:color="auto"/>
        <w:right w:val="none" w:sz="0" w:space="0" w:color="auto"/>
      </w:divBdr>
    </w:div>
    <w:div w:id="202907549">
      <w:bodyDiv w:val="1"/>
      <w:marLeft w:val="0"/>
      <w:marRight w:val="0"/>
      <w:marTop w:val="0"/>
      <w:marBottom w:val="0"/>
      <w:divBdr>
        <w:top w:val="none" w:sz="0" w:space="0" w:color="auto"/>
        <w:left w:val="none" w:sz="0" w:space="0" w:color="auto"/>
        <w:bottom w:val="none" w:sz="0" w:space="0" w:color="auto"/>
        <w:right w:val="none" w:sz="0" w:space="0" w:color="auto"/>
      </w:divBdr>
    </w:div>
    <w:div w:id="207885484">
      <w:bodyDiv w:val="1"/>
      <w:marLeft w:val="0"/>
      <w:marRight w:val="0"/>
      <w:marTop w:val="0"/>
      <w:marBottom w:val="0"/>
      <w:divBdr>
        <w:top w:val="none" w:sz="0" w:space="0" w:color="auto"/>
        <w:left w:val="none" w:sz="0" w:space="0" w:color="auto"/>
        <w:bottom w:val="none" w:sz="0" w:space="0" w:color="auto"/>
        <w:right w:val="none" w:sz="0" w:space="0" w:color="auto"/>
      </w:divBdr>
    </w:div>
    <w:div w:id="249777624">
      <w:bodyDiv w:val="1"/>
      <w:marLeft w:val="0"/>
      <w:marRight w:val="0"/>
      <w:marTop w:val="0"/>
      <w:marBottom w:val="0"/>
      <w:divBdr>
        <w:top w:val="none" w:sz="0" w:space="0" w:color="auto"/>
        <w:left w:val="none" w:sz="0" w:space="0" w:color="auto"/>
        <w:bottom w:val="none" w:sz="0" w:space="0" w:color="auto"/>
        <w:right w:val="none" w:sz="0" w:space="0" w:color="auto"/>
      </w:divBdr>
    </w:div>
    <w:div w:id="308481521">
      <w:bodyDiv w:val="1"/>
      <w:marLeft w:val="0"/>
      <w:marRight w:val="0"/>
      <w:marTop w:val="0"/>
      <w:marBottom w:val="0"/>
      <w:divBdr>
        <w:top w:val="none" w:sz="0" w:space="0" w:color="auto"/>
        <w:left w:val="none" w:sz="0" w:space="0" w:color="auto"/>
        <w:bottom w:val="none" w:sz="0" w:space="0" w:color="auto"/>
        <w:right w:val="none" w:sz="0" w:space="0" w:color="auto"/>
      </w:divBdr>
    </w:div>
    <w:div w:id="317223913">
      <w:bodyDiv w:val="1"/>
      <w:marLeft w:val="0"/>
      <w:marRight w:val="0"/>
      <w:marTop w:val="0"/>
      <w:marBottom w:val="0"/>
      <w:divBdr>
        <w:top w:val="none" w:sz="0" w:space="0" w:color="auto"/>
        <w:left w:val="none" w:sz="0" w:space="0" w:color="auto"/>
        <w:bottom w:val="none" w:sz="0" w:space="0" w:color="auto"/>
        <w:right w:val="none" w:sz="0" w:space="0" w:color="auto"/>
      </w:divBdr>
    </w:div>
    <w:div w:id="407928255">
      <w:bodyDiv w:val="1"/>
      <w:marLeft w:val="0"/>
      <w:marRight w:val="0"/>
      <w:marTop w:val="0"/>
      <w:marBottom w:val="0"/>
      <w:divBdr>
        <w:top w:val="none" w:sz="0" w:space="0" w:color="auto"/>
        <w:left w:val="none" w:sz="0" w:space="0" w:color="auto"/>
        <w:bottom w:val="none" w:sz="0" w:space="0" w:color="auto"/>
        <w:right w:val="none" w:sz="0" w:space="0" w:color="auto"/>
      </w:divBdr>
    </w:div>
    <w:div w:id="412319251">
      <w:bodyDiv w:val="1"/>
      <w:marLeft w:val="0"/>
      <w:marRight w:val="0"/>
      <w:marTop w:val="0"/>
      <w:marBottom w:val="0"/>
      <w:divBdr>
        <w:top w:val="none" w:sz="0" w:space="0" w:color="auto"/>
        <w:left w:val="none" w:sz="0" w:space="0" w:color="auto"/>
        <w:bottom w:val="none" w:sz="0" w:space="0" w:color="auto"/>
        <w:right w:val="none" w:sz="0" w:space="0" w:color="auto"/>
      </w:divBdr>
    </w:div>
    <w:div w:id="415174567">
      <w:bodyDiv w:val="1"/>
      <w:marLeft w:val="0"/>
      <w:marRight w:val="0"/>
      <w:marTop w:val="0"/>
      <w:marBottom w:val="0"/>
      <w:divBdr>
        <w:top w:val="none" w:sz="0" w:space="0" w:color="auto"/>
        <w:left w:val="none" w:sz="0" w:space="0" w:color="auto"/>
        <w:bottom w:val="none" w:sz="0" w:space="0" w:color="auto"/>
        <w:right w:val="none" w:sz="0" w:space="0" w:color="auto"/>
      </w:divBdr>
    </w:div>
    <w:div w:id="446237552">
      <w:bodyDiv w:val="1"/>
      <w:marLeft w:val="0"/>
      <w:marRight w:val="0"/>
      <w:marTop w:val="0"/>
      <w:marBottom w:val="0"/>
      <w:divBdr>
        <w:top w:val="none" w:sz="0" w:space="0" w:color="auto"/>
        <w:left w:val="none" w:sz="0" w:space="0" w:color="auto"/>
        <w:bottom w:val="none" w:sz="0" w:space="0" w:color="auto"/>
        <w:right w:val="none" w:sz="0" w:space="0" w:color="auto"/>
      </w:divBdr>
    </w:div>
    <w:div w:id="521013963">
      <w:bodyDiv w:val="1"/>
      <w:marLeft w:val="0"/>
      <w:marRight w:val="0"/>
      <w:marTop w:val="0"/>
      <w:marBottom w:val="0"/>
      <w:divBdr>
        <w:top w:val="none" w:sz="0" w:space="0" w:color="auto"/>
        <w:left w:val="none" w:sz="0" w:space="0" w:color="auto"/>
        <w:bottom w:val="none" w:sz="0" w:space="0" w:color="auto"/>
        <w:right w:val="none" w:sz="0" w:space="0" w:color="auto"/>
      </w:divBdr>
      <w:divsChild>
        <w:div w:id="49043941">
          <w:marLeft w:val="0"/>
          <w:marRight w:val="0"/>
          <w:marTop w:val="0"/>
          <w:marBottom w:val="225"/>
          <w:divBdr>
            <w:top w:val="none" w:sz="0" w:space="0" w:color="auto"/>
            <w:left w:val="none" w:sz="0" w:space="0" w:color="auto"/>
            <w:bottom w:val="none" w:sz="0" w:space="0" w:color="auto"/>
            <w:right w:val="none" w:sz="0" w:space="0" w:color="auto"/>
          </w:divBdr>
          <w:divsChild>
            <w:div w:id="641738231">
              <w:marLeft w:val="0"/>
              <w:marRight w:val="0"/>
              <w:marTop w:val="0"/>
              <w:marBottom w:val="0"/>
              <w:divBdr>
                <w:top w:val="none" w:sz="0" w:space="0" w:color="auto"/>
                <w:left w:val="none" w:sz="0" w:space="0" w:color="auto"/>
                <w:bottom w:val="none" w:sz="0" w:space="0" w:color="auto"/>
                <w:right w:val="none" w:sz="0" w:space="0" w:color="auto"/>
              </w:divBdr>
            </w:div>
          </w:divsChild>
        </w:div>
        <w:div w:id="210730038">
          <w:marLeft w:val="0"/>
          <w:marRight w:val="0"/>
          <w:marTop w:val="0"/>
          <w:marBottom w:val="0"/>
          <w:divBdr>
            <w:top w:val="none" w:sz="0" w:space="0" w:color="auto"/>
            <w:left w:val="none" w:sz="0" w:space="0" w:color="auto"/>
            <w:bottom w:val="none" w:sz="0" w:space="0" w:color="auto"/>
            <w:right w:val="single" w:sz="6" w:space="8" w:color="DEDEDE"/>
          </w:divBdr>
          <w:divsChild>
            <w:div w:id="1262227390">
              <w:marLeft w:val="0"/>
              <w:marRight w:val="0"/>
              <w:marTop w:val="0"/>
              <w:marBottom w:val="0"/>
              <w:divBdr>
                <w:top w:val="none" w:sz="0" w:space="0" w:color="auto"/>
                <w:left w:val="none" w:sz="0" w:space="0" w:color="auto"/>
                <w:bottom w:val="none" w:sz="0" w:space="0" w:color="auto"/>
                <w:right w:val="none" w:sz="0" w:space="0" w:color="auto"/>
              </w:divBdr>
              <w:divsChild>
                <w:div w:id="267126236">
                  <w:marLeft w:val="0"/>
                  <w:marRight w:val="0"/>
                  <w:marTop w:val="0"/>
                  <w:marBottom w:val="0"/>
                  <w:divBdr>
                    <w:top w:val="none" w:sz="0" w:space="0" w:color="auto"/>
                    <w:left w:val="none" w:sz="0" w:space="0" w:color="auto"/>
                    <w:bottom w:val="none" w:sz="0" w:space="0" w:color="auto"/>
                    <w:right w:val="none" w:sz="0" w:space="0" w:color="auto"/>
                  </w:divBdr>
                </w:div>
                <w:div w:id="985086660">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 w:id="1752236302">
              <w:marLeft w:val="0"/>
              <w:marRight w:val="0"/>
              <w:marTop w:val="0"/>
              <w:marBottom w:val="0"/>
              <w:divBdr>
                <w:top w:val="none" w:sz="0" w:space="0" w:color="auto"/>
                <w:left w:val="none" w:sz="0" w:space="0" w:color="auto"/>
                <w:bottom w:val="none" w:sz="0" w:space="0" w:color="auto"/>
                <w:right w:val="none" w:sz="0" w:space="0" w:color="auto"/>
              </w:divBdr>
            </w:div>
          </w:divsChild>
        </w:div>
        <w:div w:id="1250892616">
          <w:marLeft w:val="0"/>
          <w:marRight w:val="0"/>
          <w:marTop w:val="0"/>
          <w:marBottom w:val="0"/>
          <w:divBdr>
            <w:top w:val="none" w:sz="0" w:space="0" w:color="auto"/>
            <w:left w:val="none" w:sz="0" w:space="0" w:color="auto"/>
            <w:bottom w:val="none" w:sz="0" w:space="0" w:color="auto"/>
            <w:right w:val="none" w:sz="0" w:space="0" w:color="auto"/>
          </w:divBdr>
        </w:div>
      </w:divsChild>
    </w:div>
    <w:div w:id="581179337">
      <w:bodyDiv w:val="1"/>
      <w:marLeft w:val="0"/>
      <w:marRight w:val="0"/>
      <w:marTop w:val="0"/>
      <w:marBottom w:val="0"/>
      <w:divBdr>
        <w:top w:val="none" w:sz="0" w:space="0" w:color="auto"/>
        <w:left w:val="none" w:sz="0" w:space="0" w:color="auto"/>
        <w:bottom w:val="none" w:sz="0" w:space="0" w:color="auto"/>
        <w:right w:val="none" w:sz="0" w:space="0" w:color="auto"/>
      </w:divBdr>
    </w:div>
    <w:div w:id="598833806">
      <w:bodyDiv w:val="1"/>
      <w:marLeft w:val="0"/>
      <w:marRight w:val="0"/>
      <w:marTop w:val="0"/>
      <w:marBottom w:val="0"/>
      <w:divBdr>
        <w:top w:val="none" w:sz="0" w:space="0" w:color="auto"/>
        <w:left w:val="none" w:sz="0" w:space="0" w:color="auto"/>
        <w:bottom w:val="none" w:sz="0" w:space="0" w:color="auto"/>
        <w:right w:val="none" w:sz="0" w:space="0" w:color="auto"/>
      </w:divBdr>
    </w:div>
    <w:div w:id="601885237">
      <w:bodyDiv w:val="1"/>
      <w:marLeft w:val="0"/>
      <w:marRight w:val="0"/>
      <w:marTop w:val="0"/>
      <w:marBottom w:val="0"/>
      <w:divBdr>
        <w:top w:val="none" w:sz="0" w:space="0" w:color="auto"/>
        <w:left w:val="none" w:sz="0" w:space="0" w:color="auto"/>
        <w:bottom w:val="none" w:sz="0" w:space="0" w:color="auto"/>
        <w:right w:val="none" w:sz="0" w:space="0" w:color="auto"/>
      </w:divBdr>
    </w:div>
    <w:div w:id="623387253">
      <w:bodyDiv w:val="1"/>
      <w:marLeft w:val="0"/>
      <w:marRight w:val="0"/>
      <w:marTop w:val="0"/>
      <w:marBottom w:val="0"/>
      <w:divBdr>
        <w:top w:val="none" w:sz="0" w:space="0" w:color="auto"/>
        <w:left w:val="none" w:sz="0" w:space="0" w:color="auto"/>
        <w:bottom w:val="none" w:sz="0" w:space="0" w:color="auto"/>
        <w:right w:val="none" w:sz="0" w:space="0" w:color="auto"/>
      </w:divBdr>
    </w:div>
    <w:div w:id="626740988">
      <w:bodyDiv w:val="1"/>
      <w:marLeft w:val="0"/>
      <w:marRight w:val="0"/>
      <w:marTop w:val="0"/>
      <w:marBottom w:val="0"/>
      <w:divBdr>
        <w:top w:val="none" w:sz="0" w:space="0" w:color="auto"/>
        <w:left w:val="none" w:sz="0" w:space="0" w:color="auto"/>
        <w:bottom w:val="none" w:sz="0" w:space="0" w:color="auto"/>
        <w:right w:val="none" w:sz="0" w:space="0" w:color="auto"/>
      </w:divBdr>
    </w:div>
    <w:div w:id="642582757">
      <w:bodyDiv w:val="1"/>
      <w:marLeft w:val="0"/>
      <w:marRight w:val="0"/>
      <w:marTop w:val="0"/>
      <w:marBottom w:val="0"/>
      <w:divBdr>
        <w:top w:val="none" w:sz="0" w:space="0" w:color="auto"/>
        <w:left w:val="none" w:sz="0" w:space="0" w:color="auto"/>
        <w:bottom w:val="none" w:sz="0" w:space="0" w:color="auto"/>
        <w:right w:val="none" w:sz="0" w:space="0" w:color="auto"/>
      </w:divBdr>
    </w:div>
    <w:div w:id="644090286">
      <w:bodyDiv w:val="1"/>
      <w:marLeft w:val="0"/>
      <w:marRight w:val="0"/>
      <w:marTop w:val="0"/>
      <w:marBottom w:val="0"/>
      <w:divBdr>
        <w:top w:val="none" w:sz="0" w:space="0" w:color="auto"/>
        <w:left w:val="none" w:sz="0" w:space="0" w:color="auto"/>
        <w:bottom w:val="none" w:sz="0" w:space="0" w:color="auto"/>
        <w:right w:val="none" w:sz="0" w:space="0" w:color="auto"/>
      </w:divBdr>
    </w:div>
    <w:div w:id="679963872">
      <w:bodyDiv w:val="1"/>
      <w:marLeft w:val="0"/>
      <w:marRight w:val="0"/>
      <w:marTop w:val="0"/>
      <w:marBottom w:val="0"/>
      <w:divBdr>
        <w:top w:val="none" w:sz="0" w:space="0" w:color="auto"/>
        <w:left w:val="none" w:sz="0" w:space="0" w:color="auto"/>
        <w:bottom w:val="none" w:sz="0" w:space="0" w:color="auto"/>
        <w:right w:val="none" w:sz="0" w:space="0" w:color="auto"/>
      </w:divBdr>
      <w:divsChild>
        <w:div w:id="939947889">
          <w:marLeft w:val="0"/>
          <w:marRight w:val="0"/>
          <w:marTop w:val="180"/>
          <w:marBottom w:val="225"/>
          <w:divBdr>
            <w:top w:val="none" w:sz="0" w:space="0" w:color="auto"/>
            <w:left w:val="none" w:sz="0" w:space="0" w:color="auto"/>
            <w:bottom w:val="none" w:sz="0" w:space="0" w:color="auto"/>
            <w:right w:val="none" w:sz="0" w:space="0" w:color="auto"/>
          </w:divBdr>
        </w:div>
        <w:div w:id="989558099">
          <w:marLeft w:val="0"/>
          <w:marRight w:val="0"/>
          <w:marTop w:val="0"/>
          <w:marBottom w:val="225"/>
          <w:divBdr>
            <w:top w:val="none" w:sz="0" w:space="0" w:color="auto"/>
            <w:left w:val="none" w:sz="0" w:space="0" w:color="auto"/>
            <w:bottom w:val="none" w:sz="0" w:space="0" w:color="auto"/>
            <w:right w:val="none" w:sz="0" w:space="0" w:color="auto"/>
          </w:divBdr>
        </w:div>
        <w:div w:id="1260023276">
          <w:marLeft w:val="0"/>
          <w:marRight w:val="0"/>
          <w:marTop w:val="0"/>
          <w:marBottom w:val="0"/>
          <w:divBdr>
            <w:top w:val="none" w:sz="0" w:space="0" w:color="auto"/>
            <w:left w:val="none" w:sz="0" w:space="0" w:color="auto"/>
            <w:bottom w:val="none" w:sz="0" w:space="0" w:color="auto"/>
            <w:right w:val="none" w:sz="0" w:space="0" w:color="auto"/>
          </w:divBdr>
          <w:divsChild>
            <w:div w:id="85661893">
              <w:marLeft w:val="0"/>
              <w:marRight w:val="0"/>
              <w:marTop w:val="0"/>
              <w:marBottom w:val="0"/>
              <w:divBdr>
                <w:top w:val="none" w:sz="0" w:space="0" w:color="auto"/>
                <w:left w:val="none" w:sz="0" w:space="0" w:color="auto"/>
                <w:bottom w:val="none" w:sz="0" w:space="0" w:color="auto"/>
                <w:right w:val="none" w:sz="0" w:space="0" w:color="auto"/>
              </w:divBdr>
              <w:divsChild>
                <w:div w:id="596408552">
                  <w:marLeft w:val="0"/>
                  <w:marRight w:val="0"/>
                  <w:marTop w:val="0"/>
                  <w:marBottom w:val="0"/>
                  <w:divBdr>
                    <w:top w:val="none" w:sz="0" w:space="0" w:color="auto"/>
                    <w:left w:val="none" w:sz="0" w:space="0" w:color="auto"/>
                    <w:bottom w:val="none" w:sz="0" w:space="0" w:color="auto"/>
                    <w:right w:val="none" w:sz="0" w:space="0" w:color="auto"/>
                  </w:divBdr>
                </w:div>
              </w:divsChild>
            </w:div>
            <w:div w:id="661615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1996079">
      <w:bodyDiv w:val="1"/>
      <w:marLeft w:val="0"/>
      <w:marRight w:val="0"/>
      <w:marTop w:val="0"/>
      <w:marBottom w:val="0"/>
      <w:divBdr>
        <w:top w:val="none" w:sz="0" w:space="0" w:color="auto"/>
        <w:left w:val="none" w:sz="0" w:space="0" w:color="auto"/>
        <w:bottom w:val="none" w:sz="0" w:space="0" w:color="auto"/>
        <w:right w:val="none" w:sz="0" w:space="0" w:color="auto"/>
      </w:divBdr>
    </w:div>
    <w:div w:id="769669213">
      <w:bodyDiv w:val="1"/>
      <w:marLeft w:val="0"/>
      <w:marRight w:val="0"/>
      <w:marTop w:val="0"/>
      <w:marBottom w:val="0"/>
      <w:divBdr>
        <w:top w:val="none" w:sz="0" w:space="0" w:color="auto"/>
        <w:left w:val="none" w:sz="0" w:space="0" w:color="auto"/>
        <w:bottom w:val="none" w:sz="0" w:space="0" w:color="auto"/>
        <w:right w:val="none" w:sz="0" w:space="0" w:color="auto"/>
      </w:divBdr>
    </w:div>
    <w:div w:id="789202381">
      <w:bodyDiv w:val="1"/>
      <w:marLeft w:val="0"/>
      <w:marRight w:val="0"/>
      <w:marTop w:val="0"/>
      <w:marBottom w:val="0"/>
      <w:divBdr>
        <w:top w:val="none" w:sz="0" w:space="0" w:color="auto"/>
        <w:left w:val="none" w:sz="0" w:space="0" w:color="auto"/>
        <w:bottom w:val="none" w:sz="0" w:space="0" w:color="auto"/>
        <w:right w:val="none" w:sz="0" w:space="0" w:color="auto"/>
      </w:divBdr>
      <w:divsChild>
        <w:div w:id="2020615178">
          <w:marLeft w:val="0"/>
          <w:marRight w:val="0"/>
          <w:marTop w:val="0"/>
          <w:marBottom w:val="0"/>
          <w:divBdr>
            <w:top w:val="none" w:sz="0" w:space="0" w:color="auto"/>
            <w:left w:val="none" w:sz="0" w:space="0" w:color="auto"/>
            <w:bottom w:val="none" w:sz="0" w:space="0" w:color="auto"/>
            <w:right w:val="none" w:sz="0" w:space="0" w:color="auto"/>
          </w:divBdr>
          <w:divsChild>
            <w:div w:id="465201864">
              <w:marLeft w:val="0"/>
              <w:marRight w:val="0"/>
              <w:marTop w:val="0"/>
              <w:marBottom w:val="0"/>
              <w:divBdr>
                <w:top w:val="none" w:sz="0" w:space="0" w:color="auto"/>
                <w:left w:val="none" w:sz="0" w:space="0" w:color="auto"/>
                <w:bottom w:val="none" w:sz="0" w:space="0" w:color="auto"/>
                <w:right w:val="none" w:sz="0" w:space="0" w:color="auto"/>
              </w:divBdr>
            </w:div>
            <w:div w:id="477650538">
              <w:marLeft w:val="0"/>
              <w:marRight w:val="0"/>
              <w:marTop w:val="0"/>
              <w:marBottom w:val="0"/>
              <w:divBdr>
                <w:top w:val="none" w:sz="0" w:space="0" w:color="auto"/>
                <w:left w:val="none" w:sz="0" w:space="0" w:color="auto"/>
                <w:bottom w:val="none" w:sz="0" w:space="0" w:color="auto"/>
                <w:right w:val="none" w:sz="0" w:space="0" w:color="auto"/>
              </w:divBdr>
            </w:div>
            <w:div w:id="2138912158">
              <w:marLeft w:val="0"/>
              <w:marRight w:val="0"/>
              <w:marTop w:val="0"/>
              <w:marBottom w:val="0"/>
              <w:divBdr>
                <w:top w:val="none" w:sz="0" w:space="0" w:color="auto"/>
                <w:left w:val="none" w:sz="0" w:space="0" w:color="auto"/>
                <w:bottom w:val="none" w:sz="0" w:space="0" w:color="auto"/>
                <w:right w:val="none" w:sz="0" w:space="0" w:color="auto"/>
              </w:divBdr>
              <w:divsChild>
                <w:div w:id="783771552">
                  <w:marLeft w:val="0"/>
                  <w:marRight w:val="0"/>
                  <w:marTop w:val="0"/>
                  <w:marBottom w:val="0"/>
                  <w:divBdr>
                    <w:top w:val="none" w:sz="0" w:space="0" w:color="auto"/>
                    <w:left w:val="none" w:sz="0" w:space="0" w:color="auto"/>
                    <w:bottom w:val="none" w:sz="0" w:space="0" w:color="auto"/>
                    <w:right w:val="none" w:sz="0" w:space="0" w:color="auto"/>
                  </w:divBdr>
                  <w:divsChild>
                    <w:div w:id="925916645">
                      <w:marLeft w:val="0"/>
                      <w:marRight w:val="0"/>
                      <w:marTop w:val="0"/>
                      <w:marBottom w:val="0"/>
                      <w:divBdr>
                        <w:top w:val="none" w:sz="0" w:space="0" w:color="auto"/>
                        <w:left w:val="none" w:sz="0" w:space="0" w:color="auto"/>
                        <w:bottom w:val="none" w:sz="0" w:space="0" w:color="auto"/>
                        <w:right w:val="none" w:sz="0" w:space="0" w:color="auto"/>
                      </w:divBdr>
                      <w:divsChild>
                        <w:div w:id="1214541429">
                          <w:marLeft w:val="0"/>
                          <w:marRight w:val="0"/>
                          <w:marTop w:val="0"/>
                          <w:marBottom w:val="0"/>
                          <w:divBdr>
                            <w:top w:val="none" w:sz="0" w:space="0" w:color="auto"/>
                            <w:left w:val="none" w:sz="0" w:space="0" w:color="auto"/>
                            <w:bottom w:val="none" w:sz="0" w:space="0" w:color="auto"/>
                            <w:right w:val="none" w:sz="0" w:space="0" w:color="auto"/>
                          </w:divBdr>
                        </w:div>
                        <w:div w:id="1314407290">
                          <w:marLeft w:val="0"/>
                          <w:marRight w:val="0"/>
                          <w:marTop w:val="0"/>
                          <w:marBottom w:val="0"/>
                          <w:divBdr>
                            <w:top w:val="none" w:sz="0" w:space="0" w:color="auto"/>
                            <w:left w:val="none" w:sz="0" w:space="0" w:color="auto"/>
                            <w:bottom w:val="none" w:sz="0" w:space="0" w:color="auto"/>
                            <w:right w:val="none" w:sz="0" w:space="0" w:color="auto"/>
                          </w:divBdr>
                          <w:divsChild>
                            <w:div w:id="6000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067833">
      <w:bodyDiv w:val="1"/>
      <w:marLeft w:val="0"/>
      <w:marRight w:val="0"/>
      <w:marTop w:val="0"/>
      <w:marBottom w:val="0"/>
      <w:divBdr>
        <w:top w:val="none" w:sz="0" w:space="0" w:color="auto"/>
        <w:left w:val="none" w:sz="0" w:space="0" w:color="auto"/>
        <w:bottom w:val="none" w:sz="0" w:space="0" w:color="auto"/>
        <w:right w:val="none" w:sz="0" w:space="0" w:color="auto"/>
      </w:divBdr>
    </w:div>
    <w:div w:id="800802826">
      <w:bodyDiv w:val="1"/>
      <w:marLeft w:val="0"/>
      <w:marRight w:val="0"/>
      <w:marTop w:val="0"/>
      <w:marBottom w:val="0"/>
      <w:divBdr>
        <w:top w:val="none" w:sz="0" w:space="0" w:color="auto"/>
        <w:left w:val="none" w:sz="0" w:space="0" w:color="auto"/>
        <w:bottom w:val="none" w:sz="0" w:space="0" w:color="auto"/>
        <w:right w:val="none" w:sz="0" w:space="0" w:color="auto"/>
      </w:divBdr>
    </w:div>
    <w:div w:id="879903592">
      <w:bodyDiv w:val="1"/>
      <w:marLeft w:val="0"/>
      <w:marRight w:val="0"/>
      <w:marTop w:val="0"/>
      <w:marBottom w:val="0"/>
      <w:divBdr>
        <w:top w:val="none" w:sz="0" w:space="0" w:color="auto"/>
        <w:left w:val="none" w:sz="0" w:space="0" w:color="auto"/>
        <w:bottom w:val="none" w:sz="0" w:space="0" w:color="auto"/>
        <w:right w:val="none" w:sz="0" w:space="0" w:color="auto"/>
      </w:divBdr>
    </w:div>
    <w:div w:id="914630152">
      <w:bodyDiv w:val="1"/>
      <w:marLeft w:val="0"/>
      <w:marRight w:val="0"/>
      <w:marTop w:val="0"/>
      <w:marBottom w:val="0"/>
      <w:divBdr>
        <w:top w:val="none" w:sz="0" w:space="0" w:color="auto"/>
        <w:left w:val="none" w:sz="0" w:space="0" w:color="auto"/>
        <w:bottom w:val="none" w:sz="0" w:space="0" w:color="auto"/>
        <w:right w:val="none" w:sz="0" w:space="0" w:color="auto"/>
      </w:divBdr>
      <w:divsChild>
        <w:div w:id="94178266">
          <w:marLeft w:val="0"/>
          <w:marRight w:val="0"/>
          <w:marTop w:val="0"/>
          <w:marBottom w:val="0"/>
          <w:divBdr>
            <w:top w:val="none" w:sz="0" w:space="0" w:color="auto"/>
            <w:left w:val="none" w:sz="0" w:space="0" w:color="auto"/>
            <w:bottom w:val="none" w:sz="0" w:space="0" w:color="auto"/>
            <w:right w:val="none" w:sz="0" w:space="0" w:color="auto"/>
          </w:divBdr>
        </w:div>
        <w:div w:id="739712442">
          <w:marLeft w:val="0"/>
          <w:marRight w:val="0"/>
          <w:marTop w:val="0"/>
          <w:marBottom w:val="0"/>
          <w:divBdr>
            <w:top w:val="none" w:sz="0" w:space="0" w:color="auto"/>
            <w:left w:val="none" w:sz="0" w:space="0" w:color="auto"/>
            <w:bottom w:val="none" w:sz="0" w:space="0" w:color="auto"/>
            <w:right w:val="none" w:sz="0" w:space="0" w:color="auto"/>
          </w:divBdr>
          <w:divsChild>
            <w:div w:id="14784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6995">
      <w:bodyDiv w:val="1"/>
      <w:marLeft w:val="0"/>
      <w:marRight w:val="0"/>
      <w:marTop w:val="0"/>
      <w:marBottom w:val="0"/>
      <w:divBdr>
        <w:top w:val="none" w:sz="0" w:space="0" w:color="auto"/>
        <w:left w:val="none" w:sz="0" w:space="0" w:color="auto"/>
        <w:bottom w:val="none" w:sz="0" w:space="0" w:color="auto"/>
        <w:right w:val="none" w:sz="0" w:space="0" w:color="auto"/>
      </w:divBdr>
      <w:divsChild>
        <w:div w:id="47457618">
          <w:marLeft w:val="0"/>
          <w:marRight w:val="0"/>
          <w:marTop w:val="0"/>
          <w:marBottom w:val="225"/>
          <w:divBdr>
            <w:top w:val="none" w:sz="0" w:space="0" w:color="auto"/>
            <w:left w:val="none" w:sz="0" w:space="0" w:color="auto"/>
            <w:bottom w:val="none" w:sz="0" w:space="0" w:color="auto"/>
            <w:right w:val="none" w:sz="0" w:space="0" w:color="auto"/>
          </w:divBdr>
          <w:divsChild>
            <w:div w:id="1809323096">
              <w:marLeft w:val="0"/>
              <w:marRight w:val="0"/>
              <w:marTop w:val="0"/>
              <w:marBottom w:val="0"/>
              <w:divBdr>
                <w:top w:val="none" w:sz="0" w:space="0" w:color="auto"/>
                <w:left w:val="none" w:sz="0" w:space="0" w:color="auto"/>
                <w:bottom w:val="none" w:sz="0" w:space="0" w:color="auto"/>
                <w:right w:val="none" w:sz="0" w:space="0" w:color="auto"/>
              </w:divBdr>
            </w:div>
          </w:divsChild>
        </w:div>
        <w:div w:id="617100742">
          <w:marLeft w:val="0"/>
          <w:marRight w:val="0"/>
          <w:marTop w:val="0"/>
          <w:marBottom w:val="0"/>
          <w:divBdr>
            <w:top w:val="none" w:sz="0" w:space="0" w:color="auto"/>
            <w:left w:val="none" w:sz="0" w:space="0" w:color="auto"/>
            <w:bottom w:val="none" w:sz="0" w:space="0" w:color="auto"/>
            <w:right w:val="single" w:sz="6" w:space="8" w:color="DEDEDE"/>
          </w:divBdr>
          <w:divsChild>
            <w:div w:id="96953126">
              <w:marLeft w:val="0"/>
              <w:marRight w:val="0"/>
              <w:marTop w:val="0"/>
              <w:marBottom w:val="0"/>
              <w:divBdr>
                <w:top w:val="none" w:sz="0" w:space="0" w:color="auto"/>
                <w:left w:val="none" w:sz="0" w:space="0" w:color="auto"/>
                <w:bottom w:val="none" w:sz="0" w:space="0" w:color="auto"/>
                <w:right w:val="none" w:sz="0" w:space="0" w:color="auto"/>
              </w:divBdr>
              <w:divsChild>
                <w:div w:id="910774645">
                  <w:marLeft w:val="0"/>
                  <w:marRight w:val="0"/>
                  <w:marTop w:val="0"/>
                  <w:marBottom w:val="0"/>
                  <w:divBdr>
                    <w:top w:val="none" w:sz="0" w:space="0" w:color="auto"/>
                    <w:left w:val="none" w:sz="0" w:space="0" w:color="auto"/>
                    <w:bottom w:val="none" w:sz="0" w:space="0" w:color="auto"/>
                    <w:right w:val="none" w:sz="0" w:space="0" w:color="auto"/>
                  </w:divBdr>
                </w:div>
                <w:div w:id="1561019985">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 w:id="1526478526">
              <w:marLeft w:val="0"/>
              <w:marRight w:val="0"/>
              <w:marTop w:val="0"/>
              <w:marBottom w:val="0"/>
              <w:divBdr>
                <w:top w:val="none" w:sz="0" w:space="0" w:color="auto"/>
                <w:left w:val="none" w:sz="0" w:space="0" w:color="auto"/>
                <w:bottom w:val="none" w:sz="0" w:space="0" w:color="auto"/>
                <w:right w:val="none" w:sz="0" w:space="0" w:color="auto"/>
              </w:divBdr>
            </w:div>
          </w:divsChild>
        </w:div>
        <w:div w:id="2067097238">
          <w:marLeft w:val="0"/>
          <w:marRight w:val="0"/>
          <w:marTop w:val="0"/>
          <w:marBottom w:val="0"/>
          <w:divBdr>
            <w:top w:val="none" w:sz="0" w:space="0" w:color="auto"/>
            <w:left w:val="none" w:sz="0" w:space="0" w:color="auto"/>
            <w:bottom w:val="none" w:sz="0" w:space="0" w:color="auto"/>
            <w:right w:val="none" w:sz="0" w:space="0" w:color="auto"/>
          </w:divBdr>
        </w:div>
      </w:divsChild>
    </w:div>
    <w:div w:id="994649619">
      <w:bodyDiv w:val="1"/>
      <w:marLeft w:val="0"/>
      <w:marRight w:val="0"/>
      <w:marTop w:val="0"/>
      <w:marBottom w:val="0"/>
      <w:divBdr>
        <w:top w:val="none" w:sz="0" w:space="0" w:color="auto"/>
        <w:left w:val="none" w:sz="0" w:space="0" w:color="auto"/>
        <w:bottom w:val="none" w:sz="0" w:space="0" w:color="auto"/>
        <w:right w:val="none" w:sz="0" w:space="0" w:color="auto"/>
      </w:divBdr>
    </w:div>
    <w:div w:id="1010911633">
      <w:bodyDiv w:val="1"/>
      <w:marLeft w:val="0"/>
      <w:marRight w:val="0"/>
      <w:marTop w:val="0"/>
      <w:marBottom w:val="0"/>
      <w:divBdr>
        <w:top w:val="none" w:sz="0" w:space="0" w:color="auto"/>
        <w:left w:val="none" w:sz="0" w:space="0" w:color="auto"/>
        <w:bottom w:val="none" w:sz="0" w:space="0" w:color="auto"/>
        <w:right w:val="none" w:sz="0" w:space="0" w:color="auto"/>
      </w:divBdr>
    </w:div>
    <w:div w:id="1052731317">
      <w:bodyDiv w:val="1"/>
      <w:marLeft w:val="0"/>
      <w:marRight w:val="0"/>
      <w:marTop w:val="0"/>
      <w:marBottom w:val="0"/>
      <w:divBdr>
        <w:top w:val="none" w:sz="0" w:space="0" w:color="auto"/>
        <w:left w:val="none" w:sz="0" w:space="0" w:color="auto"/>
        <w:bottom w:val="none" w:sz="0" w:space="0" w:color="auto"/>
        <w:right w:val="none" w:sz="0" w:space="0" w:color="auto"/>
      </w:divBdr>
    </w:div>
    <w:div w:id="1068571739">
      <w:bodyDiv w:val="1"/>
      <w:marLeft w:val="0"/>
      <w:marRight w:val="0"/>
      <w:marTop w:val="0"/>
      <w:marBottom w:val="0"/>
      <w:divBdr>
        <w:top w:val="none" w:sz="0" w:space="0" w:color="auto"/>
        <w:left w:val="none" w:sz="0" w:space="0" w:color="auto"/>
        <w:bottom w:val="none" w:sz="0" w:space="0" w:color="auto"/>
        <w:right w:val="none" w:sz="0" w:space="0" w:color="auto"/>
      </w:divBdr>
    </w:div>
    <w:div w:id="1092435177">
      <w:bodyDiv w:val="1"/>
      <w:marLeft w:val="0"/>
      <w:marRight w:val="0"/>
      <w:marTop w:val="0"/>
      <w:marBottom w:val="0"/>
      <w:divBdr>
        <w:top w:val="none" w:sz="0" w:space="0" w:color="auto"/>
        <w:left w:val="none" w:sz="0" w:space="0" w:color="auto"/>
        <w:bottom w:val="none" w:sz="0" w:space="0" w:color="auto"/>
        <w:right w:val="none" w:sz="0" w:space="0" w:color="auto"/>
      </w:divBdr>
    </w:div>
    <w:div w:id="1107776554">
      <w:bodyDiv w:val="1"/>
      <w:marLeft w:val="0"/>
      <w:marRight w:val="0"/>
      <w:marTop w:val="0"/>
      <w:marBottom w:val="0"/>
      <w:divBdr>
        <w:top w:val="none" w:sz="0" w:space="0" w:color="auto"/>
        <w:left w:val="none" w:sz="0" w:space="0" w:color="auto"/>
        <w:bottom w:val="none" w:sz="0" w:space="0" w:color="auto"/>
        <w:right w:val="none" w:sz="0" w:space="0" w:color="auto"/>
      </w:divBdr>
    </w:div>
    <w:div w:id="1128161530">
      <w:bodyDiv w:val="1"/>
      <w:marLeft w:val="0"/>
      <w:marRight w:val="0"/>
      <w:marTop w:val="0"/>
      <w:marBottom w:val="0"/>
      <w:divBdr>
        <w:top w:val="none" w:sz="0" w:space="0" w:color="auto"/>
        <w:left w:val="none" w:sz="0" w:space="0" w:color="auto"/>
        <w:bottom w:val="none" w:sz="0" w:space="0" w:color="auto"/>
        <w:right w:val="none" w:sz="0" w:space="0" w:color="auto"/>
      </w:divBdr>
    </w:div>
    <w:div w:id="1159082556">
      <w:bodyDiv w:val="1"/>
      <w:marLeft w:val="0"/>
      <w:marRight w:val="0"/>
      <w:marTop w:val="0"/>
      <w:marBottom w:val="0"/>
      <w:divBdr>
        <w:top w:val="none" w:sz="0" w:space="0" w:color="auto"/>
        <w:left w:val="none" w:sz="0" w:space="0" w:color="auto"/>
        <w:bottom w:val="none" w:sz="0" w:space="0" w:color="auto"/>
        <w:right w:val="none" w:sz="0" w:space="0" w:color="auto"/>
      </w:divBdr>
    </w:div>
    <w:div w:id="1186359646">
      <w:bodyDiv w:val="1"/>
      <w:marLeft w:val="0"/>
      <w:marRight w:val="0"/>
      <w:marTop w:val="0"/>
      <w:marBottom w:val="0"/>
      <w:divBdr>
        <w:top w:val="none" w:sz="0" w:space="0" w:color="auto"/>
        <w:left w:val="none" w:sz="0" w:space="0" w:color="auto"/>
        <w:bottom w:val="none" w:sz="0" w:space="0" w:color="auto"/>
        <w:right w:val="none" w:sz="0" w:space="0" w:color="auto"/>
      </w:divBdr>
    </w:div>
    <w:div w:id="1198665853">
      <w:bodyDiv w:val="1"/>
      <w:marLeft w:val="0"/>
      <w:marRight w:val="0"/>
      <w:marTop w:val="0"/>
      <w:marBottom w:val="0"/>
      <w:divBdr>
        <w:top w:val="none" w:sz="0" w:space="0" w:color="auto"/>
        <w:left w:val="none" w:sz="0" w:space="0" w:color="auto"/>
        <w:bottom w:val="none" w:sz="0" w:space="0" w:color="auto"/>
        <w:right w:val="none" w:sz="0" w:space="0" w:color="auto"/>
      </w:divBdr>
    </w:div>
    <w:div w:id="1205753489">
      <w:bodyDiv w:val="1"/>
      <w:marLeft w:val="0"/>
      <w:marRight w:val="0"/>
      <w:marTop w:val="0"/>
      <w:marBottom w:val="0"/>
      <w:divBdr>
        <w:top w:val="none" w:sz="0" w:space="0" w:color="auto"/>
        <w:left w:val="none" w:sz="0" w:space="0" w:color="auto"/>
        <w:bottom w:val="none" w:sz="0" w:space="0" w:color="auto"/>
        <w:right w:val="none" w:sz="0" w:space="0" w:color="auto"/>
      </w:divBdr>
      <w:divsChild>
        <w:div w:id="1143932141">
          <w:marLeft w:val="0"/>
          <w:marRight w:val="0"/>
          <w:marTop w:val="0"/>
          <w:marBottom w:val="150"/>
          <w:divBdr>
            <w:top w:val="none" w:sz="0" w:space="0" w:color="auto"/>
            <w:left w:val="none" w:sz="0" w:space="0" w:color="auto"/>
            <w:bottom w:val="none" w:sz="0" w:space="0" w:color="auto"/>
            <w:right w:val="none" w:sz="0" w:space="0" w:color="auto"/>
          </w:divBdr>
        </w:div>
        <w:div w:id="1974287369">
          <w:marLeft w:val="0"/>
          <w:marRight w:val="0"/>
          <w:marTop w:val="0"/>
          <w:marBottom w:val="0"/>
          <w:divBdr>
            <w:top w:val="none" w:sz="0" w:space="0" w:color="auto"/>
            <w:left w:val="none" w:sz="0" w:space="0" w:color="auto"/>
            <w:bottom w:val="none" w:sz="0" w:space="0" w:color="auto"/>
            <w:right w:val="none" w:sz="0" w:space="0" w:color="auto"/>
          </w:divBdr>
        </w:div>
      </w:divsChild>
    </w:div>
    <w:div w:id="1219123153">
      <w:bodyDiv w:val="1"/>
      <w:marLeft w:val="0"/>
      <w:marRight w:val="0"/>
      <w:marTop w:val="0"/>
      <w:marBottom w:val="0"/>
      <w:divBdr>
        <w:top w:val="none" w:sz="0" w:space="0" w:color="auto"/>
        <w:left w:val="none" w:sz="0" w:space="0" w:color="auto"/>
        <w:bottom w:val="none" w:sz="0" w:space="0" w:color="auto"/>
        <w:right w:val="none" w:sz="0" w:space="0" w:color="auto"/>
      </w:divBdr>
    </w:div>
    <w:div w:id="1264144698">
      <w:bodyDiv w:val="1"/>
      <w:marLeft w:val="0"/>
      <w:marRight w:val="0"/>
      <w:marTop w:val="0"/>
      <w:marBottom w:val="0"/>
      <w:divBdr>
        <w:top w:val="none" w:sz="0" w:space="0" w:color="auto"/>
        <w:left w:val="none" w:sz="0" w:space="0" w:color="auto"/>
        <w:bottom w:val="none" w:sz="0" w:space="0" w:color="auto"/>
        <w:right w:val="none" w:sz="0" w:space="0" w:color="auto"/>
      </w:divBdr>
    </w:div>
    <w:div w:id="1276476961">
      <w:bodyDiv w:val="1"/>
      <w:marLeft w:val="0"/>
      <w:marRight w:val="0"/>
      <w:marTop w:val="0"/>
      <w:marBottom w:val="0"/>
      <w:divBdr>
        <w:top w:val="none" w:sz="0" w:space="0" w:color="auto"/>
        <w:left w:val="none" w:sz="0" w:space="0" w:color="auto"/>
        <w:bottom w:val="none" w:sz="0" w:space="0" w:color="auto"/>
        <w:right w:val="none" w:sz="0" w:space="0" w:color="auto"/>
      </w:divBdr>
    </w:div>
    <w:div w:id="1298418427">
      <w:bodyDiv w:val="1"/>
      <w:marLeft w:val="0"/>
      <w:marRight w:val="0"/>
      <w:marTop w:val="0"/>
      <w:marBottom w:val="0"/>
      <w:divBdr>
        <w:top w:val="none" w:sz="0" w:space="0" w:color="auto"/>
        <w:left w:val="none" w:sz="0" w:space="0" w:color="auto"/>
        <w:bottom w:val="none" w:sz="0" w:space="0" w:color="auto"/>
        <w:right w:val="none" w:sz="0" w:space="0" w:color="auto"/>
      </w:divBdr>
    </w:div>
    <w:div w:id="1344240453">
      <w:bodyDiv w:val="1"/>
      <w:marLeft w:val="0"/>
      <w:marRight w:val="0"/>
      <w:marTop w:val="0"/>
      <w:marBottom w:val="0"/>
      <w:divBdr>
        <w:top w:val="none" w:sz="0" w:space="0" w:color="auto"/>
        <w:left w:val="none" w:sz="0" w:space="0" w:color="auto"/>
        <w:bottom w:val="none" w:sz="0" w:space="0" w:color="auto"/>
        <w:right w:val="none" w:sz="0" w:space="0" w:color="auto"/>
      </w:divBdr>
    </w:div>
    <w:div w:id="1446728193">
      <w:bodyDiv w:val="1"/>
      <w:marLeft w:val="0"/>
      <w:marRight w:val="0"/>
      <w:marTop w:val="0"/>
      <w:marBottom w:val="0"/>
      <w:divBdr>
        <w:top w:val="none" w:sz="0" w:space="0" w:color="auto"/>
        <w:left w:val="none" w:sz="0" w:space="0" w:color="auto"/>
        <w:bottom w:val="none" w:sz="0" w:space="0" w:color="auto"/>
        <w:right w:val="none" w:sz="0" w:space="0" w:color="auto"/>
      </w:divBdr>
    </w:div>
    <w:div w:id="1449007434">
      <w:bodyDiv w:val="1"/>
      <w:marLeft w:val="0"/>
      <w:marRight w:val="0"/>
      <w:marTop w:val="0"/>
      <w:marBottom w:val="0"/>
      <w:divBdr>
        <w:top w:val="none" w:sz="0" w:space="0" w:color="auto"/>
        <w:left w:val="none" w:sz="0" w:space="0" w:color="auto"/>
        <w:bottom w:val="none" w:sz="0" w:space="0" w:color="auto"/>
        <w:right w:val="none" w:sz="0" w:space="0" w:color="auto"/>
      </w:divBdr>
      <w:divsChild>
        <w:div w:id="1797720858">
          <w:marLeft w:val="0"/>
          <w:marRight w:val="0"/>
          <w:marTop w:val="300"/>
          <w:marBottom w:val="225"/>
          <w:divBdr>
            <w:top w:val="none" w:sz="0" w:space="0" w:color="auto"/>
            <w:left w:val="none" w:sz="0" w:space="0" w:color="auto"/>
            <w:bottom w:val="none" w:sz="0" w:space="0" w:color="auto"/>
            <w:right w:val="none" w:sz="0" w:space="0" w:color="auto"/>
          </w:divBdr>
          <w:divsChild>
            <w:div w:id="340397346">
              <w:marLeft w:val="0"/>
              <w:marRight w:val="0"/>
              <w:marTop w:val="0"/>
              <w:marBottom w:val="0"/>
              <w:divBdr>
                <w:top w:val="none" w:sz="0" w:space="0" w:color="auto"/>
                <w:left w:val="none" w:sz="0" w:space="0" w:color="auto"/>
                <w:bottom w:val="none" w:sz="0" w:space="0" w:color="auto"/>
                <w:right w:val="none" w:sz="0" w:space="0" w:color="auto"/>
              </w:divBdr>
              <w:divsChild>
                <w:div w:id="1334719245">
                  <w:marLeft w:val="0"/>
                  <w:marRight w:val="0"/>
                  <w:marTop w:val="0"/>
                  <w:marBottom w:val="0"/>
                  <w:divBdr>
                    <w:top w:val="none" w:sz="0" w:space="0" w:color="auto"/>
                    <w:left w:val="none" w:sz="0" w:space="0" w:color="auto"/>
                    <w:bottom w:val="none" w:sz="0" w:space="0" w:color="auto"/>
                    <w:right w:val="none" w:sz="0" w:space="0" w:color="auto"/>
                  </w:divBdr>
                  <w:divsChild>
                    <w:div w:id="9372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3440">
          <w:marLeft w:val="0"/>
          <w:marRight w:val="0"/>
          <w:marTop w:val="0"/>
          <w:marBottom w:val="300"/>
          <w:divBdr>
            <w:top w:val="none" w:sz="0" w:space="0" w:color="auto"/>
            <w:left w:val="none" w:sz="0" w:space="0" w:color="auto"/>
            <w:bottom w:val="none" w:sz="0" w:space="0" w:color="auto"/>
            <w:right w:val="none" w:sz="0" w:space="0" w:color="auto"/>
          </w:divBdr>
        </w:div>
        <w:div w:id="2120752775">
          <w:marLeft w:val="3525"/>
          <w:marRight w:val="0"/>
          <w:marTop w:val="300"/>
          <w:marBottom w:val="450"/>
          <w:divBdr>
            <w:top w:val="none" w:sz="0" w:space="0" w:color="auto"/>
            <w:left w:val="none" w:sz="0" w:space="0" w:color="auto"/>
            <w:bottom w:val="none" w:sz="0" w:space="0" w:color="auto"/>
            <w:right w:val="none" w:sz="0" w:space="0" w:color="auto"/>
          </w:divBdr>
          <w:divsChild>
            <w:div w:id="1263337675">
              <w:marLeft w:val="0"/>
              <w:marRight w:val="0"/>
              <w:marTop w:val="0"/>
              <w:marBottom w:val="0"/>
              <w:divBdr>
                <w:top w:val="none" w:sz="0" w:space="0" w:color="auto"/>
                <w:left w:val="none" w:sz="0" w:space="0" w:color="auto"/>
                <w:bottom w:val="none" w:sz="0" w:space="0" w:color="auto"/>
                <w:right w:val="none" w:sz="0" w:space="0" w:color="auto"/>
              </w:divBdr>
            </w:div>
            <w:div w:id="1444227063">
              <w:marLeft w:val="0"/>
              <w:marRight w:val="0"/>
              <w:marTop w:val="0"/>
              <w:marBottom w:val="0"/>
              <w:divBdr>
                <w:top w:val="none" w:sz="0" w:space="0" w:color="auto"/>
                <w:left w:val="none" w:sz="0" w:space="0" w:color="auto"/>
                <w:bottom w:val="none" w:sz="0" w:space="0" w:color="auto"/>
                <w:right w:val="none" w:sz="0" w:space="0" w:color="auto"/>
              </w:divBdr>
            </w:div>
            <w:div w:id="1517187452">
              <w:marLeft w:val="0"/>
              <w:marRight w:val="0"/>
              <w:marTop w:val="0"/>
              <w:marBottom w:val="0"/>
              <w:divBdr>
                <w:top w:val="none" w:sz="0" w:space="0" w:color="auto"/>
                <w:left w:val="none" w:sz="0" w:space="0" w:color="auto"/>
                <w:bottom w:val="none" w:sz="0" w:space="0" w:color="auto"/>
                <w:right w:val="none" w:sz="0" w:space="0" w:color="auto"/>
              </w:divBdr>
            </w:div>
            <w:div w:id="18258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0902">
      <w:bodyDiv w:val="1"/>
      <w:marLeft w:val="0"/>
      <w:marRight w:val="0"/>
      <w:marTop w:val="0"/>
      <w:marBottom w:val="0"/>
      <w:divBdr>
        <w:top w:val="none" w:sz="0" w:space="0" w:color="auto"/>
        <w:left w:val="none" w:sz="0" w:space="0" w:color="auto"/>
        <w:bottom w:val="none" w:sz="0" w:space="0" w:color="auto"/>
        <w:right w:val="none" w:sz="0" w:space="0" w:color="auto"/>
      </w:divBdr>
    </w:div>
    <w:div w:id="1459105804">
      <w:bodyDiv w:val="1"/>
      <w:marLeft w:val="0"/>
      <w:marRight w:val="0"/>
      <w:marTop w:val="0"/>
      <w:marBottom w:val="0"/>
      <w:divBdr>
        <w:top w:val="none" w:sz="0" w:space="0" w:color="auto"/>
        <w:left w:val="none" w:sz="0" w:space="0" w:color="auto"/>
        <w:bottom w:val="none" w:sz="0" w:space="0" w:color="auto"/>
        <w:right w:val="none" w:sz="0" w:space="0" w:color="auto"/>
      </w:divBdr>
    </w:div>
    <w:div w:id="1466703151">
      <w:bodyDiv w:val="1"/>
      <w:marLeft w:val="0"/>
      <w:marRight w:val="0"/>
      <w:marTop w:val="0"/>
      <w:marBottom w:val="0"/>
      <w:divBdr>
        <w:top w:val="none" w:sz="0" w:space="0" w:color="auto"/>
        <w:left w:val="none" w:sz="0" w:space="0" w:color="auto"/>
        <w:bottom w:val="none" w:sz="0" w:space="0" w:color="auto"/>
        <w:right w:val="none" w:sz="0" w:space="0" w:color="auto"/>
      </w:divBdr>
    </w:div>
    <w:div w:id="1470249672">
      <w:bodyDiv w:val="1"/>
      <w:marLeft w:val="0"/>
      <w:marRight w:val="0"/>
      <w:marTop w:val="0"/>
      <w:marBottom w:val="0"/>
      <w:divBdr>
        <w:top w:val="none" w:sz="0" w:space="0" w:color="auto"/>
        <w:left w:val="none" w:sz="0" w:space="0" w:color="auto"/>
        <w:bottom w:val="none" w:sz="0" w:space="0" w:color="auto"/>
        <w:right w:val="none" w:sz="0" w:space="0" w:color="auto"/>
      </w:divBdr>
    </w:div>
    <w:div w:id="1504083024">
      <w:bodyDiv w:val="1"/>
      <w:marLeft w:val="0"/>
      <w:marRight w:val="0"/>
      <w:marTop w:val="0"/>
      <w:marBottom w:val="0"/>
      <w:divBdr>
        <w:top w:val="none" w:sz="0" w:space="0" w:color="auto"/>
        <w:left w:val="none" w:sz="0" w:space="0" w:color="auto"/>
        <w:bottom w:val="none" w:sz="0" w:space="0" w:color="auto"/>
        <w:right w:val="none" w:sz="0" w:space="0" w:color="auto"/>
      </w:divBdr>
    </w:div>
    <w:div w:id="1621765220">
      <w:bodyDiv w:val="1"/>
      <w:marLeft w:val="0"/>
      <w:marRight w:val="0"/>
      <w:marTop w:val="0"/>
      <w:marBottom w:val="0"/>
      <w:divBdr>
        <w:top w:val="none" w:sz="0" w:space="0" w:color="auto"/>
        <w:left w:val="none" w:sz="0" w:space="0" w:color="auto"/>
        <w:bottom w:val="none" w:sz="0" w:space="0" w:color="auto"/>
        <w:right w:val="none" w:sz="0" w:space="0" w:color="auto"/>
      </w:divBdr>
    </w:div>
    <w:div w:id="1631787040">
      <w:bodyDiv w:val="1"/>
      <w:marLeft w:val="0"/>
      <w:marRight w:val="0"/>
      <w:marTop w:val="0"/>
      <w:marBottom w:val="0"/>
      <w:divBdr>
        <w:top w:val="none" w:sz="0" w:space="0" w:color="auto"/>
        <w:left w:val="none" w:sz="0" w:space="0" w:color="auto"/>
        <w:bottom w:val="none" w:sz="0" w:space="0" w:color="auto"/>
        <w:right w:val="none" w:sz="0" w:space="0" w:color="auto"/>
      </w:divBdr>
    </w:div>
    <w:div w:id="1676223339">
      <w:bodyDiv w:val="1"/>
      <w:marLeft w:val="0"/>
      <w:marRight w:val="0"/>
      <w:marTop w:val="0"/>
      <w:marBottom w:val="0"/>
      <w:divBdr>
        <w:top w:val="none" w:sz="0" w:space="0" w:color="auto"/>
        <w:left w:val="none" w:sz="0" w:space="0" w:color="auto"/>
        <w:bottom w:val="none" w:sz="0" w:space="0" w:color="auto"/>
        <w:right w:val="none" w:sz="0" w:space="0" w:color="auto"/>
      </w:divBdr>
    </w:div>
    <w:div w:id="1682732714">
      <w:bodyDiv w:val="1"/>
      <w:marLeft w:val="0"/>
      <w:marRight w:val="0"/>
      <w:marTop w:val="0"/>
      <w:marBottom w:val="0"/>
      <w:divBdr>
        <w:top w:val="none" w:sz="0" w:space="0" w:color="auto"/>
        <w:left w:val="none" w:sz="0" w:space="0" w:color="auto"/>
        <w:bottom w:val="none" w:sz="0" w:space="0" w:color="auto"/>
        <w:right w:val="none" w:sz="0" w:space="0" w:color="auto"/>
      </w:divBdr>
    </w:div>
    <w:div w:id="1744912706">
      <w:bodyDiv w:val="1"/>
      <w:marLeft w:val="0"/>
      <w:marRight w:val="0"/>
      <w:marTop w:val="0"/>
      <w:marBottom w:val="0"/>
      <w:divBdr>
        <w:top w:val="none" w:sz="0" w:space="0" w:color="auto"/>
        <w:left w:val="none" w:sz="0" w:space="0" w:color="auto"/>
        <w:bottom w:val="none" w:sz="0" w:space="0" w:color="auto"/>
        <w:right w:val="none" w:sz="0" w:space="0" w:color="auto"/>
      </w:divBdr>
    </w:div>
    <w:div w:id="1752195331">
      <w:bodyDiv w:val="1"/>
      <w:marLeft w:val="0"/>
      <w:marRight w:val="0"/>
      <w:marTop w:val="0"/>
      <w:marBottom w:val="0"/>
      <w:divBdr>
        <w:top w:val="none" w:sz="0" w:space="0" w:color="auto"/>
        <w:left w:val="none" w:sz="0" w:space="0" w:color="auto"/>
        <w:bottom w:val="none" w:sz="0" w:space="0" w:color="auto"/>
        <w:right w:val="none" w:sz="0" w:space="0" w:color="auto"/>
      </w:divBdr>
    </w:div>
    <w:div w:id="1760058902">
      <w:bodyDiv w:val="1"/>
      <w:marLeft w:val="0"/>
      <w:marRight w:val="0"/>
      <w:marTop w:val="0"/>
      <w:marBottom w:val="0"/>
      <w:divBdr>
        <w:top w:val="none" w:sz="0" w:space="0" w:color="auto"/>
        <w:left w:val="none" w:sz="0" w:space="0" w:color="auto"/>
        <w:bottom w:val="none" w:sz="0" w:space="0" w:color="auto"/>
        <w:right w:val="none" w:sz="0" w:space="0" w:color="auto"/>
      </w:divBdr>
    </w:div>
    <w:div w:id="1817722474">
      <w:bodyDiv w:val="1"/>
      <w:marLeft w:val="0"/>
      <w:marRight w:val="0"/>
      <w:marTop w:val="0"/>
      <w:marBottom w:val="0"/>
      <w:divBdr>
        <w:top w:val="none" w:sz="0" w:space="0" w:color="auto"/>
        <w:left w:val="none" w:sz="0" w:space="0" w:color="auto"/>
        <w:bottom w:val="none" w:sz="0" w:space="0" w:color="auto"/>
        <w:right w:val="none" w:sz="0" w:space="0" w:color="auto"/>
      </w:divBdr>
      <w:divsChild>
        <w:div w:id="100421577">
          <w:marLeft w:val="0"/>
          <w:marRight w:val="0"/>
          <w:marTop w:val="0"/>
          <w:marBottom w:val="0"/>
          <w:divBdr>
            <w:top w:val="none" w:sz="0" w:space="0" w:color="auto"/>
            <w:left w:val="none" w:sz="0" w:space="0" w:color="auto"/>
            <w:bottom w:val="none" w:sz="0" w:space="0" w:color="auto"/>
            <w:right w:val="none" w:sz="0" w:space="0" w:color="auto"/>
          </w:divBdr>
        </w:div>
      </w:divsChild>
    </w:div>
    <w:div w:id="1823812855">
      <w:bodyDiv w:val="1"/>
      <w:marLeft w:val="0"/>
      <w:marRight w:val="0"/>
      <w:marTop w:val="0"/>
      <w:marBottom w:val="0"/>
      <w:divBdr>
        <w:top w:val="none" w:sz="0" w:space="0" w:color="auto"/>
        <w:left w:val="none" w:sz="0" w:space="0" w:color="auto"/>
        <w:bottom w:val="none" w:sz="0" w:space="0" w:color="auto"/>
        <w:right w:val="none" w:sz="0" w:space="0" w:color="auto"/>
      </w:divBdr>
    </w:div>
    <w:div w:id="1885556508">
      <w:bodyDiv w:val="1"/>
      <w:marLeft w:val="0"/>
      <w:marRight w:val="0"/>
      <w:marTop w:val="0"/>
      <w:marBottom w:val="0"/>
      <w:divBdr>
        <w:top w:val="none" w:sz="0" w:space="0" w:color="auto"/>
        <w:left w:val="none" w:sz="0" w:space="0" w:color="auto"/>
        <w:bottom w:val="none" w:sz="0" w:space="0" w:color="auto"/>
        <w:right w:val="none" w:sz="0" w:space="0" w:color="auto"/>
      </w:divBdr>
    </w:div>
    <w:div w:id="1891113872">
      <w:bodyDiv w:val="1"/>
      <w:marLeft w:val="0"/>
      <w:marRight w:val="0"/>
      <w:marTop w:val="0"/>
      <w:marBottom w:val="0"/>
      <w:divBdr>
        <w:top w:val="none" w:sz="0" w:space="0" w:color="auto"/>
        <w:left w:val="none" w:sz="0" w:space="0" w:color="auto"/>
        <w:bottom w:val="none" w:sz="0" w:space="0" w:color="auto"/>
        <w:right w:val="none" w:sz="0" w:space="0" w:color="auto"/>
      </w:divBdr>
    </w:div>
    <w:div w:id="1909804076">
      <w:bodyDiv w:val="1"/>
      <w:marLeft w:val="0"/>
      <w:marRight w:val="0"/>
      <w:marTop w:val="0"/>
      <w:marBottom w:val="0"/>
      <w:divBdr>
        <w:top w:val="none" w:sz="0" w:space="0" w:color="auto"/>
        <w:left w:val="none" w:sz="0" w:space="0" w:color="auto"/>
        <w:bottom w:val="none" w:sz="0" w:space="0" w:color="auto"/>
        <w:right w:val="none" w:sz="0" w:space="0" w:color="auto"/>
      </w:divBdr>
    </w:div>
    <w:div w:id="1925263767">
      <w:bodyDiv w:val="1"/>
      <w:marLeft w:val="0"/>
      <w:marRight w:val="0"/>
      <w:marTop w:val="0"/>
      <w:marBottom w:val="0"/>
      <w:divBdr>
        <w:top w:val="none" w:sz="0" w:space="0" w:color="auto"/>
        <w:left w:val="none" w:sz="0" w:space="0" w:color="auto"/>
        <w:bottom w:val="none" w:sz="0" w:space="0" w:color="auto"/>
        <w:right w:val="none" w:sz="0" w:space="0" w:color="auto"/>
      </w:divBdr>
    </w:div>
    <w:div w:id="1938244928">
      <w:bodyDiv w:val="1"/>
      <w:marLeft w:val="0"/>
      <w:marRight w:val="0"/>
      <w:marTop w:val="0"/>
      <w:marBottom w:val="0"/>
      <w:divBdr>
        <w:top w:val="none" w:sz="0" w:space="0" w:color="auto"/>
        <w:left w:val="none" w:sz="0" w:space="0" w:color="auto"/>
        <w:bottom w:val="none" w:sz="0" w:space="0" w:color="auto"/>
        <w:right w:val="none" w:sz="0" w:space="0" w:color="auto"/>
      </w:divBdr>
    </w:div>
    <w:div w:id="1963806440">
      <w:bodyDiv w:val="1"/>
      <w:marLeft w:val="0"/>
      <w:marRight w:val="0"/>
      <w:marTop w:val="0"/>
      <w:marBottom w:val="0"/>
      <w:divBdr>
        <w:top w:val="none" w:sz="0" w:space="0" w:color="auto"/>
        <w:left w:val="none" w:sz="0" w:space="0" w:color="auto"/>
        <w:bottom w:val="none" w:sz="0" w:space="0" w:color="auto"/>
        <w:right w:val="none" w:sz="0" w:space="0" w:color="auto"/>
      </w:divBdr>
    </w:div>
    <w:div w:id="1975866142">
      <w:bodyDiv w:val="1"/>
      <w:marLeft w:val="0"/>
      <w:marRight w:val="0"/>
      <w:marTop w:val="0"/>
      <w:marBottom w:val="0"/>
      <w:divBdr>
        <w:top w:val="none" w:sz="0" w:space="0" w:color="auto"/>
        <w:left w:val="none" w:sz="0" w:space="0" w:color="auto"/>
        <w:bottom w:val="none" w:sz="0" w:space="0" w:color="auto"/>
        <w:right w:val="none" w:sz="0" w:space="0" w:color="auto"/>
      </w:divBdr>
    </w:div>
    <w:div w:id="1978679996">
      <w:bodyDiv w:val="1"/>
      <w:marLeft w:val="0"/>
      <w:marRight w:val="0"/>
      <w:marTop w:val="0"/>
      <w:marBottom w:val="0"/>
      <w:divBdr>
        <w:top w:val="none" w:sz="0" w:space="0" w:color="auto"/>
        <w:left w:val="none" w:sz="0" w:space="0" w:color="auto"/>
        <w:bottom w:val="none" w:sz="0" w:space="0" w:color="auto"/>
        <w:right w:val="none" w:sz="0" w:space="0" w:color="auto"/>
      </w:divBdr>
      <w:divsChild>
        <w:div w:id="939072690">
          <w:marLeft w:val="0"/>
          <w:marRight w:val="0"/>
          <w:marTop w:val="0"/>
          <w:marBottom w:val="0"/>
          <w:divBdr>
            <w:top w:val="none" w:sz="0" w:space="0" w:color="auto"/>
            <w:left w:val="none" w:sz="0" w:space="0" w:color="auto"/>
            <w:bottom w:val="none" w:sz="0" w:space="0" w:color="auto"/>
            <w:right w:val="single" w:sz="6" w:space="8" w:color="DEDEDE"/>
          </w:divBdr>
          <w:divsChild>
            <w:div w:id="885409708">
              <w:marLeft w:val="0"/>
              <w:marRight w:val="0"/>
              <w:marTop w:val="0"/>
              <w:marBottom w:val="0"/>
              <w:divBdr>
                <w:top w:val="none" w:sz="0" w:space="0" w:color="auto"/>
                <w:left w:val="none" w:sz="0" w:space="0" w:color="auto"/>
                <w:bottom w:val="none" w:sz="0" w:space="0" w:color="auto"/>
                <w:right w:val="none" w:sz="0" w:space="0" w:color="auto"/>
              </w:divBdr>
            </w:div>
            <w:div w:id="1977712363">
              <w:marLeft w:val="0"/>
              <w:marRight w:val="0"/>
              <w:marTop w:val="0"/>
              <w:marBottom w:val="0"/>
              <w:divBdr>
                <w:top w:val="none" w:sz="0" w:space="0" w:color="auto"/>
                <w:left w:val="none" w:sz="0" w:space="0" w:color="auto"/>
                <w:bottom w:val="none" w:sz="0" w:space="0" w:color="auto"/>
                <w:right w:val="none" w:sz="0" w:space="0" w:color="auto"/>
              </w:divBdr>
              <w:divsChild>
                <w:div w:id="1892115362">
                  <w:marLeft w:val="0"/>
                  <w:marRight w:val="0"/>
                  <w:marTop w:val="0"/>
                  <w:marBottom w:val="0"/>
                  <w:divBdr>
                    <w:top w:val="none" w:sz="0" w:space="0" w:color="auto"/>
                    <w:left w:val="none" w:sz="0" w:space="0" w:color="auto"/>
                    <w:bottom w:val="none" w:sz="0" w:space="0" w:color="auto"/>
                    <w:right w:val="none" w:sz="0" w:space="0" w:color="auto"/>
                  </w:divBdr>
                </w:div>
                <w:div w:id="2065177685">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sChild>
        </w:div>
        <w:div w:id="1428308333">
          <w:marLeft w:val="0"/>
          <w:marRight w:val="0"/>
          <w:marTop w:val="0"/>
          <w:marBottom w:val="225"/>
          <w:divBdr>
            <w:top w:val="none" w:sz="0" w:space="0" w:color="auto"/>
            <w:left w:val="none" w:sz="0" w:space="0" w:color="auto"/>
            <w:bottom w:val="none" w:sz="0" w:space="0" w:color="auto"/>
            <w:right w:val="none" w:sz="0" w:space="0" w:color="auto"/>
          </w:divBdr>
          <w:divsChild>
            <w:div w:id="2088653438">
              <w:marLeft w:val="0"/>
              <w:marRight w:val="0"/>
              <w:marTop w:val="0"/>
              <w:marBottom w:val="0"/>
              <w:divBdr>
                <w:top w:val="none" w:sz="0" w:space="0" w:color="auto"/>
                <w:left w:val="none" w:sz="0" w:space="0" w:color="auto"/>
                <w:bottom w:val="none" w:sz="0" w:space="0" w:color="auto"/>
                <w:right w:val="none" w:sz="0" w:space="0" w:color="auto"/>
              </w:divBdr>
            </w:div>
          </w:divsChild>
        </w:div>
        <w:div w:id="1835564834">
          <w:marLeft w:val="0"/>
          <w:marRight w:val="0"/>
          <w:marTop w:val="0"/>
          <w:marBottom w:val="0"/>
          <w:divBdr>
            <w:top w:val="none" w:sz="0" w:space="0" w:color="auto"/>
            <w:left w:val="none" w:sz="0" w:space="0" w:color="auto"/>
            <w:bottom w:val="none" w:sz="0" w:space="0" w:color="auto"/>
            <w:right w:val="none" w:sz="0" w:space="0" w:color="auto"/>
          </w:divBdr>
        </w:div>
      </w:divsChild>
    </w:div>
    <w:div w:id="1999065984">
      <w:bodyDiv w:val="1"/>
      <w:marLeft w:val="0"/>
      <w:marRight w:val="0"/>
      <w:marTop w:val="0"/>
      <w:marBottom w:val="0"/>
      <w:divBdr>
        <w:top w:val="none" w:sz="0" w:space="0" w:color="auto"/>
        <w:left w:val="none" w:sz="0" w:space="0" w:color="auto"/>
        <w:bottom w:val="none" w:sz="0" w:space="0" w:color="auto"/>
        <w:right w:val="none" w:sz="0" w:space="0" w:color="auto"/>
      </w:divBdr>
      <w:divsChild>
        <w:div w:id="1533346065">
          <w:marLeft w:val="0"/>
          <w:marRight w:val="0"/>
          <w:marTop w:val="0"/>
          <w:marBottom w:val="150"/>
          <w:divBdr>
            <w:top w:val="single" w:sz="6" w:space="4" w:color="FFCC9D"/>
            <w:left w:val="single" w:sz="6" w:space="4" w:color="FFCC9D"/>
            <w:bottom w:val="single" w:sz="6" w:space="4" w:color="FFCC9D"/>
            <w:right w:val="single" w:sz="6" w:space="4" w:color="FFCC9D"/>
          </w:divBdr>
        </w:div>
        <w:div w:id="1610895266">
          <w:marLeft w:val="0"/>
          <w:marRight w:val="0"/>
          <w:marTop w:val="0"/>
          <w:marBottom w:val="0"/>
          <w:divBdr>
            <w:top w:val="none" w:sz="0" w:space="0" w:color="auto"/>
            <w:left w:val="none" w:sz="0" w:space="0" w:color="auto"/>
            <w:bottom w:val="none" w:sz="0" w:space="0" w:color="auto"/>
            <w:right w:val="none" w:sz="0" w:space="0" w:color="auto"/>
          </w:divBdr>
          <w:divsChild>
            <w:div w:id="1264801821">
              <w:marLeft w:val="0"/>
              <w:marRight w:val="0"/>
              <w:marTop w:val="0"/>
              <w:marBottom w:val="0"/>
              <w:divBdr>
                <w:top w:val="none" w:sz="0" w:space="0" w:color="auto"/>
                <w:left w:val="none" w:sz="0" w:space="0" w:color="auto"/>
                <w:bottom w:val="none" w:sz="0" w:space="0" w:color="auto"/>
                <w:right w:val="none" w:sz="0" w:space="0" w:color="auto"/>
              </w:divBdr>
            </w:div>
            <w:div w:id="17014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6280">
      <w:bodyDiv w:val="1"/>
      <w:marLeft w:val="0"/>
      <w:marRight w:val="0"/>
      <w:marTop w:val="0"/>
      <w:marBottom w:val="0"/>
      <w:divBdr>
        <w:top w:val="none" w:sz="0" w:space="0" w:color="auto"/>
        <w:left w:val="none" w:sz="0" w:space="0" w:color="auto"/>
        <w:bottom w:val="none" w:sz="0" w:space="0" w:color="auto"/>
        <w:right w:val="none" w:sz="0" w:space="0" w:color="auto"/>
      </w:divBdr>
      <w:divsChild>
        <w:div w:id="1253591509">
          <w:marLeft w:val="0"/>
          <w:marRight w:val="0"/>
          <w:marTop w:val="0"/>
          <w:marBottom w:val="0"/>
          <w:divBdr>
            <w:top w:val="none" w:sz="0" w:space="0" w:color="auto"/>
            <w:left w:val="none" w:sz="0" w:space="0" w:color="auto"/>
            <w:bottom w:val="none" w:sz="0" w:space="0" w:color="auto"/>
            <w:right w:val="none" w:sz="0" w:space="0" w:color="auto"/>
          </w:divBdr>
        </w:div>
        <w:div w:id="1385107210">
          <w:marLeft w:val="0"/>
          <w:marRight w:val="0"/>
          <w:marTop w:val="0"/>
          <w:marBottom w:val="0"/>
          <w:divBdr>
            <w:top w:val="none" w:sz="0" w:space="0" w:color="auto"/>
            <w:left w:val="none" w:sz="0" w:space="0" w:color="auto"/>
            <w:bottom w:val="none" w:sz="0" w:space="0" w:color="auto"/>
            <w:right w:val="none" w:sz="0" w:space="0" w:color="auto"/>
          </w:divBdr>
          <w:divsChild>
            <w:div w:id="547839077">
              <w:marLeft w:val="0"/>
              <w:marRight w:val="0"/>
              <w:marTop w:val="0"/>
              <w:marBottom w:val="0"/>
              <w:divBdr>
                <w:top w:val="none" w:sz="0" w:space="0" w:color="auto"/>
                <w:left w:val="none" w:sz="0" w:space="0" w:color="auto"/>
                <w:bottom w:val="none" w:sz="0" w:space="0" w:color="auto"/>
                <w:right w:val="none" w:sz="0" w:space="0" w:color="auto"/>
              </w:divBdr>
            </w:div>
            <w:div w:id="1154031837">
              <w:marLeft w:val="0"/>
              <w:marRight w:val="0"/>
              <w:marTop w:val="375"/>
              <w:marBottom w:val="225"/>
              <w:divBdr>
                <w:top w:val="none" w:sz="0" w:space="0" w:color="auto"/>
                <w:left w:val="none" w:sz="0" w:space="0" w:color="auto"/>
                <w:bottom w:val="none" w:sz="0" w:space="0" w:color="auto"/>
                <w:right w:val="none" w:sz="0" w:space="0" w:color="auto"/>
              </w:divBdr>
            </w:div>
            <w:div w:id="12652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5400">
      <w:bodyDiv w:val="1"/>
      <w:marLeft w:val="0"/>
      <w:marRight w:val="0"/>
      <w:marTop w:val="0"/>
      <w:marBottom w:val="0"/>
      <w:divBdr>
        <w:top w:val="none" w:sz="0" w:space="0" w:color="auto"/>
        <w:left w:val="none" w:sz="0" w:space="0" w:color="auto"/>
        <w:bottom w:val="none" w:sz="0" w:space="0" w:color="auto"/>
        <w:right w:val="none" w:sz="0" w:space="0" w:color="auto"/>
      </w:divBdr>
    </w:div>
    <w:div w:id="2092194497">
      <w:bodyDiv w:val="1"/>
      <w:marLeft w:val="0"/>
      <w:marRight w:val="0"/>
      <w:marTop w:val="0"/>
      <w:marBottom w:val="0"/>
      <w:divBdr>
        <w:top w:val="none" w:sz="0" w:space="0" w:color="auto"/>
        <w:left w:val="none" w:sz="0" w:space="0" w:color="auto"/>
        <w:bottom w:val="none" w:sz="0" w:space="0" w:color="auto"/>
        <w:right w:val="none" w:sz="0" w:space="0" w:color="auto"/>
      </w:divBdr>
    </w:div>
    <w:div w:id="2113016409">
      <w:bodyDiv w:val="1"/>
      <w:marLeft w:val="0"/>
      <w:marRight w:val="0"/>
      <w:marTop w:val="0"/>
      <w:marBottom w:val="0"/>
      <w:divBdr>
        <w:top w:val="none" w:sz="0" w:space="0" w:color="auto"/>
        <w:left w:val="none" w:sz="0" w:space="0" w:color="auto"/>
        <w:bottom w:val="none" w:sz="0" w:space="0" w:color="auto"/>
        <w:right w:val="none" w:sz="0" w:space="0" w:color="auto"/>
      </w:divBdr>
    </w:div>
    <w:div w:id="214277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image" Target="media/image22.jpeg"/><Relationship Id="rId38"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projets@notre-dame-de-ham.ca" TargetMode="External"/><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cid:D7BD28C9-D898-4748-9226-3BB60CC029D0" TargetMode="External"/><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D76A9852-3002-45D0-85CB-828C0FD207AB" TargetMode="External"/><Relationship Id="rId27" Type="http://schemas.openxmlformats.org/officeDocument/2006/relationships/hyperlink" Target="mailto:projets@notre-dame-de-ham.ca" TargetMode="External"/><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SC.dotx"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AEA2-53D5-4807-9CF6-7811FCF1AAB0}">
  <ds:schemaRefs>
    <ds:schemaRef ds:uri="http://schemas.microsoft.com/sharepoint/v3/contenttype/forms"/>
  </ds:schemaRefs>
</ds:datastoreItem>
</file>

<file path=customXml/itemProps2.xml><?xml version="1.0" encoding="utf-8"?>
<ds:datastoreItem xmlns:ds="http://schemas.openxmlformats.org/officeDocument/2006/customXml" ds:itemID="{199DF80B-AA42-42D8-BB17-92424B0B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CSC.dotx</Template>
  <TotalTime>239</TotalTime>
  <Pages>4</Pages>
  <Words>29</Words>
  <Characters>161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Notre-Dame, Projets</cp:lastModifiedBy>
  <cp:revision>19</cp:revision>
  <cp:lastPrinted>2018-08-30T12:14:00Z</cp:lastPrinted>
  <dcterms:created xsi:type="dcterms:W3CDTF">2018-08-27T15:14:00Z</dcterms:created>
  <dcterms:modified xsi:type="dcterms:W3CDTF">2018-09-18T12:54:00Z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TC300076449990</vt:lpwstr>
  </property>
</Properties>
</file>