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1B530" w14:textId="26193876" w:rsidR="00296216" w:rsidRDefault="00106520" w:rsidP="00D07C99">
      <w:pPr>
        <w:pStyle w:val="photo-leftaligned"/>
        <w:rPr>
          <w:lang w:val="fr-CA"/>
        </w:rPr>
      </w:pPr>
      <w:r>
        <w:rPr>
          <w:lang w:val="fr-CA" w:eastAsia="fr-CA"/>
        </w:rPr>
        <w:drawing>
          <wp:anchor distT="0" distB="0" distL="114300" distR="114300" simplePos="0" relativeHeight="252368896" behindDoc="0" locked="0" layoutInCell="1" allowOverlap="1" wp14:anchorId="41EBAC03" wp14:editId="405716C1">
            <wp:simplePos x="0" y="0"/>
            <wp:positionH relativeFrom="column">
              <wp:posOffset>0</wp:posOffset>
            </wp:positionH>
            <wp:positionV relativeFrom="paragraph">
              <wp:posOffset>-236482</wp:posOffset>
            </wp:positionV>
            <wp:extent cx="4386860" cy="4019178"/>
            <wp:effectExtent l="0" t="0" r="0" b="635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2018-08-27_Journaux municipaux_Préfiltre-GESTER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58" cy="402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E45" w:rsidRPr="00B506E8">
        <w:rPr>
          <w:lang w:val="fr-CA" w:eastAsia="fr-C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A4BB8C8" wp14:editId="0708A32D">
                <wp:simplePos x="0" y="0"/>
                <wp:positionH relativeFrom="column">
                  <wp:posOffset>4686300</wp:posOffset>
                </wp:positionH>
                <wp:positionV relativeFrom="paragraph">
                  <wp:posOffset>-16510</wp:posOffset>
                </wp:positionV>
                <wp:extent cx="4770120" cy="2092325"/>
                <wp:effectExtent l="0" t="0" r="11430" b="22225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20" cy="2092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36391" id="Rectangle 692" o:spid="_x0000_s1026" style="position:absolute;margin-left:369pt;margin-top:-1.3pt;width:375.6pt;height:164.7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" fillcolor="white [3212]" strokecolor="white [3212]" strokeweight="2pt"/>
            </w:pict>
          </mc:Fallback>
        </mc:AlternateContent>
      </w:r>
    </w:p>
    <w:bookmarkStart w:id="0" w:name="_Hlk494184677"/>
    <w:bookmarkEnd w:id="0"/>
    <w:p w14:paraId="3FB0EA66" w14:textId="4F8F7635" w:rsidR="00296216" w:rsidRDefault="006B07BF" w:rsidP="009A0BDA">
      <w:pPr>
        <w:jc w:val="center"/>
        <w:rPr>
          <w:rFonts w:ascii="Calibri" w:eastAsia="Calibri" w:hAnsi="Calibri" w:cs="Times New Roman"/>
          <w:lang w:val="fr-CA"/>
        </w:rPr>
      </w:pPr>
      <w:r w:rsidRPr="00B506E8">
        <w:rPr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4B5126" wp14:editId="4C611324">
                <wp:simplePos x="0" y="0"/>
                <wp:positionH relativeFrom="column">
                  <wp:posOffset>7743825</wp:posOffset>
                </wp:positionH>
                <wp:positionV relativeFrom="paragraph">
                  <wp:posOffset>1895475</wp:posOffset>
                </wp:positionV>
                <wp:extent cx="1713600" cy="1219200"/>
                <wp:effectExtent l="0" t="0" r="20320" b="19050"/>
                <wp:wrapNone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60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A291F" id="Rectangle 694" o:spid="_x0000_s1026" style="position:absolute;margin-left:609.75pt;margin-top:149.25pt;width:134.95pt;height:9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" fillcolor="white [3212]" strokecolor="white [3212]" strokeweight="2pt"/>
            </w:pict>
          </mc:Fallback>
        </mc:AlternateContent>
      </w:r>
      <w:r w:rsidRPr="00B506E8">
        <w:rPr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CD16A0" wp14:editId="5DE9C97F">
                <wp:simplePos x="0" y="0"/>
                <wp:positionH relativeFrom="column">
                  <wp:posOffset>7867650</wp:posOffset>
                </wp:positionH>
                <wp:positionV relativeFrom="paragraph">
                  <wp:posOffset>1905000</wp:posOffset>
                </wp:positionV>
                <wp:extent cx="1588770" cy="1209675"/>
                <wp:effectExtent l="0" t="0" r="0" b="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E75F9" id="Rectangle 693" o:spid="_x0000_s1026" style="position:absolute;margin-left:619.5pt;margin-top:150pt;width:125.1pt;height:9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" filled="f" stroked="f" strokeweight="2pt"/>
            </w:pict>
          </mc:Fallback>
        </mc:AlternateContent>
      </w:r>
      <w:r w:rsidR="0080284D" w:rsidRPr="00B506E8">
        <w:rPr>
          <w:b/>
          <w:noProof/>
          <w:lang w:val="fr-CA" w:eastAsia="fr-CA"/>
        </w:rPr>
        <w:drawing>
          <wp:anchor distT="0" distB="0" distL="114300" distR="114300" simplePos="0" relativeHeight="251636736" behindDoc="0" locked="0" layoutInCell="0" allowOverlap="1" wp14:anchorId="6CE3F104" wp14:editId="7FA20529">
            <wp:simplePos x="0" y="0"/>
            <wp:positionH relativeFrom="page">
              <wp:posOffset>1333500</wp:posOffset>
            </wp:positionH>
            <wp:positionV relativeFrom="page">
              <wp:posOffset>8531225</wp:posOffset>
            </wp:positionV>
            <wp:extent cx="353060" cy="857250"/>
            <wp:effectExtent l="19050" t="0" r="8890" b="0"/>
            <wp:wrapNone/>
            <wp:docPr id="871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572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294318" w:rsidRPr="00B506E8">
        <w:rPr>
          <w:b/>
          <w:noProof/>
          <w:lang w:val="fr-CA" w:eastAsia="fr-CA"/>
        </w:rPr>
        <w:drawing>
          <wp:anchor distT="0" distB="0" distL="114300" distR="114300" simplePos="0" relativeHeight="251635712" behindDoc="0" locked="0" layoutInCell="0" allowOverlap="1" wp14:anchorId="05ACE684" wp14:editId="551409BA">
            <wp:simplePos x="0" y="0"/>
            <wp:positionH relativeFrom="page">
              <wp:posOffset>561484</wp:posOffset>
            </wp:positionH>
            <wp:positionV relativeFrom="page">
              <wp:posOffset>7772400</wp:posOffset>
            </wp:positionV>
            <wp:extent cx="791210" cy="1447800"/>
            <wp:effectExtent l="19050" t="0" r="8890" b="0"/>
            <wp:wrapNone/>
            <wp:docPr id="870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14478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03846" w:rsidRPr="00B506E8">
        <w:rPr>
          <w:b/>
          <w:noProof/>
          <w:lang w:val="fr-CA" w:eastAsia="fr-CA"/>
        </w:rPr>
        <w:drawing>
          <wp:anchor distT="0" distB="0" distL="114300" distR="114300" simplePos="0" relativeHeight="251633664" behindDoc="0" locked="0" layoutInCell="0" allowOverlap="1" wp14:anchorId="7CC6121D" wp14:editId="55B1D1CD">
            <wp:simplePos x="0" y="0"/>
            <wp:positionH relativeFrom="page">
              <wp:posOffset>457200</wp:posOffset>
            </wp:positionH>
            <wp:positionV relativeFrom="page">
              <wp:posOffset>7867650</wp:posOffset>
            </wp:positionV>
            <wp:extent cx="6877050" cy="1562100"/>
            <wp:effectExtent l="19050" t="0" r="0" b="0"/>
            <wp:wrapNone/>
            <wp:docPr id="298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12" cstate="print"/>
                    <a:srcRect b="10870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5621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B0FAA" w:rsidRPr="00B506E8">
        <w:rPr>
          <w:b/>
          <w:noProof/>
          <w:lang w:val="fr-CA" w:eastAsia="fr-CA"/>
        </w:rPr>
        <w:drawing>
          <wp:anchor distT="0" distB="0" distL="114300" distR="114300" simplePos="0" relativeHeight="251634688" behindDoc="0" locked="0" layoutInCell="0" allowOverlap="1" wp14:anchorId="21CA9BA3" wp14:editId="74C180D9">
            <wp:simplePos x="0" y="0"/>
            <wp:positionH relativeFrom="page">
              <wp:posOffset>433705</wp:posOffset>
            </wp:positionH>
            <wp:positionV relativeFrom="page">
              <wp:posOffset>8453120</wp:posOffset>
            </wp:positionV>
            <wp:extent cx="6881495" cy="1062990"/>
            <wp:effectExtent l="19050" t="0" r="0" b="0"/>
            <wp:wrapNone/>
            <wp:docPr id="1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D1D8E" w14:textId="5C19CAF8" w:rsidR="00BA5D9C" w:rsidRPr="00BA5D9C" w:rsidRDefault="00BA5D9C" w:rsidP="00BA5D9C">
      <w:pPr>
        <w:spacing w:after="160" w:line="256" w:lineRule="auto"/>
        <w:ind w:left="720"/>
        <w:contextualSpacing/>
        <w:rPr>
          <w:rFonts w:ascii="Calibri" w:eastAsia="Calibri" w:hAnsi="Calibri" w:cs="Times New Roman"/>
          <w:lang w:val="fr-CA"/>
        </w:rPr>
      </w:pPr>
      <w:bookmarkStart w:id="1" w:name="_Hlk483836460"/>
      <w:bookmarkEnd w:id="1"/>
      <w:r w:rsidRPr="00BA5D9C">
        <w:rPr>
          <w:rFonts w:ascii="Calibri" w:eastAsia="Calibri" w:hAnsi="Calibri" w:cs="Times New Roman"/>
          <w:lang w:val="fr-CA"/>
        </w:rPr>
        <w:t xml:space="preserve">  </w:t>
      </w:r>
    </w:p>
    <w:p w14:paraId="55038389" w14:textId="059492DC" w:rsidR="00BA5D9C" w:rsidRPr="00BA5D9C" w:rsidRDefault="00BA5D9C" w:rsidP="00BA5D9C">
      <w:pPr>
        <w:spacing w:after="160" w:line="256" w:lineRule="auto"/>
        <w:rPr>
          <w:rFonts w:ascii="Calibri" w:eastAsia="Calibri" w:hAnsi="Calibri" w:cs="Times New Roman"/>
          <w:lang w:val="fr-CA"/>
        </w:rPr>
      </w:pPr>
      <w:bookmarkStart w:id="2" w:name="_Hlk480789822"/>
      <w:bookmarkEnd w:id="2"/>
    </w:p>
    <w:p w14:paraId="02DA0C65" w14:textId="77777777" w:rsidR="00165AD1" w:rsidRDefault="00165AD1" w:rsidP="007E1500">
      <w:pPr>
        <w:rPr>
          <w:lang w:val="fr-CA"/>
        </w:rPr>
      </w:pPr>
    </w:p>
    <w:p w14:paraId="021A33AB" w14:textId="78AFD4BE" w:rsidR="00165AD1" w:rsidRDefault="00165AD1" w:rsidP="007E1500">
      <w:pPr>
        <w:rPr>
          <w:lang w:val="fr-CA"/>
        </w:rPr>
      </w:pPr>
    </w:p>
    <w:p w14:paraId="423CEAB5" w14:textId="76B40C83" w:rsidR="00165AD1" w:rsidRDefault="00165AD1" w:rsidP="007E1500">
      <w:pPr>
        <w:rPr>
          <w:lang w:val="fr-CA"/>
        </w:rPr>
      </w:pPr>
    </w:p>
    <w:p w14:paraId="36050C73" w14:textId="7F448E9B" w:rsidR="00165AD1" w:rsidRDefault="00165AD1" w:rsidP="007E1500">
      <w:pPr>
        <w:rPr>
          <w:lang w:val="fr-CA"/>
        </w:rPr>
      </w:pPr>
    </w:p>
    <w:p w14:paraId="7ABB5CC8" w14:textId="5BFA4023" w:rsidR="00165AD1" w:rsidRDefault="00165AD1" w:rsidP="007E1500">
      <w:pPr>
        <w:rPr>
          <w:lang w:val="fr-CA"/>
        </w:rPr>
      </w:pPr>
    </w:p>
    <w:p w14:paraId="00E37007" w14:textId="5CC89693" w:rsidR="00165AD1" w:rsidRDefault="00165AD1" w:rsidP="007E1500">
      <w:pPr>
        <w:rPr>
          <w:lang w:val="fr-CA"/>
        </w:rPr>
      </w:pPr>
    </w:p>
    <w:p w14:paraId="304D6A53" w14:textId="5E75C986" w:rsidR="00165AD1" w:rsidRDefault="00165AD1" w:rsidP="007E1500">
      <w:pPr>
        <w:rPr>
          <w:lang w:val="fr-CA"/>
        </w:rPr>
      </w:pPr>
    </w:p>
    <w:p w14:paraId="24F4CB52" w14:textId="4CA8E99D" w:rsidR="00165AD1" w:rsidRDefault="00165AD1" w:rsidP="007E1500">
      <w:pPr>
        <w:rPr>
          <w:lang w:val="fr-CA"/>
        </w:rPr>
      </w:pPr>
    </w:p>
    <w:p w14:paraId="5E28CD9C" w14:textId="77777777" w:rsidR="00165AD1" w:rsidRDefault="00165AD1" w:rsidP="007E1500">
      <w:pPr>
        <w:rPr>
          <w:lang w:val="fr-CA"/>
        </w:rPr>
      </w:pPr>
    </w:p>
    <w:p w14:paraId="5E64C06F" w14:textId="28362AC7" w:rsidR="00165AD1" w:rsidRDefault="00165AD1" w:rsidP="007E1500">
      <w:pPr>
        <w:rPr>
          <w:lang w:val="fr-CA"/>
        </w:rPr>
      </w:pPr>
    </w:p>
    <w:p w14:paraId="5A3753EA" w14:textId="57B97D48" w:rsidR="00165AD1" w:rsidRDefault="00165AD1" w:rsidP="007E1500">
      <w:pPr>
        <w:rPr>
          <w:lang w:val="fr-CA"/>
        </w:rPr>
      </w:pPr>
    </w:p>
    <w:p w14:paraId="179B1FF0" w14:textId="0D19E4B1" w:rsidR="00165AD1" w:rsidRDefault="00165AD1" w:rsidP="007E1500">
      <w:pPr>
        <w:rPr>
          <w:lang w:val="fr-CA"/>
        </w:rPr>
      </w:pPr>
    </w:p>
    <w:p w14:paraId="3524EB31" w14:textId="44D537F8" w:rsidR="0072778A" w:rsidRDefault="0072778A" w:rsidP="007E1500">
      <w:pPr>
        <w:rPr>
          <w:lang w:val="fr-CA"/>
        </w:rPr>
      </w:pPr>
    </w:p>
    <w:p w14:paraId="645F88B2" w14:textId="040B0D68" w:rsidR="0072778A" w:rsidRDefault="0072778A" w:rsidP="007E1500">
      <w:pPr>
        <w:rPr>
          <w:lang w:val="fr-CA"/>
        </w:rPr>
      </w:pPr>
    </w:p>
    <w:p w14:paraId="400C02F5" w14:textId="35DDE043" w:rsidR="0072778A" w:rsidRDefault="0072778A" w:rsidP="007E1500">
      <w:pPr>
        <w:rPr>
          <w:lang w:val="fr-CA"/>
        </w:rPr>
      </w:pPr>
    </w:p>
    <w:p w14:paraId="27DA593B" w14:textId="0B319533" w:rsidR="0072778A" w:rsidRDefault="0072778A" w:rsidP="007E1500">
      <w:pPr>
        <w:rPr>
          <w:lang w:val="fr-CA"/>
        </w:rPr>
      </w:pPr>
    </w:p>
    <w:p w14:paraId="7E9DF94E" w14:textId="6DC87C96" w:rsidR="0072778A" w:rsidRDefault="0072778A" w:rsidP="007E1500">
      <w:pPr>
        <w:rPr>
          <w:lang w:val="fr-CA"/>
        </w:rPr>
      </w:pPr>
    </w:p>
    <w:p w14:paraId="0D72337A" w14:textId="1BEAC1F0" w:rsidR="0072778A" w:rsidRDefault="00171B4C" w:rsidP="007E1500">
      <w:pPr>
        <w:rPr>
          <w:lang w:val="fr-CA"/>
        </w:rPr>
      </w:pPr>
      <w:r>
        <w:rPr>
          <w:noProof/>
          <w:sz w:val="24"/>
          <w:szCs w:val="24"/>
          <w:u w:val="single"/>
          <w:lang w:val="fr-CA"/>
        </w:rPr>
        <w:drawing>
          <wp:anchor distT="0" distB="0" distL="114300" distR="114300" simplePos="0" relativeHeight="252370944" behindDoc="0" locked="0" layoutInCell="1" allowOverlap="1" wp14:anchorId="5B55098B" wp14:editId="6FCA7755">
            <wp:simplePos x="0" y="0"/>
            <wp:positionH relativeFrom="column">
              <wp:posOffset>-31531</wp:posOffset>
            </wp:positionH>
            <wp:positionV relativeFrom="paragraph">
              <wp:posOffset>125796</wp:posOffset>
            </wp:positionV>
            <wp:extent cx="4403090" cy="1493520"/>
            <wp:effectExtent l="0" t="0" r="0" b="0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rter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D98D3" w14:textId="12766058" w:rsidR="0072778A" w:rsidRDefault="0072778A" w:rsidP="007E1500">
      <w:pPr>
        <w:rPr>
          <w:lang w:val="fr-CA"/>
        </w:rPr>
      </w:pPr>
    </w:p>
    <w:p w14:paraId="7D4CB7C2" w14:textId="766B77D1" w:rsidR="0072778A" w:rsidRDefault="0072778A" w:rsidP="007E1500">
      <w:pPr>
        <w:rPr>
          <w:lang w:val="fr-CA"/>
        </w:rPr>
      </w:pPr>
    </w:p>
    <w:p w14:paraId="033276E8" w14:textId="731E3975" w:rsidR="0072778A" w:rsidRDefault="0072778A" w:rsidP="007E1500">
      <w:pPr>
        <w:rPr>
          <w:lang w:val="fr-CA"/>
        </w:rPr>
      </w:pPr>
    </w:p>
    <w:p w14:paraId="42084546" w14:textId="5B1052F2" w:rsidR="0072778A" w:rsidRDefault="0072778A" w:rsidP="007E1500">
      <w:pPr>
        <w:rPr>
          <w:lang w:val="fr-CA"/>
        </w:rPr>
      </w:pPr>
    </w:p>
    <w:p w14:paraId="5256619A" w14:textId="12E8E140" w:rsidR="0072778A" w:rsidRDefault="0072778A" w:rsidP="007E1500">
      <w:pPr>
        <w:rPr>
          <w:lang w:val="fr-CA"/>
        </w:rPr>
      </w:pPr>
    </w:p>
    <w:p w14:paraId="56EB3340" w14:textId="6BD1938D" w:rsidR="0072778A" w:rsidRDefault="0072778A" w:rsidP="007E1500">
      <w:pPr>
        <w:rPr>
          <w:lang w:val="fr-CA"/>
        </w:rPr>
      </w:pPr>
    </w:p>
    <w:p w14:paraId="181A0415" w14:textId="7961DFC2" w:rsidR="0072778A" w:rsidRDefault="0072778A" w:rsidP="007E1500">
      <w:pPr>
        <w:rPr>
          <w:lang w:val="fr-CA"/>
        </w:rPr>
      </w:pPr>
    </w:p>
    <w:p w14:paraId="391B4756" w14:textId="4DA54650" w:rsidR="0072778A" w:rsidRDefault="0072778A" w:rsidP="007E1500">
      <w:pPr>
        <w:rPr>
          <w:lang w:val="fr-CA"/>
        </w:rPr>
      </w:pPr>
    </w:p>
    <w:p w14:paraId="668C8070" w14:textId="76A49C49" w:rsidR="0072778A" w:rsidRDefault="00D0317D" w:rsidP="007E1500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2376064" behindDoc="0" locked="0" layoutInCell="1" allowOverlap="1" wp14:anchorId="698C3083" wp14:editId="132FF398">
            <wp:simplePos x="0" y="0"/>
            <wp:positionH relativeFrom="column">
              <wp:posOffset>4897315</wp:posOffset>
            </wp:positionH>
            <wp:positionV relativeFrom="paragraph">
              <wp:posOffset>246380</wp:posOffset>
            </wp:positionV>
            <wp:extent cx="2145323" cy="1225899"/>
            <wp:effectExtent l="0" t="0" r="7620" b="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chneeberger carte horizonta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16" cy="123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28B">
        <w:rPr>
          <w:noProof/>
          <w:lang w:val="fr-CA"/>
        </w:rPr>
        <w:drawing>
          <wp:anchor distT="0" distB="0" distL="114300" distR="114300" simplePos="0" relativeHeight="252371968" behindDoc="0" locked="0" layoutInCell="1" allowOverlap="1" wp14:anchorId="72E43AA1" wp14:editId="4E52637E">
            <wp:simplePos x="0" y="0"/>
            <wp:positionH relativeFrom="column">
              <wp:posOffset>416</wp:posOffset>
            </wp:positionH>
            <wp:positionV relativeFrom="paragraph">
              <wp:posOffset>88265</wp:posOffset>
            </wp:positionV>
            <wp:extent cx="4303986" cy="1466732"/>
            <wp:effectExtent l="0" t="0" r="1905" b="635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arterr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986" cy="146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82C7E" w14:textId="110378BD" w:rsidR="0072778A" w:rsidRDefault="0041000D" w:rsidP="007E1500">
      <w:pPr>
        <w:rPr>
          <w:lang w:val="fr-CA"/>
        </w:rPr>
      </w:pPr>
      <w:r w:rsidRPr="0041000D"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2391424" behindDoc="0" locked="0" layoutInCell="1" allowOverlap="1" wp14:anchorId="3D59AF5A" wp14:editId="053C7EB9">
                <wp:simplePos x="0" y="0"/>
                <wp:positionH relativeFrom="column">
                  <wp:posOffset>5539946</wp:posOffset>
                </wp:positionH>
                <wp:positionV relativeFrom="paragraph">
                  <wp:posOffset>302106</wp:posOffset>
                </wp:positionV>
                <wp:extent cx="1502479" cy="280086"/>
                <wp:effectExtent l="0" t="0" r="2540" b="571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79" cy="28008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324D6" w14:textId="27BE0AA4" w:rsidR="0041000D" w:rsidRPr="000355B4" w:rsidRDefault="0041000D" w:rsidP="0041000D">
                            <w:pP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0355B4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  <w:lang w:val="fr-CA"/>
                              </w:rPr>
                              <w:t>Candidat dans Drummond-Bois-Francs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9AF5A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436.2pt;margin-top:23.8pt;width:118.3pt;height:22.05pt;z-index:25239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" fillcolor="#0070c0" stroked="f">
                <v:textbox>
                  <w:txbxContent>
                    <w:p w14:paraId="4FB324D6" w14:textId="27BE0AA4" w:rsidR="0041000D" w:rsidRPr="000355B4" w:rsidRDefault="0041000D" w:rsidP="0041000D">
                      <w:pPr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CA"/>
                        </w:rPr>
                      </w:pPr>
                      <w:r w:rsidRPr="000355B4">
                        <w:rPr>
                          <w:b/>
                          <w:color w:val="FFFFFF" w:themeColor="background1"/>
                          <w:sz w:val="12"/>
                          <w:szCs w:val="12"/>
                          <w:lang w:val="fr-CA"/>
                        </w:rPr>
                        <w:t>Candidat dans Drummond-Bois-Francs</w:t>
                      </w:r>
                    </w:p>
                  </w:txbxContent>
                </v:textbox>
              </v:shape>
            </w:pict>
          </mc:Fallback>
        </mc:AlternateContent>
      </w:r>
    </w:p>
    <w:p w14:paraId="1B3FB584" w14:textId="1D6CAFD3" w:rsidR="0072778A" w:rsidRDefault="0072778A" w:rsidP="007E1500">
      <w:pPr>
        <w:rPr>
          <w:lang w:val="fr-CA"/>
        </w:rPr>
      </w:pPr>
    </w:p>
    <w:p w14:paraId="76235753" w14:textId="7E57938A" w:rsidR="0072778A" w:rsidRDefault="0041000D" w:rsidP="007E1500">
      <w:pPr>
        <w:rPr>
          <w:lang w:val="fr-CA"/>
        </w:rPr>
      </w:pPr>
      <w:r w:rsidRPr="0041000D"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2389376" behindDoc="0" locked="0" layoutInCell="1" allowOverlap="1" wp14:anchorId="47C24082" wp14:editId="7D98B43B">
                <wp:simplePos x="0" y="0"/>
                <wp:positionH relativeFrom="column">
                  <wp:posOffset>5737654</wp:posOffset>
                </wp:positionH>
                <wp:positionV relativeFrom="paragraph">
                  <wp:posOffset>191770</wp:posOffset>
                </wp:positionV>
                <wp:extent cx="1252151" cy="477795"/>
                <wp:effectExtent l="0" t="0" r="571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151" cy="47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D86B5" w14:textId="6DB7AA43" w:rsidR="0041000D" w:rsidRPr="0041000D" w:rsidRDefault="0041000D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4082" id="Zone de texte 2" o:spid="_x0000_s1027" type="#_x0000_t202" style="position:absolute;margin-left:451.8pt;margin-top:15.1pt;width:98.6pt;height:37.6pt;z-index:25238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" stroked="f">
                <v:textbox>
                  <w:txbxContent>
                    <w:p w14:paraId="3B8D86B5" w14:textId="6DB7AA43" w:rsidR="0041000D" w:rsidRPr="0041000D" w:rsidRDefault="0041000D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DA0B34" w14:textId="69F2FEE0" w:rsidR="0072778A" w:rsidRDefault="0072778A" w:rsidP="007E1500">
      <w:pPr>
        <w:rPr>
          <w:lang w:val="fr-CA"/>
        </w:rPr>
      </w:pPr>
    </w:p>
    <w:p w14:paraId="7BECB410" w14:textId="5AD23A83" w:rsidR="0072778A" w:rsidRDefault="0072778A" w:rsidP="007E1500">
      <w:pPr>
        <w:rPr>
          <w:lang w:val="fr-CA"/>
        </w:rPr>
      </w:pPr>
    </w:p>
    <w:p w14:paraId="42C4B26A" w14:textId="0BB54254" w:rsidR="0072778A" w:rsidRDefault="0072778A" w:rsidP="007E1500">
      <w:pPr>
        <w:rPr>
          <w:lang w:val="fr-CA"/>
        </w:rPr>
      </w:pPr>
    </w:p>
    <w:p w14:paraId="0EFD55DE" w14:textId="2CB929E6" w:rsidR="0072778A" w:rsidRDefault="0072778A" w:rsidP="007E1500">
      <w:pPr>
        <w:rPr>
          <w:lang w:val="fr-CA"/>
        </w:rPr>
      </w:pPr>
    </w:p>
    <w:p w14:paraId="27D3D275" w14:textId="57AFFB9F" w:rsidR="00165AD1" w:rsidRDefault="00165AD1" w:rsidP="007E1500">
      <w:pPr>
        <w:rPr>
          <w:lang w:val="fr-CA"/>
        </w:rPr>
      </w:pPr>
    </w:p>
    <w:p w14:paraId="043D9DD0" w14:textId="03148E98" w:rsidR="00165AD1" w:rsidRDefault="00165AD1" w:rsidP="007E1500">
      <w:pPr>
        <w:rPr>
          <w:lang w:val="fr-CA"/>
        </w:rPr>
      </w:pPr>
    </w:p>
    <w:p w14:paraId="4ADBD6BB" w14:textId="54BC9516" w:rsidR="00165AD1" w:rsidRDefault="00F113F2" w:rsidP="007E1500">
      <w:pPr>
        <w:rPr>
          <w:lang w:val="fr-CA"/>
        </w:rPr>
      </w:pPr>
      <w:r w:rsidRPr="00B506E8">
        <w:rPr>
          <w:b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32640" behindDoc="0" locked="0" layoutInCell="0" allowOverlap="1" wp14:anchorId="0B60505D" wp14:editId="1A88C925">
                <wp:simplePos x="0" y="0"/>
                <wp:positionH relativeFrom="page">
                  <wp:posOffset>5381625</wp:posOffset>
                </wp:positionH>
                <wp:positionV relativeFrom="page">
                  <wp:posOffset>342900</wp:posOffset>
                </wp:positionV>
                <wp:extent cx="4438650" cy="2006600"/>
                <wp:effectExtent l="0" t="0" r="0" b="0"/>
                <wp:wrapNone/>
                <wp:docPr id="25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2006600"/>
                          <a:chOff x="959" y="960"/>
                          <a:chExt cx="10800" cy="14407"/>
                        </a:xfrm>
                      </wpg:grpSpPr>
                      <wps:wsp>
                        <wps:cNvPr id="25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12BFD" id="Group 107" o:spid="_x0000_s1026" style="position:absolute;margin-left:423.75pt;margin-top:27pt;width:349.5pt;height:158pt;z-index:251632640;mso-position-horizontal-relative:page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" o:allowincell="f">
                <v:rect id="Rectangle 105" o:spid="_x0000_s1027" style="position:absolute;left:959;top:960;width:10800;height:8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" fillcolor="#7cccfc" stroked="f">
                  <v:fill color2="white [3212]" rotate="t" focus="100%" type="gradient"/>
                </v:rect>
                <v:rect id="Rectangle 106" o:spid="_x0000_s1028" style="position:absolute;left:959;top:9504;width:10800;height: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Pr="00B506E8">
        <w:rPr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248A81A6" wp14:editId="42A2CAAA">
                <wp:simplePos x="0" y="0"/>
                <wp:positionH relativeFrom="page">
                  <wp:posOffset>5481320</wp:posOffset>
                </wp:positionH>
                <wp:positionV relativeFrom="page">
                  <wp:posOffset>372110</wp:posOffset>
                </wp:positionV>
                <wp:extent cx="4260215" cy="890270"/>
                <wp:effectExtent l="0" t="0" r="0" b="5080"/>
                <wp:wrapNone/>
                <wp:docPr id="25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AABDD" w14:textId="77777777" w:rsidR="00187631" w:rsidRPr="00B75A8A" w:rsidRDefault="00F74E05" w:rsidP="00AA54C0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27F26" w:themeColor="accent4" w:themeShade="BF"/>
                                <w:sz w:val="80"/>
                                <w:szCs w:val="80"/>
                                <w:lang w:val="fr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27F26" w:themeColor="accent4" w:themeShade="BF"/>
                                <w:sz w:val="80"/>
                                <w:szCs w:val="80"/>
                                <w:lang w:val="fr-CA"/>
                              </w:rPr>
                              <w:t>L’écho de la vallée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A81A6" id="Text Box 28" o:spid="_x0000_s1028" type="#_x0000_t202" style="position:absolute;margin-left:431.6pt;margin-top:29.3pt;width:335.45pt;height:70.1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" o:allowincell="f" filled="f" fillcolor="white [3212]" stroked="f" strokecolor="#d9cbaa [2894]">
                <v:textbox inset=",7.2pt,,0">
                  <w:txbxContent>
                    <w:p w14:paraId="64DAABDD" w14:textId="77777777" w:rsidR="00187631" w:rsidRPr="00B75A8A" w:rsidRDefault="00F74E05" w:rsidP="00AA54C0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627F26" w:themeColor="accent4" w:themeShade="BF"/>
                          <w:sz w:val="80"/>
                          <w:szCs w:val="80"/>
                          <w:lang w:val="fr-C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627F26" w:themeColor="accent4" w:themeShade="BF"/>
                          <w:sz w:val="80"/>
                          <w:szCs w:val="80"/>
                          <w:lang w:val="fr-CA"/>
                        </w:rPr>
                        <w:t>L’écho de la vallée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E31E839" wp14:editId="67672BD7">
                <wp:simplePos x="0" y="0"/>
                <wp:positionH relativeFrom="column">
                  <wp:posOffset>35560</wp:posOffset>
                </wp:positionH>
                <wp:positionV relativeFrom="paragraph">
                  <wp:posOffset>-133350</wp:posOffset>
                </wp:positionV>
                <wp:extent cx="4467225" cy="3314700"/>
                <wp:effectExtent l="0" t="0" r="28575" b="1905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331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20938" id="Rectangle 262" o:spid="_x0000_s1026" style="position:absolute;margin-left:2.8pt;margin-top:-10.5pt;width:351.75pt;height:26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" filled="f" strokecolor="black [3213]" strokeweight="1pt"/>
            </w:pict>
          </mc:Fallback>
        </mc:AlternateContent>
      </w:r>
    </w:p>
    <w:p w14:paraId="6EC9972D" w14:textId="4B8BFED8" w:rsidR="00165AD1" w:rsidRDefault="00165AD1" w:rsidP="007E1500">
      <w:pPr>
        <w:rPr>
          <w:lang w:val="fr-CA"/>
        </w:rPr>
      </w:pPr>
    </w:p>
    <w:p w14:paraId="46B991FB" w14:textId="2957FB60" w:rsidR="00165AD1" w:rsidRDefault="00F113F2" w:rsidP="007E1500">
      <w:pPr>
        <w:rPr>
          <w:lang w:val="fr-CA"/>
        </w:rPr>
      </w:pPr>
      <w:r w:rsidRPr="00B506E8">
        <w:rPr>
          <w:b/>
          <w:noProof/>
          <w:lang w:val="fr-CA" w:eastAsia="fr-CA"/>
        </w:rPr>
        <w:drawing>
          <wp:anchor distT="0" distB="0" distL="114300" distR="114300" simplePos="0" relativeHeight="251643904" behindDoc="0" locked="0" layoutInCell="1" allowOverlap="1" wp14:anchorId="63F14BA2" wp14:editId="51996F23">
            <wp:simplePos x="0" y="0"/>
            <wp:positionH relativeFrom="column">
              <wp:posOffset>73025</wp:posOffset>
            </wp:positionH>
            <wp:positionV relativeFrom="paragraph">
              <wp:posOffset>58420</wp:posOffset>
            </wp:positionV>
            <wp:extent cx="4523105" cy="1532890"/>
            <wp:effectExtent l="0" t="0" r="0" b="0"/>
            <wp:wrapNone/>
            <wp:docPr id="11" name="Image 11" descr="E:\Chargée de projet\Municipalité\Photos\Logo_explic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argée de projet\Municipalité\Photos\Logo_explication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2351B" w14:textId="3342A901" w:rsidR="00165AD1" w:rsidRDefault="00165AD1" w:rsidP="007E1500">
      <w:pPr>
        <w:rPr>
          <w:lang w:val="fr-CA"/>
        </w:rPr>
      </w:pPr>
    </w:p>
    <w:p w14:paraId="335C2E5E" w14:textId="1DB62C44" w:rsidR="00165AD1" w:rsidRDefault="00165AD1" w:rsidP="007E1500">
      <w:pPr>
        <w:rPr>
          <w:lang w:val="fr-CA"/>
        </w:rPr>
      </w:pPr>
    </w:p>
    <w:p w14:paraId="726B92A7" w14:textId="0C157541" w:rsidR="00165AD1" w:rsidRDefault="00165AD1" w:rsidP="007E1500">
      <w:pPr>
        <w:rPr>
          <w:lang w:val="fr-CA"/>
        </w:rPr>
      </w:pPr>
    </w:p>
    <w:p w14:paraId="23E60DF3" w14:textId="6B91245B" w:rsidR="00165AD1" w:rsidRDefault="00165AD1" w:rsidP="007E1500">
      <w:pPr>
        <w:rPr>
          <w:lang w:val="fr-CA"/>
        </w:rPr>
      </w:pPr>
    </w:p>
    <w:p w14:paraId="4BB1F1BA" w14:textId="75410749" w:rsidR="00165AD1" w:rsidRDefault="00165AD1" w:rsidP="007E1500">
      <w:pPr>
        <w:rPr>
          <w:lang w:val="fr-CA"/>
        </w:rPr>
      </w:pPr>
    </w:p>
    <w:p w14:paraId="04934D3B" w14:textId="706F6A1C" w:rsidR="00165AD1" w:rsidRDefault="00165AD1" w:rsidP="007E1500">
      <w:pPr>
        <w:rPr>
          <w:lang w:val="fr-CA"/>
        </w:rPr>
      </w:pPr>
    </w:p>
    <w:p w14:paraId="2206900D" w14:textId="5A3C76B9" w:rsidR="00165AD1" w:rsidRDefault="00F113F2" w:rsidP="007E1500">
      <w:pPr>
        <w:rPr>
          <w:lang w:val="fr-CA"/>
        </w:rPr>
      </w:pPr>
      <w:r w:rsidRPr="00B506E8">
        <w:rPr>
          <w:rFonts w:ascii="Calibri" w:eastAsia="Calibri" w:hAnsi="Calibri" w:cs="Times New Roman"/>
          <w:b/>
          <w:noProof/>
          <w:lang w:val="fr-CA" w:eastAsia="fr-CA"/>
        </w:rPr>
        <w:drawing>
          <wp:anchor distT="0" distB="0" distL="114300" distR="114300" simplePos="0" relativeHeight="251654144" behindDoc="1" locked="0" layoutInCell="1" allowOverlap="1" wp14:anchorId="0F787579" wp14:editId="5B793C97">
            <wp:simplePos x="0" y="0"/>
            <wp:positionH relativeFrom="column">
              <wp:posOffset>-173990</wp:posOffset>
            </wp:positionH>
            <wp:positionV relativeFrom="paragraph">
              <wp:posOffset>112395</wp:posOffset>
            </wp:positionV>
            <wp:extent cx="3056255" cy="1439545"/>
            <wp:effectExtent l="0" t="0" r="0" b="8255"/>
            <wp:wrapNone/>
            <wp:docPr id="15" name="Image 15" descr="C:\Users\user\AppData\Local\Temp\Temp1_Kit-MADA.zip\MADA-MF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Kit-MADA.zip\MADA-MFA_CMY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0FE5D" w14:textId="44E8703E" w:rsidR="00165AD1" w:rsidRDefault="00F113F2" w:rsidP="007E1500">
      <w:pPr>
        <w:rPr>
          <w:lang w:val="fr-CA"/>
        </w:rPr>
      </w:pPr>
      <w:r w:rsidRPr="00B506E8">
        <w:rPr>
          <w:rFonts w:ascii="Calibri" w:eastAsia="Times New Roman" w:hAnsi="Calibri" w:cs="Times New Roman"/>
          <w:b/>
          <w:noProof/>
          <w:lang w:val="fr-CA" w:eastAsia="fr-CA"/>
        </w:rPr>
        <w:drawing>
          <wp:anchor distT="0" distB="0" distL="114300" distR="114300" simplePos="0" relativeHeight="251652096" behindDoc="0" locked="0" layoutInCell="1" allowOverlap="1" wp14:anchorId="66F23CDB" wp14:editId="3B2200BF">
            <wp:simplePos x="0" y="0"/>
            <wp:positionH relativeFrom="column">
              <wp:posOffset>3683000</wp:posOffset>
            </wp:positionH>
            <wp:positionV relativeFrom="paragraph">
              <wp:posOffset>127635</wp:posOffset>
            </wp:positionV>
            <wp:extent cx="906780" cy="805815"/>
            <wp:effectExtent l="0" t="0" r="7620" b="0"/>
            <wp:wrapNone/>
            <wp:docPr id="10" name="46FB16A6-3A33-47C1-BE02-210FF701A09C" descr="cid:D7BD28C9-D898-4748-9226-3BB60CC02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FB16A6-3A33-47C1-BE02-210FF701A09C" descr="cid:D7BD28C9-D898-4748-9226-3BB60CC029D0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6E8">
        <w:rPr>
          <w:rFonts w:ascii="Century Gothic" w:hAnsi="Century Gothic"/>
          <w:b/>
          <w:noProof/>
          <w:sz w:val="30"/>
          <w:szCs w:val="30"/>
          <w:lang w:val="fr-CA" w:eastAsia="fr-CA"/>
        </w:rPr>
        <w:drawing>
          <wp:anchor distT="0" distB="0" distL="114300" distR="114300" simplePos="0" relativeHeight="251644928" behindDoc="0" locked="0" layoutInCell="1" allowOverlap="1" wp14:anchorId="366352BD" wp14:editId="1B69DD53">
            <wp:simplePos x="0" y="0"/>
            <wp:positionH relativeFrom="column">
              <wp:posOffset>3093085</wp:posOffset>
            </wp:positionH>
            <wp:positionV relativeFrom="paragraph">
              <wp:posOffset>166370</wp:posOffset>
            </wp:positionV>
            <wp:extent cx="600075" cy="809625"/>
            <wp:effectExtent l="0" t="0" r="9525" b="9525"/>
            <wp:wrapNone/>
            <wp:docPr id="7" name="Image 7" descr="E:\LOGO\logo VVS offic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OGO\logo VVS officie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6E8">
        <w:rPr>
          <w:rFonts w:ascii="Calibri" w:eastAsia="Times New Roman" w:hAnsi="Calibri" w:cs="Times New Roman"/>
          <w:b/>
          <w:noProof/>
          <w:lang w:val="fr-CA" w:eastAsia="fr-CA"/>
        </w:rPr>
        <w:drawing>
          <wp:anchor distT="0" distB="0" distL="114300" distR="114300" simplePos="0" relativeHeight="251646976" behindDoc="0" locked="0" layoutInCell="1" allowOverlap="1" wp14:anchorId="475C89A0" wp14:editId="44189C1C">
            <wp:simplePos x="0" y="0"/>
            <wp:positionH relativeFrom="column">
              <wp:posOffset>2064385</wp:posOffset>
            </wp:positionH>
            <wp:positionV relativeFrom="paragraph">
              <wp:posOffset>93980</wp:posOffset>
            </wp:positionV>
            <wp:extent cx="1008380" cy="676275"/>
            <wp:effectExtent l="0" t="0" r="1270" b="9525"/>
            <wp:wrapNone/>
            <wp:docPr id="8" name="17D107CF-7755-4C60-B0B0-4369B647A459" descr="cid:D76A9852-3002-45D0-85CB-828C0FD20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D107CF-7755-4C60-B0B0-4369B647A459" descr="cid:D76A9852-3002-45D0-85CB-828C0FD207AB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B261B" w14:textId="68E4762D" w:rsidR="00165AD1" w:rsidRDefault="00165AD1" w:rsidP="007E1500">
      <w:pPr>
        <w:rPr>
          <w:lang w:val="fr-CA"/>
        </w:rPr>
      </w:pPr>
    </w:p>
    <w:p w14:paraId="52B19813" w14:textId="3BE591D9" w:rsidR="00165AD1" w:rsidRDefault="00165AD1" w:rsidP="007E1500">
      <w:pPr>
        <w:rPr>
          <w:lang w:val="fr-CA"/>
        </w:rPr>
      </w:pPr>
    </w:p>
    <w:p w14:paraId="0223E893" w14:textId="0954D6BA" w:rsidR="00165AD1" w:rsidRDefault="00165AD1" w:rsidP="007E1500">
      <w:pPr>
        <w:rPr>
          <w:lang w:val="fr-CA"/>
        </w:rPr>
      </w:pPr>
    </w:p>
    <w:p w14:paraId="369DF072" w14:textId="7731A0E2" w:rsidR="00165AD1" w:rsidRDefault="00165AD1" w:rsidP="007E1500">
      <w:pPr>
        <w:rPr>
          <w:lang w:val="fr-CA"/>
        </w:rPr>
      </w:pPr>
    </w:p>
    <w:p w14:paraId="641E233A" w14:textId="3452BF58" w:rsidR="00165AD1" w:rsidRDefault="00165AD1" w:rsidP="007E1500">
      <w:pPr>
        <w:rPr>
          <w:lang w:val="fr-CA"/>
        </w:rPr>
      </w:pPr>
    </w:p>
    <w:p w14:paraId="733A426E" w14:textId="0BE289CC" w:rsidR="00165AD1" w:rsidRDefault="00F113F2" w:rsidP="007E1500">
      <w:pPr>
        <w:rPr>
          <w:lang w:val="fr-CA"/>
        </w:rPr>
      </w:pPr>
      <w:r w:rsidRPr="00252979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29C7F8" wp14:editId="3104EF33">
                <wp:simplePos x="0" y="0"/>
                <wp:positionH relativeFrom="column">
                  <wp:posOffset>-197485</wp:posOffset>
                </wp:positionH>
                <wp:positionV relativeFrom="paragraph">
                  <wp:posOffset>213995</wp:posOffset>
                </wp:positionV>
                <wp:extent cx="1294130" cy="292735"/>
                <wp:effectExtent l="0" t="0" r="0" b="0"/>
                <wp:wrapNone/>
                <wp:docPr id="2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A854A" w14:textId="112DF1C4" w:rsidR="00252979" w:rsidRPr="0072778A" w:rsidRDefault="00F524B7" w:rsidP="00B528F9">
                            <w:pPr>
                              <w:jc w:val="right"/>
                              <w:rPr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lang w:val="fr-CA"/>
                              </w:rPr>
                              <w:t>Octobre</w:t>
                            </w:r>
                            <w:r w:rsidR="0072778A">
                              <w:rPr>
                                <w:b/>
                                <w:lang w:val="fr-CA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C7F8" id="_x0000_s1029" type="#_x0000_t202" style="position:absolute;margin-left:-15.55pt;margin-top:16.85pt;width:101.9pt;height:23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" filled="f" stroked="f">
                <v:textbox>
                  <w:txbxContent>
                    <w:p w14:paraId="042A854A" w14:textId="112DF1C4" w:rsidR="00252979" w:rsidRPr="0072778A" w:rsidRDefault="00F524B7" w:rsidP="00B528F9">
                      <w:pPr>
                        <w:jc w:val="right"/>
                        <w:rPr>
                          <w:b/>
                          <w:lang w:val="fr-CA"/>
                        </w:rPr>
                      </w:pPr>
                      <w:r>
                        <w:rPr>
                          <w:b/>
                          <w:lang w:val="fr-CA"/>
                        </w:rPr>
                        <w:t>Octobre</w:t>
                      </w:r>
                      <w:r w:rsidR="0072778A">
                        <w:rPr>
                          <w:b/>
                          <w:lang w:val="fr-CA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1D13786A" w14:textId="2C21B7D0" w:rsidR="00165AD1" w:rsidRDefault="00165AD1" w:rsidP="007E1500">
      <w:pPr>
        <w:rPr>
          <w:lang w:val="fr-CA"/>
        </w:rPr>
      </w:pPr>
    </w:p>
    <w:p w14:paraId="0EFF3721" w14:textId="0AE30B10" w:rsidR="002369CB" w:rsidRDefault="00341DC7" w:rsidP="002369CB">
      <w:pPr>
        <w:jc w:val="center"/>
        <w:rPr>
          <w:rFonts w:ascii="Snap ITC" w:hAnsi="Snap ITC"/>
          <w:sz w:val="28"/>
          <w:szCs w:val="28"/>
          <w:lang w:val="fr-CA"/>
        </w:rPr>
      </w:pPr>
      <w:r w:rsidRPr="00341DC7"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2291072" behindDoc="0" locked="0" layoutInCell="1" allowOverlap="1" wp14:anchorId="50C2C188" wp14:editId="0BDDD561">
                <wp:simplePos x="0" y="0"/>
                <wp:positionH relativeFrom="column">
                  <wp:posOffset>37025</wp:posOffset>
                </wp:positionH>
                <wp:positionV relativeFrom="paragraph">
                  <wp:posOffset>209941</wp:posOffset>
                </wp:positionV>
                <wp:extent cx="4471101" cy="2136531"/>
                <wp:effectExtent l="0" t="0" r="24765" b="1651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101" cy="213653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0BD08" w14:textId="77777777" w:rsidR="005C33BA" w:rsidRDefault="005C33BA" w:rsidP="00B50FA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6010BB23" w14:textId="74360DB2" w:rsidR="003E769A" w:rsidRDefault="00D0317D" w:rsidP="00B50FA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>Un défibrillateur disponible dans le milieu!</w:t>
                            </w:r>
                          </w:p>
                          <w:p w14:paraId="58B869E9" w14:textId="35C4006A" w:rsidR="00D0317D" w:rsidRDefault="00D0317D" w:rsidP="00B50FA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3B50A425" w14:textId="33D9AC02" w:rsidR="00D0317D" w:rsidRDefault="00D0317D" w:rsidP="00D0317D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Grâce à l’implication de la FADOQ de Notre-Dame-de-Ham et de la contribution financière de M. Sébastien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>Schneeberger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, de la Caisse Desjardins et de la municipalité, un défibrillateur sera installé sous peu dans la salle communautaire. Ce nouvel ajout permettra à notre milieu d’être mieux outillé en cas d’incidents. </w:t>
                            </w:r>
                          </w:p>
                          <w:p w14:paraId="40A89C46" w14:textId="1F7FF137" w:rsidR="00D0317D" w:rsidRDefault="00D0317D" w:rsidP="00D0317D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0A557EE9" w14:textId="77777777" w:rsidR="00D0317D" w:rsidRDefault="00D0317D" w:rsidP="00D0317D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7CE828BE" w14:textId="77777777" w:rsidR="003E769A" w:rsidRPr="00FF5B8E" w:rsidRDefault="003E769A" w:rsidP="00B50FA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23B7FB26" w14:textId="5E54AC7A" w:rsidR="0075682C" w:rsidRPr="00FF5B8E" w:rsidRDefault="0075682C" w:rsidP="005C33BA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C188" id="_x0000_s1030" type="#_x0000_t202" style="position:absolute;left:0;text-align:left;margin-left:2.9pt;margin-top:16.55pt;width:352.05pt;height:168.25pt;z-index:25229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" fillcolor="white [3201]" strokecolor="#3891a7 [3204]" strokeweight="2pt">
                <v:textbox>
                  <w:txbxContent>
                    <w:p w14:paraId="6070BD08" w14:textId="77777777" w:rsidR="005C33BA" w:rsidRDefault="005C33BA" w:rsidP="00B50FA4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</w:p>
                    <w:p w14:paraId="6010BB23" w14:textId="74360DB2" w:rsidR="003E769A" w:rsidRDefault="00D0317D" w:rsidP="00B50FA4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CA"/>
                        </w:rPr>
                        <w:t>Un défibrillateur disponible dans le milieu!</w:t>
                      </w:r>
                    </w:p>
                    <w:p w14:paraId="58B869E9" w14:textId="35C4006A" w:rsidR="00D0317D" w:rsidRDefault="00D0317D" w:rsidP="00B50FA4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</w:p>
                    <w:p w14:paraId="3B50A425" w14:textId="33D9AC02" w:rsidR="00D0317D" w:rsidRDefault="00D0317D" w:rsidP="00D0317D">
                      <w:pPr>
                        <w:jc w:val="both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CA"/>
                        </w:rPr>
                        <w:t xml:space="preserve">Grâce à l’implication de la FADOQ de Notre-Dame-de-Ham et de la contribution financière de M. Sébastien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fr-CA"/>
                        </w:rPr>
                        <w:t>Schneeberger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fr-CA"/>
                        </w:rPr>
                        <w:t xml:space="preserve">, de la Caisse Desjardins et de la municipalité, un défibrillateur sera installé sous peu dans la salle communautaire. Ce nouvel ajout permettra à notre milieu d’être mieux outillé en cas d’incidents. </w:t>
                      </w:r>
                    </w:p>
                    <w:p w14:paraId="40A89C46" w14:textId="1F7FF137" w:rsidR="00D0317D" w:rsidRDefault="00D0317D" w:rsidP="00D0317D">
                      <w:pPr>
                        <w:jc w:val="both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</w:p>
                    <w:p w14:paraId="0A557EE9" w14:textId="77777777" w:rsidR="00D0317D" w:rsidRDefault="00D0317D" w:rsidP="00D0317D">
                      <w:pPr>
                        <w:jc w:val="both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</w:p>
                    <w:p w14:paraId="7CE828BE" w14:textId="77777777" w:rsidR="003E769A" w:rsidRPr="00FF5B8E" w:rsidRDefault="003E769A" w:rsidP="00B50FA4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23B7FB26" w14:textId="5E54AC7A" w:rsidR="0075682C" w:rsidRPr="00FF5B8E" w:rsidRDefault="0075682C" w:rsidP="005C33BA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F29E70" w14:textId="2BFC03BE" w:rsidR="00A36BA7" w:rsidRDefault="00D0317D">
      <w:pPr>
        <w:spacing w:after="200" w:line="276" w:lineRule="auto"/>
        <w:rPr>
          <w:lang w:val="fr-CA"/>
        </w:rPr>
      </w:pPr>
      <w:r w:rsidRPr="00B506E8">
        <w:rPr>
          <w:b/>
          <w:noProof/>
          <w:lang w:val="fr-CA" w:eastAsia="fr-CA"/>
        </w:rPr>
        <w:drawing>
          <wp:anchor distT="0" distB="0" distL="114300" distR="114300" simplePos="0" relativeHeight="252379136" behindDoc="0" locked="0" layoutInCell="1" allowOverlap="1" wp14:anchorId="32CDEFD1" wp14:editId="16B28B1E">
            <wp:simplePos x="0" y="0"/>
            <wp:positionH relativeFrom="column">
              <wp:posOffset>2296648</wp:posOffset>
            </wp:positionH>
            <wp:positionV relativeFrom="paragraph">
              <wp:posOffset>2838841</wp:posOffset>
            </wp:positionV>
            <wp:extent cx="2193877" cy="573405"/>
            <wp:effectExtent l="0" t="0" r="0" b="0"/>
            <wp:wrapNone/>
            <wp:docPr id="254" name="Image 254" descr="E:\Chargée de projet\Municipalité\Photos\Logo_explic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argée de projet\Municipalité\Photos\Logo_explication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45" cy="57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dugi" w:hAnsi="Gadugi"/>
          <w:noProof/>
          <w:lang w:val="fr-CA"/>
        </w:rPr>
        <w:drawing>
          <wp:anchor distT="0" distB="0" distL="114300" distR="114300" simplePos="0" relativeHeight="252377088" behindDoc="0" locked="0" layoutInCell="1" allowOverlap="1" wp14:anchorId="546F9125" wp14:editId="73AC21D3">
            <wp:simplePos x="0" y="0"/>
            <wp:positionH relativeFrom="column">
              <wp:posOffset>2243895</wp:posOffset>
            </wp:positionH>
            <wp:positionV relativeFrom="paragraph">
              <wp:posOffset>2223379</wp:posOffset>
            </wp:positionV>
            <wp:extent cx="2247152" cy="615462"/>
            <wp:effectExtent l="0" t="0" r="1270" b="0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815-10108 (002)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93" cy="62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28B">
        <w:rPr>
          <w:noProof/>
        </w:rPr>
        <w:drawing>
          <wp:anchor distT="0" distB="0" distL="114300" distR="114300" simplePos="0" relativeHeight="252177408" behindDoc="0" locked="0" layoutInCell="1" allowOverlap="1" wp14:anchorId="0818F6E9" wp14:editId="441D5D2D">
            <wp:simplePos x="0" y="0"/>
            <wp:positionH relativeFrom="column">
              <wp:posOffset>5233561</wp:posOffset>
            </wp:positionH>
            <wp:positionV relativeFrom="paragraph">
              <wp:posOffset>-299085</wp:posOffset>
            </wp:positionV>
            <wp:extent cx="3630580" cy="3042064"/>
            <wp:effectExtent l="0" t="0" r="8255" b="6350"/>
            <wp:wrapNone/>
            <wp:docPr id="688" name="Imag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80" cy="30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BA7">
        <w:rPr>
          <w:lang w:val="fr-CA"/>
        </w:rPr>
        <w:br w:type="page"/>
      </w:r>
    </w:p>
    <w:p w14:paraId="49B52A65" w14:textId="3097C3EF" w:rsidR="00165AD1" w:rsidRDefault="00A92E9B" w:rsidP="007E1500">
      <w:pPr>
        <w:rPr>
          <w:lang w:val="fr-CA"/>
        </w:rPr>
      </w:pPr>
      <w:r>
        <w:rPr>
          <w:b/>
          <w:noProof/>
          <w:lang w:val="fr-CA" w:eastAsia="fr-CA"/>
        </w:rPr>
        <w:lastRenderedPageBreak/>
        <w:drawing>
          <wp:anchor distT="0" distB="0" distL="114300" distR="114300" simplePos="0" relativeHeight="252403712" behindDoc="0" locked="0" layoutInCell="1" allowOverlap="1" wp14:anchorId="4F7BE573" wp14:editId="3E1CA2CE">
            <wp:simplePos x="0" y="0"/>
            <wp:positionH relativeFrom="column">
              <wp:posOffset>561975</wp:posOffset>
            </wp:positionH>
            <wp:positionV relativeFrom="paragraph">
              <wp:posOffset>-304800</wp:posOffset>
            </wp:positionV>
            <wp:extent cx="2638425" cy="138112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cendi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83A56" w14:textId="0E534BC1" w:rsidR="00165AD1" w:rsidRDefault="00165AD1" w:rsidP="007E1500">
      <w:pPr>
        <w:rPr>
          <w:lang w:val="fr-CA"/>
        </w:rPr>
      </w:pPr>
    </w:p>
    <w:p w14:paraId="1052C053" w14:textId="30EBF8EA" w:rsidR="00165AD1" w:rsidRDefault="00165AD1" w:rsidP="007E1500">
      <w:pPr>
        <w:rPr>
          <w:lang w:val="fr-CA"/>
        </w:rPr>
      </w:pPr>
    </w:p>
    <w:p w14:paraId="51A8E3C7" w14:textId="15547BA2" w:rsidR="00C96B65" w:rsidRDefault="00C96B65" w:rsidP="00C96B65">
      <w:pPr>
        <w:rPr>
          <w:rFonts w:ascii="Calibri Light" w:hAnsi="Calibri Light"/>
          <w:b/>
          <w:i/>
          <w:sz w:val="30"/>
          <w:szCs w:val="30"/>
          <w:lang w:val="fr-CA"/>
        </w:rPr>
      </w:pPr>
    </w:p>
    <w:p w14:paraId="573728E6" w14:textId="73204632" w:rsidR="00C96B65" w:rsidRDefault="00C96B65" w:rsidP="00C96B65">
      <w:pPr>
        <w:rPr>
          <w:rFonts w:ascii="Calibri" w:eastAsia="Calibri" w:hAnsi="Calibri" w:cs="Times New Roman"/>
          <w:b/>
          <w:noProof/>
          <w:lang w:val="fr-CA" w:eastAsia="fr-CA"/>
        </w:rPr>
      </w:pPr>
    </w:p>
    <w:p w14:paraId="7A28F710" w14:textId="3831E985" w:rsidR="00C96B65" w:rsidRDefault="00A92E9B" w:rsidP="00C96B65">
      <w:pPr>
        <w:rPr>
          <w:rFonts w:ascii="Calibri" w:eastAsia="Calibri" w:hAnsi="Calibri" w:cs="Times New Roman"/>
          <w:b/>
          <w:noProof/>
          <w:lang w:val="fr-CA" w:eastAsia="fr-CA"/>
        </w:rPr>
      </w:pPr>
      <w:r w:rsidRPr="00A92E9B">
        <w:rPr>
          <w:rFonts w:ascii="Calibri" w:eastAsia="Calibri" w:hAnsi="Calibri" w:cs="Times New Roman"/>
          <w:b/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2405760" behindDoc="0" locked="0" layoutInCell="1" allowOverlap="1" wp14:anchorId="63099AB6" wp14:editId="714DC0A3">
                <wp:simplePos x="0" y="0"/>
                <wp:positionH relativeFrom="column">
                  <wp:posOffset>-47625</wp:posOffset>
                </wp:positionH>
                <wp:positionV relativeFrom="paragraph">
                  <wp:posOffset>190500</wp:posOffset>
                </wp:positionV>
                <wp:extent cx="4309745" cy="1266825"/>
                <wp:effectExtent l="0" t="0" r="14605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74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0B107" w14:textId="248BF1CC" w:rsidR="00A92E9B" w:rsidRDefault="00A92E9B" w:rsidP="00A92E9B">
                            <w:pPr>
                              <w:rPr>
                                <w:rFonts w:ascii="Calibri" w:hAnsi="Calibri" w:cs="Calibri"/>
                                <w:color w:val="000000"/>
                                <w:lang w:val="fr-CA"/>
                              </w:rPr>
                            </w:pPr>
                            <w:r w:rsidRPr="00A92E9B">
                              <w:rPr>
                                <w:rFonts w:ascii="Calibri" w:hAnsi="Calibri" w:cs="Calibri"/>
                                <w:color w:val="000000"/>
                                <w:lang w:val="fr-CA"/>
                              </w:rPr>
                              <w:t>Ainsi, le ministère de la Sécurité publique (MSP) et ses principaux partenaires diffuseront des conseils de prévention pour conscientiser les citoyens aux dangers potentiels des incendies liés aux feux de cuisson.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fr-CA"/>
                              </w:rPr>
                              <w:t xml:space="preserve"> Consultez le site de la Sécurité publique : </w:t>
                            </w:r>
                          </w:p>
                          <w:p w14:paraId="202B5097" w14:textId="4A4A9A02" w:rsidR="00A92E9B" w:rsidRPr="00A92E9B" w:rsidRDefault="00D76255" w:rsidP="00A92E9B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hyperlink r:id="rId27" w:history="1">
                              <w:r w:rsidR="00A92E9B" w:rsidRPr="00A92E9B">
                                <w:rPr>
                                  <w:rStyle w:val="Lienhypertexte"/>
                                  <w:color w:val="000000" w:themeColor="text1"/>
                                  <w:lang w:val="fr-CA"/>
                                </w:rPr>
                                <w:t>https://www.securitepublique.gouv.qc.ca/securite-incendie/prevenir-incendie/semaine-prevention-incendies.html</w:t>
                              </w:r>
                            </w:hyperlink>
                            <w:r w:rsidR="00A92E9B" w:rsidRPr="00A92E9B"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22CEF32A" w14:textId="77777777" w:rsidR="00A92E9B" w:rsidRPr="00A92E9B" w:rsidRDefault="00A92E9B" w:rsidP="00A92E9B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9AB6" id="_x0000_s1031" type="#_x0000_t202" style="position:absolute;margin-left:-3.75pt;margin-top:15pt;width:339.35pt;height:99.75pt;z-index:25240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">
                <v:textbox>
                  <w:txbxContent>
                    <w:p w14:paraId="4010B107" w14:textId="248BF1CC" w:rsidR="00A92E9B" w:rsidRDefault="00A92E9B" w:rsidP="00A92E9B">
                      <w:pPr>
                        <w:rPr>
                          <w:rFonts w:ascii="Calibri" w:hAnsi="Calibri" w:cs="Calibri"/>
                          <w:color w:val="000000"/>
                          <w:lang w:val="fr-CA"/>
                        </w:rPr>
                      </w:pPr>
                      <w:r w:rsidRPr="00A92E9B">
                        <w:rPr>
                          <w:rFonts w:ascii="Calibri" w:hAnsi="Calibri" w:cs="Calibri"/>
                          <w:color w:val="000000"/>
                          <w:lang w:val="fr-CA"/>
                        </w:rPr>
                        <w:t>Ainsi, le ministère de la Sécurité publique (MSP) et ses principaux partenaires diffuseront des conseils de prévention pour conscientiser les citoyens aux dangers potentiels des incendies liés aux feux de cuisson.</w:t>
                      </w:r>
                      <w:r>
                        <w:rPr>
                          <w:rFonts w:ascii="Calibri" w:hAnsi="Calibri" w:cs="Calibri"/>
                          <w:color w:val="000000"/>
                          <w:lang w:val="fr-CA"/>
                        </w:rPr>
                        <w:t xml:space="preserve"> Consultez le site de la Sécurité publique : </w:t>
                      </w:r>
                    </w:p>
                    <w:p w14:paraId="202B5097" w14:textId="4A4A9A02" w:rsidR="00A92E9B" w:rsidRPr="00A92E9B" w:rsidRDefault="00A92E9B" w:rsidP="00A92E9B">
                      <w:pPr>
                        <w:rPr>
                          <w:color w:val="000000" w:themeColor="text1"/>
                          <w:lang w:val="fr-CA"/>
                        </w:rPr>
                      </w:pPr>
                      <w:hyperlink r:id="rId28" w:history="1">
                        <w:r w:rsidRPr="00A92E9B">
                          <w:rPr>
                            <w:rStyle w:val="Lienhypertexte"/>
                            <w:color w:val="000000" w:themeColor="text1"/>
                            <w:lang w:val="fr-CA"/>
                          </w:rPr>
                          <w:t>https://www.securitepublique.gouv.qc.ca/securite-incendie/prevenir-incendie/semaine-prevention-incendies.html</w:t>
                        </w:r>
                      </w:hyperlink>
                      <w:r w:rsidRPr="00A92E9B"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22CEF32A" w14:textId="77777777" w:rsidR="00A92E9B" w:rsidRPr="00A92E9B" w:rsidRDefault="00A92E9B" w:rsidP="00A92E9B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9B1627" w14:textId="4F8424C3" w:rsidR="00165AD1" w:rsidRDefault="00165AD1" w:rsidP="00192965">
      <w:pPr>
        <w:jc w:val="both"/>
        <w:rPr>
          <w:rFonts w:ascii="Gadugi" w:hAnsi="Gadugi"/>
          <w:lang w:val="fr-CA"/>
        </w:rPr>
      </w:pPr>
    </w:p>
    <w:p w14:paraId="28AD9B07" w14:textId="352FE704" w:rsidR="00165AD1" w:rsidRDefault="00165AD1" w:rsidP="00192965">
      <w:pPr>
        <w:jc w:val="both"/>
        <w:rPr>
          <w:rFonts w:ascii="Gadugi" w:hAnsi="Gadugi"/>
          <w:lang w:val="fr-CA"/>
        </w:rPr>
      </w:pPr>
    </w:p>
    <w:p w14:paraId="2721329D" w14:textId="77777777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3F9F670F" w14:textId="77777777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614182DD" w14:textId="12DE21AA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29463F03" w14:textId="77777777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06EC310E" w14:textId="03A2D606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2E22AD32" w14:textId="05A0F202" w:rsidR="00743543" w:rsidRDefault="00212839" w:rsidP="00192965">
      <w:pPr>
        <w:jc w:val="both"/>
        <w:rPr>
          <w:rFonts w:ascii="Gadugi" w:hAnsi="Gadugi"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D35BF5D" wp14:editId="4F7B0292">
                <wp:simplePos x="0" y="0"/>
                <wp:positionH relativeFrom="column">
                  <wp:posOffset>-173990</wp:posOffset>
                </wp:positionH>
                <wp:positionV relativeFrom="paragraph">
                  <wp:posOffset>64135</wp:posOffset>
                </wp:positionV>
                <wp:extent cx="1531620" cy="183578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183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57A5F" w14:textId="2C62608A" w:rsidR="00212839" w:rsidRPr="00212839" w:rsidRDefault="00212839" w:rsidP="0021283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Miam!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5BF5D" id="Zone de texte 20" o:spid="_x0000_s1032" type="#_x0000_t202" style="position:absolute;left:0;text-align:left;margin-left:-13.7pt;margin-top:5.05pt;width:120.6pt;height:144.55pt;z-index:25240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" filled="f" stroked="f">
                <v:textbox style="mso-fit-shape-to-text:t">
                  <w:txbxContent>
                    <w:p w14:paraId="77157A5F" w14:textId="2C62608A" w:rsidR="00212839" w:rsidRPr="00212839" w:rsidRDefault="00212839" w:rsidP="0021283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Miam!</w:t>
                      </w:r>
                    </w:p>
                  </w:txbxContent>
                </v:textbox>
              </v:shape>
            </w:pict>
          </mc:Fallback>
        </mc:AlternateContent>
      </w:r>
      <w:r w:rsidRPr="0010144E">
        <w:rPr>
          <w:rFonts w:ascii="Gadugi" w:hAnsi="Gadugi"/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2400640" behindDoc="0" locked="0" layoutInCell="1" allowOverlap="1" wp14:anchorId="02131327" wp14:editId="246A6265">
                <wp:simplePos x="0" y="0"/>
                <wp:positionH relativeFrom="column">
                  <wp:posOffset>1359725</wp:posOffset>
                </wp:positionH>
                <wp:positionV relativeFrom="paragraph">
                  <wp:posOffset>149687</wp:posOffset>
                </wp:positionV>
                <wp:extent cx="2900045" cy="2125304"/>
                <wp:effectExtent l="0" t="0" r="14605" b="2794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2125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5E3DC" w14:textId="70479DEC" w:rsidR="0010144E" w:rsidRPr="0010144E" w:rsidRDefault="0010144E" w:rsidP="0010144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10144E"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>Souper spaghetti au profit de la Fabrique!</w:t>
                            </w:r>
                          </w:p>
                          <w:p w14:paraId="04BF4B89" w14:textId="7D07B7FE" w:rsidR="0010144E" w:rsidRDefault="0010144E" w:rsidP="0010144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10144E"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>Dès 18h le 27 octobre.</w:t>
                            </w:r>
                          </w:p>
                          <w:p w14:paraId="2C2A78D2" w14:textId="7469D957" w:rsidR="0010144E" w:rsidRDefault="0010144E" w:rsidP="0010144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1BC3E2A2" w14:textId="30F23045" w:rsidR="0010144E" w:rsidRDefault="0010144E" w:rsidP="0010144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Procurez-vous vos billets auprès de </w:t>
                            </w:r>
                          </w:p>
                          <w:p w14:paraId="394E6EEA" w14:textId="6A84E505" w:rsidR="00212839" w:rsidRDefault="00212839" w:rsidP="002128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>Johanne Allard 819 344-5912</w:t>
                            </w:r>
                          </w:p>
                          <w:p w14:paraId="0752CF88" w14:textId="774426A1" w:rsidR="00212839" w:rsidRDefault="00212839" w:rsidP="002128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>Louise Côté 819 344-5816</w:t>
                            </w:r>
                          </w:p>
                          <w:p w14:paraId="0C8AD5D1" w14:textId="66B2BC5A" w:rsidR="00212839" w:rsidRPr="0010144E" w:rsidRDefault="00212839" w:rsidP="002128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>Christiane Leblanc 819 344-5303.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31327" id="_x0000_s1033" type="#_x0000_t202" style="position:absolute;left:0;text-align:left;margin-left:107.05pt;margin-top:11.8pt;width:228.35pt;height:167.35pt;z-index:25240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">
                <v:textbox>
                  <w:txbxContent>
                    <w:p w14:paraId="6CD5E3DC" w14:textId="70479DEC" w:rsidR="0010144E" w:rsidRPr="0010144E" w:rsidRDefault="0010144E" w:rsidP="0010144E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 w:rsidRPr="0010144E">
                        <w:rPr>
                          <w:b/>
                          <w:sz w:val="28"/>
                          <w:szCs w:val="28"/>
                          <w:lang w:val="fr-CA"/>
                        </w:rPr>
                        <w:t>Souper spaghetti au profit de la Fabrique!</w:t>
                      </w:r>
                    </w:p>
                    <w:p w14:paraId="04BF4B89" w14:textId="7D07B7FE" w:rsidR="0010144E" w:rsidRDefault="0010144E" w:rsidP="0010144E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 w:rsidRPr="0010144E">
                        <w:rPr>
                          <w:b/>
                          <w:sz w:val="28"/>
                          <w:szCs w:val="28"/>
                          <w:lang w:val="fr-CA"/>
                        </w:rPr>
                        <w:t>Dès 18h le 27 octobre.</w:t>
                      </w:r>
                    </w:p>
                    <w:p w14:paraId="2C2A78D2" w14:textId="7469D957" w:rsidR="0010144E" w:rsidRDefault="0010144E" w:rsidP="0010144E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</w:p>
                    <w:p w14:paraId="1BC3E2A2" w14:textId="30F23045" w:rsidR="0010144E" w:rsidRDefault="0010144E" w:rsidP="0010144E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CA"/>
                        </w:rPr>
                        <w:t xml:space="preserve">Procurez-vous vos billets auprès de </w:t>
                      </w:r>
                    </w:p>
                    <w:p w14:paraId="394E6EEA" w14:textId="6A84E505" w:rsidR="00212839" w:rsidRDefault="00212839" w:rsidP="00212839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CA"/>
                        </w:rPr>
                        <w:t>Johanne Allard 819 344-5912</w:t>
                      </w:r>
                    </w:p>
                    <w:p w14:paraId="0752CF88" w14:textId="774426A1" w:rsidR="00212839" w:rsidRDefault="00212839" w:rsidP="00212839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CA"/>
                        </w:rPr>
                        <w:t>Louise Côté 819 344-5816</w:t>
                      </w:r>
                    </w:p>
                    <w:p w14:paraId="0C8AD5D1" w14:textId="66B2BC5A" w:rsidR="00212839" w:rsidRPr="0010144E" w:rsidRDefault="00212839" w:rsidP="00212839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fr-CA"/>
                        </w:rPr>
                        <w:t>Christiane Leblanc 819 344-5303.</w:t>
                      </w:r>
                    </w:p>
                  </w:txbxContent>
                </v:textbox>
              </v:shape>
            </w:pict>
          </mc:Fallback>
        </mc:AlternateContent>
      </w:r>
    </w:p>
    <w:p w14:paraId="035B191B" w14:textId="23F4E925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58DECE4A" w14:textId="0707BBB7" w:rsidR="00743543" w:rsidRDefault="00212839" w:rsidP="00192965">
      <w:pPr>
        <w:jc w:val="both"/>
        <w:rPr>
          <w:rFonts w:ascii="Gadugi" w:hAnsi="Gadugi"/>
          <w:lang w:val="fr-CA"/>
        </w:rPr>
      </w:pPr>
      <w:r>
        <w:rPr>
          <w:noProof/>
        </w:rPr>
        <w:drawing>
          <wp:anchor distT="0" distB="0" distL="114300" distR="114300" simplePos="0" relativeHeight="252398592" behindDoc="0" locked="0" layoutInCell="1" allowOverlap="1" wp14:anchorId="2EADF5BE" wp14:editId="1A60F641">
            <wp:simplePos x="0" y="0"/>
            <wp:positionH relativeFrom="column">
              <wp:posOffset>-267335</wp:posOffset>
            </wp:positionH>
            <wp:positionV relativeFrom="paragraph">
              <wp:posOffset>169545</wp:posOffset>
            </wp:positionV>
            <wp:extent cx="1531620" cy="1835785"/>
            <wp:effectExtent l="0" t="0" r="0" b="0"/>
            <wp:wrapNone/>
            <wp:docPr id="170" name="Image 169" descr="RÃ©sultats de recherche d'images pour Â«Â spaghetti dessinÂ Â»">
              <a:extLst xmlns:a="http://schemas.openxmlformats.org/drawingml/2006/main">
                <a:ext uri="{FF2B5EF4-FFF2-40B4-BE49-F238E27FC236}">
                  <a16:creationId xmlns:a16="http://schemas.microsoft.com/office/drawing/2014/main" id="{D660AA6C-1CE4-4A48-B096-2D3F12E519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69" descr="RÃ©sultats de recherche d'images pour Â«Â spaghetti dessinÂ Â»">
                      <a:extLst>
                        <a:ext uri="{FF2B5EF4-FFF2-40B4-BE49-F238E27FC236}">
                          <a16:creationId xmlns:a16="http://schemas.microsoft.com/office/drawing/2014/main" id="{D660AA6C-1CE4-4A48-B096-2D3F12E519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835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CD089" w14:textId="1DD537FA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78F907EF" w14:textId="36E431A0" w:rsidR="00743543" w:rsidRDefault="00920860" w:rsidP="00192965">
      <w:pPr>
        <w:jc w:val="both"/>
        <w:rPr>
          <w:rFonts w:ascii="Gadugi" w:hAnsi="Gadugi"/>
          <w:lang w:val="fr-CA"/>
        </w:rPr>
      </w:pPr>
      <w:r w:rsidRPr="0033592F">
        <w:rPr>
          <w:rFonts w:ascii="Gadugi" w:hAnsi="Gadugi"/>
          <w:noProof/>
          <w:lang w:val="fr-CA"/>
        </w:rPr>
        <w:t xml:space="preserve"> </w:t>
      </w:r>
    </w:p>
    <w:p w14:paraId="04B258E2" w14:textId="65A27075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49088FB9" w14:textId="49C93346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687E79D5" w14:textId="16E649A1" w:rsidR="00743543" w:rsidRDefault="00743543" w:rsidP="00192965">
      <w:pPr>
        <w:jc w:val="both"/>
        <w:rPr>
          <w:rFonts w:ascii="Gadugi" w:hAnsi="Gadugi"/>
          <w:lang w:val="fr-CA"/>
        </w:rPr>
      </w:pPr>
    </w:p>
    <w:p w14:paraId="5714C11C" w14:textId="57263DF3" w:rsidR="00773818" w:rsidRDefault="00773818" w:rsidP="00192965">
      <w:pPr>
        <w:jc w:val="both"/>
        <w:rPr>
          <w:rFonts w:ascii="Gadugi" w:hAnsi="Gadugi"/>
          <w:lang w:val="fr-CA"/>
        </w:rPr>
      </w:pPr>
    </w:p>
    <w:p w14:paraId="52413C1E" w14:textId="1D6E1555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2BAC28C9" w14:textId="0776C054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06A5715A" w14:textId="0C089FCC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13FA445E" w14:textId="5A3AE3FA" w:rsidR="00192965" w:rsidRDefault="00E95C62" w:rsidP="00192965">
      <w:pPr>
        <w:ind w:right="49"/>
        <w:jc w:val="both"/>
        <w:rPr>
          <w:rFonts w:ascii="Gadugi" w:hAnsi="Gadugi"/>
          <w:lang w:val="fr-CA"/>
        </w:rPr>
      </w:pPr>
      <w:r>
        <w:rPr>
          <w:noProof/>
        </w:rPr>
        <w:drawing>
          <wp:anchor distT="0" distB="0" distL="114300" distR="114300" simplePos="0" relativeHeight="252372992" behindDoc="0" locked="0" layoutInCell="1" allowOverlap="1" wp14:anchorId="5A9D0BC8" wp14:editId="156CFFA5">
            <wp:simplePos x="0" y="0"/>
            <wp:positionH relativeFrom="column">
              <wp:posOffset>-175846</wp:posOffset>
            </wp:positionH>
            <wp:positionV relativeFrom="paragraph">
              <wp:posOffset>149616</wp:posOffset>
            </wp:positionV>
            <wp:extent cx="1527810" cy="1972230"/>
            <wp:effectExtent l="0" t="0" r="0" b="9525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725" cy="197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5C62">
        <w:rPr>
          <w:rFonts w:ascii="Gadugi" w:hAnsi="Gadugi"/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29A3BD39" wp14:editId="100534E6">
                <wp:simplePos x="0" y="0"/>
                <wp:positionH relativeFrom="column">
                  <wp:posOffset>1406769</wp:posOffset>
                </wp:positionH>
                <wp:positionV relativeFrom="paragraph">
                  <wp:posOffset>149615</wp:posOffset>
                </wp:positionV>
                <wp:extent cx="2853055" cy="1974557"/>
                <wp:effectExtent l="0" t="0" r="23495" b="260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9745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9ADF1" w14:textId="05F54090" w:rsidR="00E95C62" w:rsidRDefault="00E95C62" w:rsidP="00E95C6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Guide pour les nouveaux conducteurs!</w:t>
                            </w:r>
                          </w:p>
                          <w:p w14:paraId="2CBA7D00" w14:textId="77777777" w:rsidR="00E95C62" w:rsidRDefault="00E95C62" w:rsidP="00E95C6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72EE8AC8" w14:textId="443DAE04" w:rsidR="00E95C62" w:rsidRPr="00E95C62" w:rsidRDefault="00E95C62" w:rsidP="00E95C6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E95C62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Futurs conducteurs de véhicule de promenade ou parents de futurs conducteurs, procurez-vous cette brochure au bureau municipal. </w:t>
                            </w:r>
                          </w:p>
                          <w:p w14:paraId="2276D7B3" w14:textId="77777777" w:rsidR="00E95C62" w:rsidRDefault="00E95C62" w:rsidP="00E95C6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0265D705" w14:textId="2048C33E" w:rsidR="00E95C62" w:rsidRPr="00E95C62" w:rsidRDefault="00E95C62" w:rsidP="00E95C62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E95C62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Contactez Christiane Leblanc 819 344-5806 ou passez directement au bureau.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3BD39" id="_x0000_s1034" type="#_x0000_t202" style="position:absolute;left:0;text-align:left;margin-left:110.75pt;margin-top:11.8pt;width:224.65pt;height:155.5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">
                <v:textbox>
                  <w:txbxContent>
                    <w:p w14:paraId="0D49ADF1" w14:textId="05F54090" w:rsidR="00E95C62" w:rsidRDefault="00E95C62" w:rsidP="00E95C62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Guide pour les nouveaux conducteurs!</w:t>
                      </w:r>
                    </w:p>
                    <w:p w14:paraId="2CBA7D00" w14:textId="77777777" w:rsidR="00E95C62" w:rsidRDefault="00E95C62" w:rsidP="00E95C62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72EE8AC8" w14:textId="443DAE04" w:rsidR="00E95C62" w:rsidRPr="00E95C62" w:rsidRDefault="00E95C62" w:rsidP="00E95C62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E95C62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Futurs conducteurs de véhicule de promenade ou parents de futurs conducteurs, procurez-vous cette brochure au bureau municipal. </w:t>
                      </w:r>
                    </w:p>
                    <w:p w14:paraId="2276D7B3" w14:textId="77777777" w:rsidR="00E95C62" w:rsidRDefault="00E95C62" w:rsidP="00E95C62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0265D705" w14:textId="2048C33E" w:rsidR="00E95C62" w:rsidRPr="00E95C62" w:rsidRDefault="00E95C62" w:rsidP="00E95C62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E95C62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Contactez Christiane Leblanc 819 344-5806 ou passez directement au bureau. </w:t>
                      </w:r>
                    </w:p>
                  </w:txbxContent>
                </v:textbox>
              </v:shape>
            </w:pict>
          </mc:Fallback>
        </mc:AlternateContent>
      </w:r>
    </w:p>
    <w:p w14:paraId="031D863F" w14:textId="1FE49697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1EB3C5ED" w14:textId="3E44B586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71BCE0ED" w14:textId="23BA7A23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760DCE0B" w14:textId="28F9157A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0AA67635" w14:textId="6D8720F8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2F118C9F" w14:textId="77777777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4F4C8089" w14:textId="77777777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44EBDA44" w14:textId="77777777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27213C05" w14:textId="77777777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41085313" w14:textId="3BD8E689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7767CFC6" w14:textId="77777777" w:rsidR="007F328B" w:rsidRDefault="007F328B" w:rsidP="00192965">
      <w:pPr>
        <w:ind w:right="49"/>
        <w:jc w:val="both"/>
        <w:rPr>
          <w:rFonts w:ascii="Gadugi" w:hAnsi="Gadugi"/>
          <w:lang w:val="fr-CA"/>
        </w:rPr>
      </w:pPr>
    </w:p>
    <w:p w14:paraId="649AD0E5" w14:textId="7A04E0D8" w:rsidR="007F328B" w:rsidRDefault="007F328B" w:rsidP="00192965">
      <w:pPr>
        <w:ind w:right="49"/>
        <w:jc w:val="both"/>
        <w:rPr>
          <w:rFonts w:ascii="Gadugi" w:hAnsi="Gadugi"/>
          <w:lang w:val="fr-CA"/>
        </w:rPr>
      </w:pPr>
    </w:p>
    <w:p w14:paraId="224CC5AC" w14:textId="0B344E76" w:rsidR="007F328B" w:rsidRDefault="00A55C16" w:rsidP="00192965">
      <w:pPr>
        <w:ind w:right="49"/>
        <w:jc w:val="both"/>
        <w:rPr>
          <w:rFonts w:ascii="Gadugi" w:hAnsi="Gadugi"/>
          <w:lang w:val="fr-CA"/>
        </w:rPr>
      </w:pPr>
      <w:r>
        <w:rPr>
          <w:noProof/>
        </w:rPr>
        <w:drawing>
          <wp:anchor distT="0" distB="0" distL="114300" distR="114300" simplePos="0" relativeHeight="252342272" behindDoc="0" locked="0" layoutInCell="1" allowOverlap="1" wp14:anchorId="2DE1B533" wp14:editId="11327928">
            <wp:simplePos x="0" y="0"/>
            <wp:positionH relativeFrom="column">
              <wp:posOffset>-180975</wp:posOffset>
            </wp:positionH>
            <wp:positionV relativeFrom="paragraph">
              <wp:posOffset>-416560</wp:posOffset>
            </wp:positionV>
            <wp:extent cx="5259310" cy="788275"/>
            <wp:effectExtent l="0" t="0" r="0" b="0"/>
            <wp:wrapNone/>
            <wp:docPr id="13" name="Image 13" descr="RÃ©sultats de recherche d'images pour Â«Â jouet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s de recherche d'images pour Â«Â jouetÂ Â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10" cy="7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82136" w14:textId="6220D0F0" w:rsidR="007F328B" w:rsidRDefault="00A55C16" w:rsidP="00192965">
      <w:pPr>
        <w:ind w:right="49"/>
        <w:jc w:val="both"/>
        <w:rPr>
          <w:rFonts w:ascii="Gadugi" w:hAnsi="Gadugi"/>
          <w:lang w:val="fr-CA"/>
        </w:rPr>
      </w:pPr>
      <w:r w:rsidRPr="00392F87">
        <w:rPr>
          <w:noProof/>
          <w:sz w:val="24"/>
          <w:szCs w:val="24"/>
          <w:u w:val="single"/>
          <w:lang w:val="fr-CA"/>
        </w:rPr>
        <mc:AlternateContent>
          <mc:Choice Requires="wps">
            <w:drawing>
              <wp:anchor distT="45720" distB="45720" distL="114300" distR="114300" simplePos="0" relativeHeight="252344320" behindDoc="1" locked="0" layoutInCell="1" allowOverlap="1" wp14:anchorId="3AF47B92" wp14:editId="1BA7222D">
                <wp:simplePos x="0" y="0"/>
                <wp:positionH relativeFrom="column">
                  <wp:posOffset>216535</wp:posOffset>
                </wp:positionH>
                <wp:positionV relativeFrom="paragraph">
                  <wp:posOffset>166370</wp:posOffset>
                </wp:positionV>
                <wp:extent cx="4445635" cy="6724650"/>
                <wp:effectExtent l="0" t="0" r="12065" b="190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672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D80A7" w14:textId="12BC74FA" w:rsidR="00A55C16" w:rsidRPr="00A55C16" w:rsidRDefault="00A55C16" w:rsidP="00A55C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La Joujouthèque des Bois-Francs, un point de service à Notre-Dame-de-Ham maintenant en opération!</w:t>
                            </w:r>
                          </w:p>
                          <w:p w14:paraId="5ECD5976" w14:textId="77777777" w:rsidR="00A55C16" w:rsidRPr="00A55C16" w:rsidRDefault="00A55C16" w:rsidP="00A55C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06EDF90F" w14:textId="5CBFE383" w:rsidR="00A55C16" w:rsidRPr="00453F09" w:rsidRDefault="00A55C16" w:rsidP="00A55C16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53F09"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>Heure d’ouverture :</w:t>
                            </w:r>
                          </w:p>
                          <w:p w14:paraId="48880AA1" w14:textId="6FB78073" w:rsidR="00A55C16" w:rsidRPr="00453F09" w:rsidRDefault="00A55C16" w:rsidP="00A55C16">
                            <w:pPr>
                              <w:jc w:val="both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53F09">
                              <w:rPr>
                                <w:sz w:val="28"/>
                                <w:szCs w:val="28"/>
                                <w:lang w:val="fr-CA"/>
                              </w:rPr>
                              <w:t>Jeudi de 18h30 à 20h</w:t>
                            </w:r>
                          </w:p>
                          <w:p w14:paraId="6DC7AAE5" w14:textId="05F1CA7C" w:rsidR="00A55C16" w:rsidRPr="00453F09" w:rsidRDefault="00A55C16" w:rsidP="00A55C16">
                            <w:pPr>
                              <w:jc w:val="both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53F09">
                              <w:rPr>
                                <w:sz w:val="28"/>
                                <w:szCs w:val="28"/>
                                <w:lang w:val="fr-CA"/>
                              </w:rPr>
                              <w:t>Samedi de 9h à 11h</w:t>
                            </w:r>
                          </w:p>
                          <w:p w14:paraId="27F19DA3" w14:textId="77777777" w:rsidR="00A55C16" w:rsidRPr="00A55C16" w:rsidRDefault="00A55C16" w:rsidP="00A55C16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72786B38" w14:textId="77777777" w:rsidR="00A55C16" w:rsidRPr="00A55C16" w:rsidRDefault="00A55C16" w:rsidP="00A55C16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A55C16">
                              <w:rPr>
                                <w:sz w:val="24"/>
                                <w:szCs w:val="24"/>
                                <w:lang w:val="fr-CA"/>
                              </w:rPr>
                              <w:t>Devenez membre de la Joujouthèque des Bois-Francs pour aussi peu que :</w:t>
                            </w:r>
                          </w:p>
                          <w:p w14:paraId="10B63B15" w14:textId="77777777" w:rsidR="00A55C16" w:rsidRPr="00A55C16" w:rsidRDefault="00A55C16" w:rsidP="00A55C16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3A05524C" w14:textId="77777777" w:rsidR="00A55C16" w:rsidRPr="00A55C16" w:rsidRDefault="00A55C16" w:rsidP="00ED39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25$ par famille ou grands-parents/ 1 an</w:t>
                            </w:r>
                          </w:p>
                          <w:p w14:paraId="7932F3E4" w14:textId="77777777" w:rsidR="00A55C16" w:rsidRPr="00A55C16" w:rsidRDefault="00A55C16" w:rsidP="00A55C16">
                            <w:pPr>
                              <w:pStyle w:val="Paragraphedeliste"/>
                              <w:jc w:val="both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A55C16">
                              <w:rPr>
                                <w:sz w:val="24"/>
                                <w:szCs w:val="24"/>
                                <w:lang w:val="fr-CA"/>
                              </w:rPr>
                              <w:t>4 jeux par famille pour 3 semaines</w:t>
                            </w:r>
                          </w:p>
                          <w:p w14:paraId="32C35A34" w14:textId="77777777" w:rsidR="00A55C16" w:rsidRPr="00A55C16" w:rsidRDefault="00A55C16" w:rsidP="00ED39D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50$ pour les garderies/ 1 an</w:t>
                            </w:r>
                          </w:p>
                          <w:p w14:paraId="0B6857C8" w14:textId="77777777" w:rsidR="00A55C16" w:rsidRPr="00A55C16" w:rsidRDefault="00A55C16" w:rsidP="00A55C16">
                            <w:pPr>
                              <w:pStyle w:val="Paragraphedeliste"/>
                              <w:jc w:val="both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A55C16">
                              <w:rPr>
                                <w:sz w:val="24"/>
                                <w:szCs w:val="24"/>
                                <w:lang w:val="fr-CA"/>
                              </w:rPr>
                              <w:t>8 jeux pour 3 semaines</w:t>
                            </w:r>
                          </w:p>
                          <w:p w14:paraId="3CFC53CC" w14:textId="77777777" w:rsidR="00A55C16" w:rsidRPr="00A55C16" w:rsidRDefault="00A55C16" w:rsidP="00A55C16">
                            <w:pPr>
                              <w:jc w:val="both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37277F2B" w14:textId="727CBE68" w:rsidR="00A55C16" w:rsidRDefault="00A55C16" w:rsidP="00A55C16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Contribuer au projet. Donnez des jeux et </w:t>
                            </w:r>
                            <w:r w:rsidR="00C83E0A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des </w:t>
                            </w:r>
                            <w:r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jouets en bonne état d’ici le 1</w:t>
                            </w:r>
                            <w:r w:rsidRPr="00A55C16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fr-CA"/>
                              </w:rPr>
                              <w:t>er</w:t>
                            </w:r>
                            <w:r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novembre 2018 et </w:t>
                            </w:r>
                            <w:r w:rsidRPr="00A55C16"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  <w:t xml:space="preserve">recevez 10$ de rabais sur votre carte de membre! </w:t>
                            </w:r>
                          </w:p>
                          <w:p w14:paraId="0FC5A157" w14:textId="2CB6FDDD" w:rsidR="00A55C16" w:rsidRPr="00A55C16" w:rsidRDefault="00A55C16" w:rsidP="00A55C16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14:paraId="01466818" w14:textId="6B134CFD" w:rsidR="00A55C16" w:rsidRPr="00A55C16" w:rsidRDefault="00A55C16" w:rsidP="00A55C16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  <w:t>Le point de service de Notre-Dame-de-Ham, c’est…</w:t>
                            </w:r>
                          </w:p>
                          <w:p w14:paraId="456EF5C5" w14:textId="3EDF025E" w:rsidR="00A55C16" w:rsidRDefault="00453F09" w:rsidP="00ED39D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près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de 100 jeux dont</w:t>
                            </w:r>
                            <w:r w:rsid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50 jeux reçus localement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  <w:p w14:paraId="7D267E80" w14:textId="7144E059" w:rsidR="00453F09" w:rsidRPr="00453F09" w:rsidRDefault="00453F09" w:rsidP="00ED39D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  <w:t>u</w:t>
                            </w:r>
                            <w:r w:rsidRPr="00453F09"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  <w:t>ne</w:t>
                            </w:r>
                            <w:proofErr w:type="gramEnd"/>
                            <w:r w:rsidRPr="00453F09"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  <w:t xml:space="preserve"> caverne d’Alibaba pour les enfants 0-4 ans. Beaucoup de jeux pour ce groupe d’âge!</w:t>
                            </w:r>
                          </w:p>
                          <w:p w14:paraId="1E87494C" w14:textId="2597115B" w:rsidR="00453F09" w:rsidRPr="00453F09" w:rsidRDefault="00453F09" w:rsidP="00ED39D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un</w:t>
                            </w:r>
                            <w:proofErr w:type="gramEnd"/>
                            <w:r w:rsidR="00A55C16"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point de service à proximité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avec des </w:t>
                            </w:r>
                            <w:r w:rsidR="00A55C16"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rotation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s</w:t>
                            </w:r>
                            <w:r w:rsidR="00A55C16"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des jeux 3 fois par année.</w:t>
                            </w:r>
                          </w:p>
                          <w:p w14:paraId="70573CD0" w14:textId="700FC365" w:rsidR="00A55C16" w:rsidRDefault="00453F09" w:rsidP="00ED39D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Une p</w:t>
                            </w:r>
                            <w:r w:rsidR="00A55C16"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ossibilité d’emprunter des jeux à Victoriaville également. </w:t>
                            </w:r>
                          </w:p>
                          <w:p w14:paraId="27C7DFAC" w14:textId="5B6ACC32" w:rsidR="00453F09" w:rsidRDefault="00453F09" w:rsidP="00453F09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2B28810B" w14:textId="020F371C" w:rsidR="00453F09" w:rsidRDefault="00453F09" w:rsidP="00453F09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La joujouthèque une façon économique</w:t>
                            </w:r>
                            <w:r w:rsidR="00212839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et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écologique d’avoir accès à des jeux et </w:t>
                            </w:r>
                            <w:r w:rsidR="00C83E0A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des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jouets sans encombrer sa maison!</w:t>
                            </w:r>
                          </w:p>
                          <w:p w14:paraId="00C86FCF" w14:textId="77777777" w:rsidR="00453F09" w:rsidRPr="00453F09" w:rsidRDefault="00453F09" w:rsidP="00453F09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695782EC" w14:textId="6780D814" w:rsidR="00A55C16" w:rsidRPr="00453F09" w:rsidRDefault="00A55C16" w:rsidP="00453F09">
                            <w:pPr>
                              <w:pStyle w:val="Paragraphedeliste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A55C1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Contactez Geneviève pour plus d’info</w:t>
                            </w:r>
                            <w:r w:rsidR="00453F09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s! </w:t>
                            </w:r>
                            <w:r w:rsidRPr="00453F09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819 344-5806</w:t>
                            </w:r>
                          </w:p>
                          <w:p w14:paraId="5D4686A0" w14:textId="77777777" w:rsidR="00A55C16" w:rsidRPr="00392F87" w:rsidRDefault="00A55C16" w:rsidP="00A55C16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7B92" id="_x0000_s1035" type="#_x0000_t202" style="position:absolute;left:0;text-align:left;margin-left:17.05pt;margin-top:13.1pt;width:350.05pt;height:529.5pt;z-index:-25097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">
                <v:textbox>
                  <w:txbxContent>
                    <w:p w14:paraId="58CD80A7" w14:textId="12BC74FA" w:rsidR="00A55C16" w:rsidRPr="00A55C16" w:rsidRDefault="00A55C16" w:rsidP="00A55C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>La Joujouthèque des Bois-Francs, un point de service à Notre-Dame-de-Ham maintenant en opération!</w:t>
                      </w:r>
                    </w:p>
                    <w:p w14:paraId="5ECD5976" w14:textId="77777777" w:rsidR="00A55C16" w:rsidRPr="00A55C16" w:rsidRDefault="00A55C16" w:rsidP="00A55C16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06EDF90F" w14:textId="5CBFE383" w:rsidR="00A55C16" w:rsidRPr="00453F09" w:rsidRDefault="00A55C16" w:rsidP="00A55C16">
                      <w:pPr>
                        <w:jc w:val="both"/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 w:rsidRPr="00453F09">
                        <w:rPr>
                          <w:b/>
                          <w:sz w:val="28"/>
                          <w:szCs w:val="28"/>
                          <w:lang w:val="fr-CA"/>
                        </w:rPr>
                        <w:t>Heure d’ouverture :</w:t>
                      </w:r>
                    </w:p>
                    <w:p w14:paraId="48880AA1" w14:textId="6FB78073" w:rsidR="00A55C16" w:rsidRPr="00453F09" w:rsidRDefault="00A55C16" w:rsidP="00A55C16">
                      <w:pPr>
                        <w:jc w:val="both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53F09">
                        <w:rPr>
                          <w:sz w:val="28"/>
                          <w:szCs w:val="28"/>
                          <w:lang w:val="fr-CA"/>
                        </w:rPr>
                        <w:t>Jeudi de 18h30 à 20h</w:t>
                      </w:r>
                    </w:p>
                    <w:p w14:paraId="6DC7AAE5" w14:textId="05F1CA7C" w:rsidR="00A55C16" w:rsidRPr="00453F09" w:rsidRDefault="00A55C16" w:rsidP="00A55C16">
                      <w:pPr>
                        <w:jc w:val="both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53F09">
                        <w:rPr>
                          <w:sz w:val="28"/>
                          <w:szCs w:val="28"/>
                          <w:lang w:val="fr-CA"/>
                        </w:rPr>
                        <w:t>Samedi de 9h à 11h</w:t>
                      </w:r>
                    </w:p>
                    <w:p w14:paraId="27F19DA3" w14:textId="77777777" w:rsidR="00A55C16" w:rsidRPr="00A55C16" w:rsidRDefault="00A55C16" w:rsidP="00A55C16">
                      <w:pPr>
                        <w:jc w:val="both"/>
                        <w:rPr>
                          <w:sz w:val="24"/>
                          <w:szCs w:val="24"/>
                          <w:lang w:val="fr-CA"/>
                        </w:rPr>
                      </w:pPr>
                    </w:p>
                    <w:p w14:paraId="72786B38" w14:textId="77777777" w:rsidR="00A55C16" w:rsidRPr="00A55C16" w:rsidRDefault="00A55C16" w:rsidP="00A55C16">
                      <w:pPr>
                        <w:jc w:val="both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A55C16">
                        <w:rPr>
                          <w:sz w:val="24"/>
                          <w:szCs w:val="24"/>
                          <w:lang w:val="fr-CA"/>
                        </w:rPr>
                        <w:t>Devenez membre de la Joujouthèque des Bois-Francs pour aussi peu que :</w:t>
                      </w:r>
                    </w:p>
                    <w:p w14:paraId="10B63B15" w14:textId="77777777" w:rsidR="00A55C16" w:rsidRPr="00A55C16" w:rsidRDefault="00A55C16" w:rsidP="00A55C16">
                      <w:pPr>
                        <w:jc w:val="both"/>
                        <w:rPr>
                          <w:sz w:val="24"/>
                          <w:szCs w:val="24"/>
                          <w:lang w:val="fr-CA"/>
                        </w:rPr>
                      </w:pPr>
                    </w:p>
                    <w:p w14:paraId="3A05524C" w14:textId="77777777" w:rsidR="00A55C16" w:rsidRPr="00A55C16" w:rsidRDefault="00A55C16" w:rsidP="00ED39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>25$ par famille ou grands-parents/ 1 an</w:t>
                      </w:r>
                    </w:p>
                    <w:p w14:paraId="7932F3E4" w14:textId="77777777" w:rsidR="00A55C16" w:rsidRPr="00A55C16" w:rsidRDefault="00A55C16" w:rsidP="00A55C16">
                      <w:pPr>
                        <w:pStyle w:val="Paragraphedeliste"/>
                        <w:jc w:val="both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A55C16">
                        <w:rPr>
                          <w:sz w:val="24"/>
                          <w:szCs w:val="24"/>
                          <w:lang w:val="fr-CA"/>
                        </w:rPr>
                        <w:t>4 jeux par famille pour 3 semaines</w:t>
                      </w:r>
                    </w:p>
                    <w:p w14:paraId="32C35A34" w14:textId="77777777" w:rsidR="00A55C16" w:rsidRPr="00A55C16" w:rsidRDefault="00A55C16" w:rsidP="00ED39D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>50$ pour les garderies/ 1 an</w:t>
                      </w:r>
                    </w:p>
                    <w:p w14:paraId="0B6857C8" w14:textId="77777777" w:rsidR="00A55C16" w:rsidRPr="00A55C16" w:rsidRDefault="00A55C16" w:rsidP="00A55C16">
                      <w:pPr>
                        <w:pStyle w:val="Paragraphedeliste"/>
                        <w:jc w:val="both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A55C16">
                        <w:rPr>
                          <w:sz w:val="24"/>
                          <w:szCs w:val="24"/>
                          <w:lang w:val="fr-CA"/>
                        </w:rPr>
                        <w:t>8 jeux pour 3 semaines</w:t>
                      </w:r>
                    </w:p>
                    <w:p w14:paraId="3CFC53CC" w14:textId="77777777" w:rsidR="00A55C16" w:rsidRPr="00A55C16" w:rsidRDefault="00A55C16" w:rsidP="00A55C16">
                      <w:pPr>
                        <w:jc w:val="both"/>
                        <w:rPr>
                          <w:sz w:val="24"/>
                          <w:szCs w:val="24"/>
                          <w:lang w:val="fr-CA"/>
                        </w:rPr>
                      </w:pPr>
                    </w:p>
                    <w:p w14:paraId="37277F2B" w14:textId="727CBE68" w:rsidR="00A55C16" w:rsidRDefault="00A55C16" w:rsidP="00A55C16">
                      <w:pPr>
                        <w:jc w:val="both"/>
                        <w:rPr>
                          <w:b/>
                          <w:sz w:val="32"/>
                          <w:szCs w:val="32"/>
                          <w:lang w:val="fr-CA"/>
                        </w:rPr>
                      </w:pPr>
                      <w:r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Contribuer au projet. Donnez des jeux et </w:t>
                      </w:r>
                      <w:r w:rsidR="00C83E0A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des </w:t>
                      </w:r>
                      <w:r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>jouets en bonne état d’ici le 1</w:t>
                      </w:r>
                      <w:r w:rsidRPr="00A55C16">
                        <w:rPr>
                          <w:b/>
                          <w:sz w:val="24"/>
                          <w:szCs w:val="24"/>
                          <w:vertAlign w:val="superscript"/>
                          <w:lang w:val="fr-CA"/>
                        </w:rPr>
                        <w:t>er</w:t>
                      </w:r>
                      <w:r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novembre 2018 et </w:t>
                      </w:r>
                      <w:r w:rsidRPr="00A55C16">
                        <w:rPr>
                          <w:b/>
                          <w:sz w:val="32"/>
                          <w:szCs w:val="32"/>
                          <w:lang w:val="fr-CA"/>
                        </w:rPr>
                        <w:t xml:space="preserve">recevez 10$ de rabais sur votre carte de membre! </w:t>
                      </w:r>
                    </w:p>
                    <w:p w14:paraId="0FC5A157" w14:textId="2CB6FDDD" w:rsidR="00A55C16" w:rsidRPr="00A55C16" w:rsidRDefault="00A55C16" w:rsidP="00A55C16">
                      <w:pPr>
                        <w:jc w:val="both"/>
                        <w:rPr>
                          <w:b/>
                          <w:sz w:val="32"/>
                          <w:szCs w:val="32"/>
                          <w:lang w:val="fr-CA"/>
                        </w:rPr>
                      </w:pPr>
                    </w:p>
                    <w:p w14:paraId="01466818" w14:textId="6B134CFD" w:rsidR="00A55C16" w:rsidRPr="00A55C16" w:rsidRDefault="00A55C16" w:rsidP="00A55C16">
                      <w:pPr>
                        <w:jc w:val="both"/>
                        <w:rPr>
                          <w:b/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fr-CA"/>
                        </w:rPr>
                        <w:t>Le point de service de Notre-Dame-de-Ham, c’est…</w:t>
                      </w:r>
                    </w:p>
                    <w:p w14:paraId="456EF5C5" w14:textId="3EDF025E" w:rsidR="00A55C16" w:rsidRDefault="00453F09" w:rsidP="00ED39D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près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de 100 jeux dont</w:t>
                      </w:r>
                      <w:r w:rsid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50 jeux reçus localement</w:t>
                      </w: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.</w:t>
                      </w:r>
                    </w:p>
                    <w:p w14:paraId="7D267E80" w14:textId="7144E059" w:rsidR="00453F09" w:rsidRPr="00453F09" w:rsidRDefault="00453F09" w:rsidP="00ED39D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32"/>
                          <w:szCs w:val="32"/>
                          <w:lang w:val="fr-CA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szCs w:val="32"/>
                          <w:lang w:val="fr-CA"/>
                        </w:rPr>
                        <w:t>u</w:t>
                      </w:r>
                      <w:r w:rsidRPr="00453F09">
                        <w:rPr>
                          <w:b/>
                          <w:sz w:val="32"/>
                          <w:szCs w:val="32"/>
                          <w:lang w:val="fr-CA"/>
                        </w:rPr>
                        <w:t>ne</w:t>
                      </w:r>
                      <w:proofErr w:type="gramEnd"/>
                      <w:r w:rsidRPr="00453F09">
                        <w:rPr>
                          <w:b/>
                          <w:sz w:val="32"/>
                          <w:szCs w:val="32"/>
                          <w:lang w:val="fr-CA"/>
                        </w:rPr>
                        <w:t xml:space="preserve"> caverne d’Alibaba pour les enfants 0-4 ans. Beaucoup de jeux pour ce groupe d’âge!</w:t>
                      </w:r>
                    </w:p>
                    <w:p w14:paraId="1E87494C" w14:textId="2597115B" w:rsidR="00453F09" w:rsidRPr="00453F09" w:rsidRDefault="00453F09" w:rsidP="00ED39D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un</w:t>
                      </w:r>
                      <w:proofErr w:type="gramEnd"/>
                      <w:r w:rsidR="00A55C16"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point de service à proximité </w:t>
                      </w: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avec des </w:t>
                      </w:r>
                      <w:r w:rsidR="00A55C16"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>rotation</w:t>
                      </w: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s</w:t>
                      </w:r>
                      <w:r w:rsidR="00A55C16"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des jeux 3 fois par année.</w:t>
                      </w:r>
                    </w:p>
                    <w:p w14:paraId="70573CD0" w14:textId="700FC365" w:rsidR="00A55C16" w:rsidRDefault="00453F09" w:rsidP="00ED39D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Une p</w:t>
                      </w:r>
                      <w:r w:rsidR="00A55C16"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ossibilité d’emprunter des jeux à Victoriaville également. </w:t>
                      </w:r>
                    </w:p>
                    <w:p w14:paraId="27C7DFAC" w14:textId="5B6ACC32" w:rsidR="00453F09" w:rsidRDefault="00453F09" w:rsidP="00453F09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2B28810B" w14:textId="020F371C" w:rsidR="00453F09" w:rsidRDefault="00453F09" w:rsidP="00453F09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La joujouthèque une façon économique</w:t>
                      </w:r>
                      <w:r w:rsidR="00212839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et</w:t>
                      </w: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écologique d’avoir accès à des jeux et </w:t>
                      </w:r>
                      <w:r w:rsidR="00C83E0A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des </w:t>
                      </w: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jouets sans encombrer sa maison!</w:t>
                      </w:r>
                    </w:p>
                    <w:p w14:paraId="00C86FCF" w14:textId="77777777" w:rsidR="00453F09" w:rsidRPr="00453F09" w:rsidRDefault="00453F09" w:rsidP="00453F09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695782EC" w14:textId="6780D814" w:rsidR="00A55C16" w:rsidRPr="00453F09" w:rsidRDefault="00A55C16" w:rsidP="00453F09">
                      <w:pPr>
                        <w:pStyle w:val="Paragraphedeliste"/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A55C16">
                        <w:rPr>
                          <w:b/>
                          <w:sz w:val="24"/>
                          <w:szCs w:val="24"/>
                          <w:lang w:val="fr-CA"/>
                        </w:rPr>
                        <w:t>Contactez Geneviève pour plus d’info</w:t>
                      </w:r>
                      <w:r w:rsidR="00453F09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s! </w:t>
                      </w:r>
                      <w:r w:rsidRPr="00453F09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819 344-5806</w:t>
                      </w:r>
                    </w:p>
                    <w:p w14:paraId="5D4686A0" w14:textId="77777777" w:rsidR="00A55C16" w:rsidRPr="00392F87" w:rsidRDefault="00A55C16" w:rsidP="00A55C16">
                      <w:pPr>
                        <w:jc w:val="both"/>
                        <w:rPr>
                          <w:b/>
                          <w:sz w:val="32"/>
                          <w:szCs w:val="32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2F0AA1" w14:textId="48773BC3" w:rsidR="007F328B" w:rsidRDefault="007F328B" w:rsidP="00192965">
      <w:pPr>
        <w:ind w:right="49"/>
        <w:jc w:val="both"/>
        <w:rPr>
          <w:rFonts w:ascii="Gadugi" w:hAnsi="Gadugi"/>
          <w:lang w:val="fr-CA"/>
        </w:rPr>
      </w:pPr>
    </w:p>
    <w:p w14:paraId="4FB79FA0" w14:textId="77777777" w:rsidR="007F328B" w:rsidRDefault="007F328B" w:rsidP="00192965">
      <w:pPr>
        <w:ind w:right="49"/>
        <w:jc w:val="both"/>
        <w:rPr>
          <w:rFonts w:ascii="Gadugi" w:hAnsi="Gadugi"/>
          <w:lang w:val="fr-CA"/>
        </w:rPr>
      </w:pPr>
    </w:p>
    <w:p w14:paraId="52738E7F" w14:textId="77777777" w:rsidR="007F328B" w:rsidRDefault="007F328B" w:rsidP="00192965">
      <w:pPr>
        <w:ind w:right="49"/>
        <w:jc w:val="both"/>
        <w:rPr>
          <w:rFonts w:ascii="Gadugi" w:hAnsi="Gadugi"/>
          <w:lang w:val="fr-CA"/>
        </w:rPr>
      </w:pPr>
    </w:p>
    <w:p w14:paraId="362E8204" w14:textId="77777777" w:rsidR="007F328B" w:rsidRDefault="007F328B" w:rsidP="00192965">
      <w:pPr>
        <w:ind w:right="49"/>
        <w:jc w:val="both"/>
        <w:rPr>
          <w:rFonts w:ascii="Gadugi" w:hAnsi="Gadugi"/>
          <w:lang w:val="fr-CA"/>
        </w:rPr>
      </w:pPr>
    </w:p>
    <w:p w14:paraId="313EB22A" w14:textId="5A64A528" w:rsidR="007F328B" w:rsidRDefault="007F328B" w:rsidP="00192965">
      <w:pPr>
        <w:ind w:right="49"/>
        <w:jc w:val="both"/>
        <w:rPr>
          <w:rFonts w:ascii="Gadugi" w:hAnsi="Gadugi"/>
          <w:lang w:val="fr-CA"/>
        </w:rPr>
      </w:pPr>
    </w:p>
    <w:p w14:paraId="4D45BF83" w14:textId="77777777" w:rsidR="007F328B" w:rsidRDefault="007F328B" w:rsidP="00192965">
      <w:pPr>
        <w:ind w:right="49"/>
        <w:jc w:val="both"/>
        <w:rPr>
          <w:rFonts w:ascii="Gadugi" w:hAnsi="Gadugi"/>
          <w:lang w:val="fr-CA"/>
        </w:rPr>
      </w:pPr>
    </w:p>
    <w:p w14:paraId="07D0DEA8" w14:textId="77777777" w:rsidR="007F328B" w:rsidRDefault="007F328B" w:rsidP="00192965">
      <w:pPr>
        <w:ind w:right="49"/>
        <w:jc w:val="both"/>
        <w:rPr>
          <w:rFonts w:ascii="Gadugi" w:hAnsi="Gadugi"/>
          <w:lang w:val="fr-CA"/>
        </w:rPr>
      </w:pPr>
    </w:p>
    <w:p w14:paraId="72FA933E" w14:textId="77777777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11EFA4EB" w14:textId="77777777" w:rsidR="0011298E" w:rsidRDefault="0011298E" w:rsidP="00192965">
      <w:pPr>
        <w:ind w:right="49"/>
        <w:jc w:val="both"/>
        <w:rPr>
          <w:rFonts w:ascii="Gadugi" w:hAnsi="Gadugi"/>
          <w:lang w:val="fr-CA"/>
        </w:rPr>
      </w:pPr>
    </w:p>
    <w:p w14:paraId="3196745C" w14:textId="77777777" w:rsidR="0011298E" w:rsidRDefault="0011298E" w:rsidP="00192965">
      <w:pPr>
        <w:ind w:right="49"/>
        <w:jc w:val="both"/>
        <w:rPr>
          <w:rFonts w:ascii="Gadugi" w:hAnsi="Gadugi"/>
          <w:lang w:val="fr-CA"/>
        </w:rPr>
      </w:pPr>
    </w:p>
    <w:p w14:paraId="73FAAE9B" w14:textId="77777777" w:rsidR="0011298E" w:rsidRDefault="0011298E" w:rsidP="00192965">
      <w:pPr>
        <w:ind w:right="49"/>
        <w:jc w:val="both"/>
        <w:rPr>
          <w:rFonts w:ascii="Gadugi" w:hAnsi="Gadugi"/>
          <w:lang w:val="fr-CA"/>
        </w:rPr>
      </w:pPr>
    </w:p>
    <w:p w14:paraId="7309718F" w14:textId="0AD408D5" w:rsidR="0011298E" w:rsidRDefault="0011298E" w:rsidP="00192965">
      <w:pPr>
        <w:ind w:right="49"/>
        <w:jc w:val="both"/>
        <w:rPr>
          <w:rFonts w:ascii="Gadugi" w:hAnsi="Gadugi"/>
          <w:lang w:val="fr-CA"/>
        </w:rPr>
      </w:pPr>
    </w:p>
    <w:p w14:paraId="4C566187" w14:textId="77777777" w:rsidR="0011298E" w:rsidRDefault="0011298E" w:rsidP="00192965">
      <w:pPr>
        <w:ind w:right="49"/>
        <w:jc w:val="both"/>
        <w:rPr>
          <w:rFonts w:ascii="Gadugi" w:hAnsi="Gadugi"/>
          <w:lang w:val="fr-CA"/>
        </w:rPr>
      </w:pPr>
    </w:p>
    <w:p w14:paraId="28E84525" w14:textId="77777777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71B172C2" w14:textId="77777777" w:rsidR="00192965" w:rsidRDefault="00192965" w:rsidP="00192965">
      <w:pPr>
        <w:ind w:right="49"/>
        <w:jc w:val="both"/>
        <w:rPr>
          <w:rFonts w:ascii="Gadugi" w:hAnsi="Gadugi"/>
          <w:lang w:val="fr-CA"/>
        </w:rPr>
      </w:pPr>
    </w:p>
    <w:p w14:paraId="3F8C5FE8" w14:textId="77777777" w:rsidR="00C608B5" w:rsidRDefault="00C608B5" w:rsidP="005957AD">
      <w:pPr>
        <w:spacing w:after="200" w:line="276" w:lineRule="auto"/>
        <w:rPr>
          <w:u w:val="single"/>
          <w:lang w:val="fr-CA"/>
        </w:rPr>
      </w:pPr>
    </w:p>
    <w:p w14:paraId="0748229F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7564F158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3C8BB707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56F95D56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377E8542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0BCB06BA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06CDC792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1F6DCFC8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52C8F7C8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02D6A27B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7F23EE98" w14:textId="77777777" w:rsidR="007F328B" w:rsidRDefault="007F328B" w:rsidP="005957AD">
      <w:pPr>
        <w:spacing w:after="200" w:line="276" w:lineRule="auto"/>
        <w:rPr>
          <w:u w:val="single"/>
          <w:lang w:val="fr-CA"/>
        </w:rPr>
      </w:pPr>
    </w:p>
    <w:p w14:paraId="208539FB" w14:textId="3C50BBE6" w:rsidR="007F328B" w:rsidRDefault="003E17B8" w:rsidP="005957AD">
      <w:pPr>
        <w:spacing w:after="200" w:line="276" w:lineRule="auto"/>
        <w:rPr>
          <w:u w:val="single"/>
          <w:lang w:val="fr-CA"/>
        </w:rPr>
      </w:pPr>
      <w:r>
        <w:rPr>
          <w:noProof/>
        </w:rPr>
        <w:lastRenderedPageBreak/>
        <w:drawing>
          <wp:anchor distT="0" distB="0" distL="114300" distR="114300" simplePos="0" relativeHeight="252382208" behindDoc="0" locked="0" layoutInCell="1" allowOverlap="1" wp14:anchorId="17C54F31" wp14:editId="7CE6874C">
            <wp:simplePos x="0" y="0"/>
            <wp:positionH relativeFrom="column">
              <wp:posOffset>-343737</wp:posOffset>
            </wp:positionH>
            <wp:positionV relativeFrom="paragraph">
              <wp:posOffset>-375097</wp:posOffset>
            </wp:positionV>
            <wp:extent cx="842323" cy="642980"/>
            <wp:effectExtent l="0" t="0" r="0" b="5080"/>
            <wp:wrapNone/>
            <wp:docPr id="672" name="Image 672" descr="RÃ©sultats de recherche d'images pour Â«Â souffleuse Ã  neige dessin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s de recherche d'images pour Â«Â souffleuse Ã  neige dessinÂ Â»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23" cy="64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7B8">
        <w:rPr>
          <w:noProof/>
          <w:sz w:val="24"/>
          <w:szCs w:val="24"/>
          <w:u w:val="single"/>
          <w:lang w:val="fr-CA"/>
        </w:rPr>
        <mc:AlternateContent>
          <mc:Choice Requires="wps">
            <w:drawing>
              <wp:anchor distT="45720" distB="45720" distL="114300" distR="114300" simplePos="0" relativeHeight="252381184" behindDoc="0" locked="0" layoutInCell="1" allowOverlap="1" wp14:anchorId="0B1C74FA" wp14:editId="51685A60">
                <wp:simplePos x="0" y="0"/>
                <wp:positionH relativeFrom="column">
                  <wp:posOffset>-275968</wp:posOffset>
                </wp:positionH>
                <wp:positionV relativeFrom="paragraph">
                  <wp:posOffset>-284206</wp:posOffset>
                </wp:positionV>
                <wp:extent cx="4193060" cy="2347783"/>
                <wp:effectExtent l="0" t="0" r="17145" b="14605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060" cy="23477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2D9D7" w14:textId="1FAA2D47" w:rsidR="003E17B8" w:rsidRDefault="003E17B8" w:rsidP="003E17B8">
                            <w:pPr>
                              <w:jc w:val="center"/>
                              <w:rPr>
                                <w:b/>
                                <w:lang w:val="fr-CA"/>
                              </w:rPr>
                            </w:pPr>
                            <w:r w:rsidRPr="003E17B8">
                              <w:rPr>
                                <w:b/>
                                <w:lang w:val="fr-CA"/>
                              </w:rPr>
                              <w:t>Envie de t’impliquer dans ta communauté?</w:t>
                            </w:r>
                          </w:p>
                          <w:p w14:paraId="5E97C147" w14:textId="0EA05DC1" w:rsidR="003E17B8" w:rsidRPr="003E17B8" w:rsidRDefault="003E17B8" w:rsidP="003E17B8">
                            <w:pPr>
                              <w:jc w:val="center"/>
                              <w:rPr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lang w:val="fr-CA"/>
                              </w:rPr>
                              <w:t>Poste : entretien de la patinoire</w:t>
                            </w:r>
                          </w:p>
                          <w:p w14:paraId="67C4DA2A" w14:textId="05F2639D" w:rsidR="003E17B8" w:rsidRDefault="003E17B8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0FF0EE0A" w14:textId="35B44641" w:rsidR="003E17B8" w:rsidRPr="003E17B8" w:rsidRDefault="003E17B8" w:rsidP="003E17B8">
                            <w:pPr>
                              <w:jc w:val="both"/>
                              <w:rPr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Nous recherchons une ou plusieurs personnes intéressées à faire le </w:t>
                            </w:r>
                            <w:r w:rsidRPr="003E17B8">
                              <w:rPr>
                                <w:b/>
                                <w:lang w:val="fr-CA"/>
                              </w:rPr>
                              <w:t>déneigement et l’entretien de la patinoire ainsi que l’entretien du local de patin.</w:t>
                            </w:r>
                          </w:p>
                          <w:p w14:paraId="009E207F" w14:textId="5FF8060D" w:rsidR="003E17B8" w:rsidRDefault="003E17B8" w:rsidP="00ED39D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lang w:val="fr-CA"/>
                              </w:rPr>
                            </w:pPr>
                            <w:r w:rsidRPr="003E17B8">
                              <w:rPr>
                                <w:lang w:val="fr-CA"/>
                              </w:rPr>
                              <w:t>Formation disponible pour les personnes avec ou sans expérience.</w:t>
                            </w:r>
                          </w:p>
                          <w:p w14:paraId="490D03C7" w14:textId="084C81E1" w:rsidR="003E17B8" w:rsidRDefault="003E17B8" w:rsidP="00ED39D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Horaire selon la météo (novembre à mars)</w:t>
                            </w:r>
                          </w:p>
                          <w:p w14:paraId="75BF5B96" w14:textId="6F85BB20" w:rsidR="003E17B8" w:rsidRPr="003E17B8" w:rsidRDefault="003E17B8" w:rsidP="00ED39D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Bonne capacité physique, entregent, motivation sont des atouts!</w:t>
                            </w:r>
                          </w:p>
                          <w:p w14:paraId="56D41A19" w14:textId="7868B009" w:rsidR="003E17B8" w:rsidRDefault="003E17B8" w:rsidP="003E17B8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Contactez Geneviève 819 344-5806,  </w:t>
                            </w:r>
                            <w:hyperlink r:id="rId33" w:history="1">
                              <w:r w:rsidRPr="003E17B8">
                                <w:rPr>
                                  <w:rStyle w:val="Lienhypertexte"/>
                                  <w:color w:val="000000" w:themeColor="text1"/>
                                  <w:lang w:val="fr-CA"/>
                                </w:rPr>
                                <w:t>projets@notre-dame-de-ham.ca</w:t>
                              </w:r>
                            </w:hyperlink>
                            <w:r w:rsidRPr="003E17B8"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63363B62" w14:textId="1BBA83CD" w:rsidR="003E17B8" w:rsidRPr="003E17B8" w:rsidRDefault="003E17B8" w:rsidP="003E17B8">
                            <w:pPr>
                              <w:rPr>
                                <w:b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fr-CA"/>
                              </w:rPr>
                              <w:t>a</w:t>
                            </w:r>
                            <w:r w:rsidRPr="003E17B8">
                              <w:rPr>
                                <w:b/>
                                <w:lang w:val="fr-CA"/>
                              </w:rPr>
                              <w:t>vant</w:t>
                            </w:r>
                            <w:proofErr w:type="gramEnd"/>
                            <w:r w:rsidRPr="003E17B8">
                              <w:rPr>
                                <w:b/>
                                <w:lang w:val="fr-CA"/>
                              </w:rPr>
                              <w:t xml:space="preserve"> le 15 octobre.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74FA" id="_x0000_s1036" type="#_x0000_t202" style="position:absolute;margin-left:-21.75pt;margin-top:-22.4pt;width:330.15pt;height:184.85pt;z-index:25238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">
                <v:textbox>
                  <w:txbxContent>
                    <w:p w14:paraId="68D2D9D7" w14:textId="1FAA2D47" w:rsidR="003E17B8" w:rsidRDefault="003E17B8" w:rsidP="003E17B8">
                      <w:pPr>
                        <w:jc w:val="center"/>
                        <w:rPr>
                          <w:b/>
                          <w:lang w:val="fr-CA"/>
                        </w:rPr>
                      </w:pPr>
                      <w:r w:rsidRPr="003E17B8">
                        <w:rPr>
                          <w:b/>
                          <w:lang w:val="fr-CA"/>
                        </w:rPr>
                        <w:t>Envie de t’impliquer dans ta communauté?</w:t>
                      </w:r>
                    </w:p>
                    <w:p w14:paraId="5E97C147" w14:textId="0EA05DC1" w:rsidR="003E17B8" w:rsidRPr="003E17B8" w:rsidRDefault="003E17B8" w:rsidP="003E17B8">
                      <w:pPr>
                        <w:jc w:val="center"/>
                        <w:rPr>
                          <w:b/>
                          <w:lang w:val="fr-CA"/>
                        </w:rPr>
                      </w:pPr>
                      <w:r>
                        <w:rPr>
                          <w:b/>
                          <w:lang w:val="fr-CA"/>
                        </w:rPr>
                        <w:t>Poste : entretien de la patinoire</w:t>
                      </w:r>
                    </w:p>
                    <w:p w14:paraId="67C4DA2A" w14:textId="05F2639D" w:rsidR="003E17B8" w:rsidRDefault="003E17B8">
                      <w:pPr>
                        <w:rPr>
                          <w:lang w:val="fr-CA"/>
                        </w:rPr>
                      </w:pPr>
                    </w:p>
                    <w:p w14:paraId="0FF0EE0A" w14:textId="35B44641" w:rsidR="003E17B8" w:rsidRPr="003E17B8" w:rsidRDefault="003E17B8" w:rsidP="003E17B8">
                      <w:pPr>
                        <w:jc w:val="both"/>
                        <w:rPr>
                          <w:b/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Nous recherchons une ou plusieurs personnes intéressées à faire le </w:t>
                      </w:r>
                      <w:r w:rsidRPr="003E17B8">
                        <w:rPr>
                          <w:b/>
                          <w:lang w:val="fr-CA"/>
                        </w:rPr>
                        <w:t>déneigement et l’entretien de la patinoire ainsi que l’entretien du local de patin.</w:t>
                      </w:r>
                    </w:p>
                    <w:p w14:paraId="009E207F" w14:textId="5FF8060D" w:rsidR="003E17B8" w:rsidRDefault="003E17B8" w:rsidP="00ED39D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lang w:val="fr-CA"/>
                        </w:rPr>
                      </w:pPr>
                      <w:r w:rsidRPr="003E17B8">
                        <w:rPr>
                          <w:lang w:val="fr-CA"/>
                        </w:rPr>
                        <w:t>Formation disponible pour les personnes avec ou sans expérience.</w:t>
                      </w:r>
                    </w:p>
                    <w:p w14:paraId="490D03C7" w14:textId="084C81E1" w:rsidR="003E17B8" w:rsidRDefault="003E17B8" w:rsidP="00ED39D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Horaire selon la météo (novembre à mars)</w:t>
                      </w:r>
                    </w:p>
                    <w:p w14:paraId="75BF5B96" w14:textId="6F85BB20" w:rsidR="003E17B8" w:rsidRPr="003E17B8" w:rsidRDefault="003E17B8" w:rsidP="00ED39D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Bonne capacité physique, entregent, motivation sont des atouts!</w:t>
                      </w:r>
                    </w:p>
                    <w:p w14:paraId="56D41A19" w14:textId="7868B009" w:rsidR="003E17B8" w:rsidRDefault="003E17B8" w:rsidP="003E17B8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Contactez Geneviève 819 344-5806,  </w:t>
                      </w:r>
                      <w:hyperlink r:id="rId34" w:history="1">
                        <w:r w:rsidRPr="003E17B8">
                          <w:rPr>
                            <w:rStyle w:val="Lienhypertexte"/>
                            <w:color w:val="000000" w:themeColor="text1"/>
                            <w:lang w:val="fr-CA"/>
                          </w:rPr>
                          <w:t>projets@notre-dame-de-ham.ca</w:t>
                        </w:r>
                      </w:hyperlink>
                      <w:r w:rsidRPr="003E17B8"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63363B62" w14:textId="1BBA83CD" w:rsidR="003E17B8" w:rsidRPr="003E17B8" w:rsidRDefault="003E17B8" w:rsidP="003E17B8">
                      <w:pPr>
                        <w:rPr>
                          <w:b/>
                          <w:lang w:val="fr-CA"/>
                        </w:rPr>
                      </w:pPr>
                      <w:proofErr w:type="gramStart"/>
                      <w:r>
                        <w:rPr>
                          <w:b/>
                          <w:lang w:val="fr-CA"/>
                        </w:rPr>
                        <w:t>a</w:t>
                      </w:r>
                      <w:r w:rsidRPr="003E17B8">
                        <w:rPr>
                          <w:b/>
                          <w:lang w:val="fr-CA"/>
                        </w:rPr>
                        <w:t>vant</w:t>
                      </w:r>
                      <w:proofErr w:type="gramEnd"/>
                      <w:r w:rsidRPr="003E17B8">
                        <w:rPr>
                          <w:b/>
                          <w:lang w:val="fr-CA"/>
                        </w:rPr>
                        <w:t xml:space="preserve"> le 15 octobre.</w:t>
                      </w:r>
                    </w:p>
                  </w:txbxContent>
                </v:textbox>
              </v:shape>
            </w:pict>
          </mc:Fallback>
        </mc:AlternateContent>
      </w:r>
    </w:p>
    <w:p w14:paraId="320E06DC" w14:textId="004547F7" w:rsidR="003E5AA6" w:rsidRDefault="0041000D" w:rsidP="003E5AA6">
      <w:pPr>
        <w:pStyle w:val="Sansinterligne"/>
        <w:rPr>
          <w:u w:val="single"/>
          <w:lang w:val="fr-CA"/>
        </w:rPr>
      </w:pPr>
      <w:r w:rsidRPr="00341DC7"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2367872" behindDoc="0" locked="0" layoutInCell="1" allowOverlap="1" wp14:anchorId="787EC10F" wp14:editId="04FA0D82">
                <wp:simplePos x="0" y="0"/>
                <wp:positionH relativeFrom="column">
                  <wp:posOffset>63402</wp:posOffset>
                </wp:positionH>
                <wp:positionV relativeFrom="paragraph">
                  <wp:posOffset>-316523</wp:posOffset>
                </wp:positionV>
                <wp:extent cx="4471035" cy="1459523"/>
                <wp:effectExtent l="0" t="0" r="24765" b="26670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035" cy="145952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1C20D" w14:textId="6987D0A3" w:rsidR="00D510C7" w:rsidRPr="0041000D" w:rsidRDefault="00D510C7" w:rsidP="00D510C7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41000D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Merci au groupe de la pièce de théâtre qui a offert une prestation à Ham-Nord pour financer les activités de l’école. Merci aux citoyens qui ont assisté à cette représentation. 350$ ont été amassé</w:t>
                            </w:r>
                            <w:r w:rsidR="00212839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s</w:t>
                            </w:r>
                            <w:r w:rsidRPr="0041000D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pour l’école!</w:t>
                            </w:r>
                          </w:p>
                          <w:p w14:paraId="40535BE8" w14:textId="77777777" w:rsidR="00D510C7" w:rsidRPr="0041000D" w:rsidRDefault="00D510C7" w:rsidP="00D510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41000D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Merci pour votre implication!</w:t>
                            </w:r>
                          </w:p>
                          <w:p w14:paraId="58F99FB5" w14:textId="77777777" w:rsidR="00D510C7" w:rsidRPr="0041000D" w:rsidRDefault="00D510C7" w:rsidP="00D510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7B70C714" w14:textId="77777777" w:rsidR="00D510C7" w:rsidRPr="00FE31F0" w:rsidRDefault="00D510C7" w:rsidP="00D510C7">
                            <w:pPr>
                              <w:jc w:val="both"/>
                              <w:rPr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FE31F0">
                              <w:rPr>
                                <w:b/>
                                <w:sz w:val="16"/>
                                <w:szCs w:val="16"/>
                                <w:lang w:val="fr-CA"/>
                              </w:rPr>
                              <w:t>Crédit photo : Christelle Leclerc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EC10F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5pt;margin-top:-24.9pt;width:352.05pt;height:114.9pt;z-index:25236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" fillcolor="white [3201]" strokecolor="#3891a7 [3204]" strokeweight="2pt">
                <v:textbox>
                  <w:txbxContent>
                    <w:p w14:paraId="00C1C20D" w14:textId="6987D0A3" w:rsidR="00D510C7" w:rsidRPr="0041000D" w:rsidRDefault="00D510C7" w:rsidP="00D510C7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41000D">
                        <w:rPr>
                          <w:b/>
                          <w:sz w:val="24"/>
                          <w:szCs w:val="24"/>
                          <w:lang w:val="fr-CA"/>
                        </w:rPr>
                        <w:t>Merci au groupe de la pièce de théâtre qui a offert une prestation à Ham-Nord pour financer les activités de l’école. Merci aux citoyens qui ont assisté à cette représentation. 350$ ont été amassé</w:t>
                      </w:r>
                      <w:r w:rsidR="00212839">
                        <w:rPr>
                          <w:b/>
                          <w:sz w:val="24"/>
                          <w:szCs w:val="24"/>
                          <w:lang w:val="fr-CA"/>
                        </w:rPr>
                        <w:t>s</w:t>
                      </w:r>
                      <w:r w:rsidRPr="0041000D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pour l’école!</w:t>
                      </w:r>
                    </w:p>
                    <w:p w14:paraId="40535BE8" w14:textId="77777777" w:rsidR="00D510C7" w:rsidRPr="0041000D" w:rsidRDefault="00D510C7" w:rsidP="00D510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41000D">
                        <w:rPr>
                          <w:b/>
                          <w:sz w:val="24"/>
                          <w:szCs w:val="24"/>
                          <w:lang w:val="fr-CA"/>
                        </w:rPr>
                        <w:t>Merci pour votre implication!</w:t>
                      </w:r>
                    </w:p>
                    <w:p w14:paraId="58F99FB5" w14:textId="77777777" w:rsidR="00D510C7" w:rsidRPr="0041000D" w:rsidRDefault="00D510C7" w:rsidP="00D510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7B70C714" w14:textId="77777777" w:rsidR="00D510C7" w:rsidRPr="00FE31F0" w:rsidRDefault="00D510C7" w:rsidP="00D510C7">
                      <w:pPr>
                        <w:jc w:val="both"/>
                        <w:rPr>
                          <w:b/>
                          <w:sz w:val="16"/>
                          <w:szCs w:val="16"/>
                          <w:lang w:val="fr-CA"/>
                        </w:rPr>
                      </w:pPr>
                      <w:r w:rsidRPr="00FE31F0">
                        <w:rPr>
                          <w:b/>
                          <w:sz w:val="16"/>
                          <w:szCs w:val="16"/>
                          <w:lang w:val="fr-CA"/>
                        </w:rPr>
                        <w:t>Crédit photo : Christelle Leclerc</w:t>
                      </w:r>
                    </w:p>
                  </w:txbxContent>
                </v:textbox>
              </v:shape>
            </w:pict>
          </mc:Fallback>
        </mc:AlternateContent>
      </w:r>
    </w:p>
    <w:p w14:paraId="5F29F3FF" w14:textId="718A3879" w:rsidR="003E5AA6" w:rsidRDefault="006520D6" w:rsidP="003E5AA6">
      <w:pPr>
        <w:pStyle w:val="Sansinterligne"/>
        <w:rPr>
          <w:u w:val="single"/>
          <w:lang w:val="fr-CA"/>
        </w:rPr>
      </w:pPr>
      <w:r>
        <w:rPr>
          <w:noProof/>
        </w:rPr>
        <w:drawing>
          <wp:anchor distT="0" distB="0" distL="114300" distR="114300" simplePos="0" relativeHeight="252410880" behindDoc="0" locked="0" layoutInCell="1" allowOverlap="1" wp14:anchorId="4BF3E360" wp14:editId="78080F2C">
            <wp:simplePos x="0" y="0"/>
            <wp:positionH relativeFrom="column">
              <wp:posOffset>3169285</wp:posOffset>
            </wp:positionH>
            <wp:positionV relativeFrom="paragraph">
              <wp:posOffset>1070708</wp:posOffset>
            </wp:positionV>
            <wp:extent cx="574675" cy="454660"/>
            <wp:effectExtent l="0" t="0" r="0" b="2540"/>
            <wp:wrapNone/>
            <wp:docPr id="23" name="Image 23" descr="RÃ©sultats de recherche d'images pour Â«Â loisir sport centre-du-qc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s de recherche d'images pour Â«Â loisir sport centre-du-qcÂ Â»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2C3F3E55" wp14:editId="5EA56FBE">
            <wp:simplePos x="0" y="0"/>
            <wp:positionH relativeFrom="column">
              <wp:posOffset>929640</wp:posOffset>
            </wp:positionH>
            <wp:positionV relativeFrom="paragraph">
              <wp:posOffset>1067337</wp:posOffset>
            </wp:positionV>
            <wp:extent cx="574675" cy="454660"/>
            <wp:effectExtent l="0" t="0" r="0" b="2540"/>
            <wp:wrapNone/>
            <wp:docPr id="22" name="Image 22" descr="RÃ©sultats de recherche d'images pour Â«Â loisir sport centre-du-qc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s de recherche d'images pour Â«Â loisir sport centre-du-qcÂ Â»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1F0">
        <w:rPr>
          <w:noProof/>
        </w:rPr>
        <w:drawing>
          <wp:anchor distT="0" distB="0" distL="114300" distR="114300" simplePos="0" relativeHeight="252393472" behindDoc="0" locked="0" layoutInCell="1" allowOverlap="1" wp14:anchorId="704B47AD" wp14:editId="657A39AA">
            <wp:simplePos x="0" y="0"/>
            <wp:positionH relativeFrom="column">
              <wp:posOffset>3518681</wp:posOffset>
            </wp:positionH>
            <wp:positionV relativeFrom="paragraph">
              <wp:posOffset>250923</wp:posOffset>
            </wp:positionV>
            <wp:extent cx="781856" cy="521237"/>
            <wp:effectExtent l="0" t="0" r="0" b="0"/>
            <wp:wrapNone/>
            <wp:docPr id="27" name="Image 27" descr="https://scontent.fymy1-2.fna.fbcdn.net/v/t1.15752-9/40058967_2240635092837120_7655190098815746048_n.jpg?_nc_cat=0&amp;oh=121f3c83384bfe85284f465650ea77be&amp;oe=5C366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ymy1-2.fna.fbcdn.net/v/t1.15752-9/40058967_2240635092837120_7655190098815746048_n.jpg?_nc_cat=0&amp;oh=121f3c83384bfe85284f465650ea77be&amp;oe=5C3663B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56" cy="5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261D0" w14:textId="77777777" w:rsidR="001F19D8" w:rsidRDefault="001F19D8" w:rsidP="003E5AA6">
      <w:pPr>
        <w:pStyle w:val="Sansinterligne"/>
        <w:rPr>
          <w:u w:val="single"/>
          <w:lang w:val="fr-CA"/>
        </w:rPr>
        <w:sectPr w:rsidR="001F19D8" w:rsidSect="00757F32">
          <w:pgSz w:w="15840" w:h="12240" w:orient="landscape"/>
          <w:pgMar w:top="720" w:right="531" w:bottom="426" w:left="720" w:header="720" w:footer="720" w:gutter="0"/>
          <w:cols w:num="2" w:space="720"/>
          <w:docGrid w:linePitch="360"/>
        </w:sectPr>
      </w:pPr>
    </w:p>
    <w:p w14:paraId="0FEF6326" w14:textId="3DDEA773" w:rsidR="003D7C14" w:rsidRDefault="003D7C14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6DBB6292" w14:textId="102F9F44" w:rsidR="003D7C14" w:rsidRDefault="003D7C14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48C17CF7" w14:textId="420DCE8A" w:rsidR="003D7C14" w:rsidRDefault="006520D6">
      <w:pPr>
        <w:spacing w:after="200" w:line="276" w:lineRule="auto"/>
        <w:rPr>
          <w:sz w:val="24"/>
          <w:szCs w:val="24"/>
          <w:u w:val="single"/>
          <w:lang w:val="fr-CA"/>
        </w:rPr>
      </w:pPr>
      <w:r w:rsidRPr="00475FE6">
        <w:rPr>
          <w:noProof/>
          <w:sz w:val="24"/>
          <w:szCs w:val="24"/>
          <w:u w:val="single"/>
          <w:lang w:val="fr-CA"/>
        </w:rPr>
        <mc:AlternateContent>
          <mc:Choice Requires="wps">
            <w:drawing>
              <wp:anchor distT="45720" distB="45720" distL="114300" distR="114300" simplePos="0" relativeHeight="252397568" behindDoc="0" locked="0" layoutInCell="1" allowOverlap="1" wp14:anchorId="0B30CF83" wp14:editId="34A2D225">
                <wp:simplePos x="0" y="0"/>
                <wp:positionH relativeFrom="column">
                  <wp:posOffset>-338455</wp:posOffset>
                </wp:positionH>
                <wp:positionV relativeFrom="paragraph">
                  <wp:posOffset>5102860</wp:posOffset>
                </wp:positionV>
                <wp:extent cx="4832985" cy="772160"/>
                <wp:effectExtent l="19050" t="19050" r="24765" b="2794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9F91B" w14:textId="4209975E" w:rsidR="00475FE6" w:rsidRPr="00475FE6" w:rsidRDefault="00475FE6" w:rsidP="00475FE6">
                            <w:pPr>
                              <w:jc w:val="center"/>
                              <w:rPr>
                                <w:b/>
                                <w:lang w:val="fr-CA"/>
                              </w:rPr>
                            </w:pPr>
                            <w:r w:rsidRPr="00475FE6">
                              <w:rPr>
                                <w:b/>
                                <w:lang w:val="fr-CA"/>
                              </w:rPr>
                              <w:t>Billets pour les Tigres de Victoriaville!</w:t>
                            </w:r>
                          </w:p>
                          <w:p w14:paraId="0500D99A" w14:textId="0CA8A45E" w:rsidR="00475FE6" w:rsidRDefault="00475FE6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3CB65F33" w14:textId="06165AEF" w:rsidR="00475FE6" w:rsidRPr="00475FE6" w:rsidRDefault="00475FE6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Nom : ______________________ Téléphone :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0CF83" id="_x0000_s1038" type="#_x0000_t202" style="position:absolute;margin-left:-26.65pt;margin-top:401.8pt;width:380.55pt;height:60.8pt;z-index:25239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" strokeweight="3pt">
                <v:stroke dashstyle="dashDot"/>
                <v:textbox>
                  <w:txbxContent>
                    <w:p w14:paraId="3DD9F91B" w14:textId="4209975E" w:rsidR="00475FE6" w:rsidRPr="00475FE6" w:rsidRDefault="00475FE6" w:rsidP="00475FE6">
                      <w:pPr>
                        <w:jc w:val="center"/>
                        <w:rPr>
                          <w:b/>
                          <w:lang w:val="fr-CA"/>
                        </w:rPr>
                      </w:pPr>
                      <w:r w:rsidRPr="00475FE6">
                        <w:rPr>
                          <w:b/>
                          <w:lang w:val="fr-CA"/>
                        </w:rPr>
                        <w:t>Billets pour les Tigres de Victoriaville!</w:t>
                      </w:r>
                    </w:p>
                    <w:p w14:paraId="0500D99A" w14:textId="0CA8A45E" w:rsidR="00475FE6" w:rsidRDefault="00475FE6">
                      <w:pPr>
                        <w:rPr>
                          <w:lang w:val="fr-CA"/>
                        </w:rPr>
                      </w:pPr>
                    </w:p>
                    <w:p w14:paraId="3CB65F33" w14:textId="06165AEF" w:rsidR="00475FE6" w:rsidRPr="00475FE6" w:rsidRDefault="00475FE6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Nom : ______________________ Téléphone :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49BF">
        <w:rPr>
          <w:rFonts w:ascii="Gadugi" w:hAnsi="Gadugi"/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2323840" behindDoc="0" locked="0" layoutInCell="1" allowOverlap="1" wp14:anchorId="01DEAD66" wp14:editId="50E404F3">
                <wp:simplePos x="0" y="0"/>
                <wp:positionH relativeFrom="column">
                  <wp:posOffset>4994032</wp:posOffset>
                </wp:positionH>
                <wp:positionV relativeFrom="paragraph">
                  <wp:posOffset>190353</wp:posOffset>
                </wp:positionV>
                <wp:extent cx="4353560" cy="1609090"/>
                <wp:effectExtent l="0" t="0" r="27940" b="1016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560" cy="160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3061D" w14:textId="5DF8EC7F" w:rsidR="008849BF" w:rsidRPr="00FE31F0" w:rsidRDefault="008849BF" w:rsidP="008849BF">
                            <w:pPr>
                              <w:jc w:val="center"/>
                              <w:rPr>
                                <w:b/>
                                <w:lang w:val="fr-CA"/>
                              </w:rPr>
                            </w:pPr>
                            <w:r w:rsidRPr="00FE31F0">
                              <w:rPr>
                                <w:b/>
                                <w:lang w:val="fr-CA"/>
                              </w:rPr>
                              <w:t xml:space="preserve">Félicitations </w:t>
                            </w:r>
                            <w:r w:rsidR="00FE31F0">
                              <w:rPr>
                                <w:b/>
                                <w:lang w:val="fr-CA"/>
                              </w:rPr>
                              <w:t>aux gagnants</w:t>
                            </w:r>
                            <w:r w:rsidRPr="00FE31F0">
                              <w:rPr>
                                <w:b/>
                                <w:lang w:val="fr-CA"/>
                              </w:rPr>
                              <w:t>!</w:t>
                            </w:r>
                          </w:p>
                          <w:p w14:paraId="3FBE3C42" w14:textId="77777777" w:rsidR="008849BF" w:rsidRPr="00FE31F0" w:rsidRDefault="008849BF" w:rsidP="008849BF">
                            <w:pPr>
                              <w:jc w:val="center"/>
                              <w:rPr>
                                <w:b/>
                                <w:lang w:val="fr-CA"/>
                              </w:rPr>
                            </w:pPr>
                          </w:p>
                          <w:p w14:paraId="654C164B" w14:textId="77777777" w:rsidR="006520D6" w:rsidRDefault="006520D6" w:rsidP="008849BF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001A92E3" w14:textId="06645C13" w:rsidR="008849BF" w:rsidRDefault="008849BF" w:rsidP="008849BF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 w:rsidRPr="00FE31F0"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>Taomie</w:t>
                            </w:r>
                            <w:proofErr w:type="spellEnd"/>
                            <w:r w:rsidR="00A55C16" w:rsidRPr="00FE31F0"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="006520D6"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>a remporté le</w:t>
                            </w:r>
                            <w:r w:rsidR="00A55C16" w:rsidRPr="00FE31F0"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Prix du bénévolat en loisir et en sport </w:t>
                            </w:r>
                            <w:proofErr w:type="spellStart"/>
                            <w:r w:rsidR="00A55C16" w:rsidRPr="00FE31F0"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>Dollard</w:t>
                            </w:r>
                            <w:proofErr w:type="spellEnd"/>
                            <w:r w:rsidR="00A55C16" w:rsidRPr="00FE31F0"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>-Morin/MRC d’Arthabaska. Son engagement bénévole a été souligné lors d’une soirée reconnaissance le 20 septembre dernier.</w:t>
                            </w:r>
                          </w:p>
                          <w:p w14:paraId="02D138D9" w14:textId="77777777" w:rsidR="006520D6" w:rsidRDefault="006520D6" w:rsidP="008849BF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27CA89CE" w14:textId="07500A8B" w:rsidR="00FE31F0" w:rsidRPr="00FE31F0" w:rsidRDefault="00FE31F0" w:rsidP="008849BF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La Coop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>Notre-d’Ham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a remporté</w:t>
                            </w:r>
                            <w:r w:rsidR="006520D6"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500$ à cette remise de prix grâce à la mise en place des Cafés Créatifs et de leurs activités culturelles.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AD66" id="_x0000_s1039" type="#_x0000_t202" style="position:absolute;margin-left:393.25pt;margin-top:15pt;width:342.8pt;height:126.7pt;z-index:25232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">
                <v:textbox>
                  <w:txbxContent>
                    <w:p w14:paraId="0873061D" w14:textId="5DF8EC7F" w:rsidR="008849BF" w:rsidRPr="00FE31F0" w:rsidRDefault="008849BF" w:rsidP="008849BF">
                      <w:pPr>
                        <w:jc w:val="center"/>
                        <w:rPr>
                          <w:b/>
                          <w:lang w:val="fr-CA"/>
                        </w:rPr>
                      </w:pPr>
                      <w:r w:rsidRPr="00FE31F0">
                        <w:rPr>
                          <w:b/>
                          <w:lang w:val="fr-CA"/>
                        </w:rPr>
                        <w:t xml:space="preserve">Félicitations </w:t>
                      </w:r>
                      <w:r w:rsidR="00FE31F0">
                        <w:rPr>
                          <w:b/>
                          <w:lang w:val="fr-CA"/>
                        </w:rPr>
                        <w:t>aux gagnants</w:t>
                      </w:r>
                      <w:r w:rsidRPr="00FE31F0">
                        <w:rPr>
                          <w:b/>
                          <w:lang w:val="fr-CA"/>
                        </w:rPr>
                        <w:t>!</w:t>
                      </w:r>
                    </w:p>
                    <w:p w14:paraId="3FBE3C42" w14:textId="77777777" w:rsidR="008849BF" w:rsidRPr="00FE31F0" w:rsidRDefault="008849BF" w:rsidP="008849BF">
                      <w:pPr>
                        <w:jc w:val="center"/>
                        <w:rPr>
                          <w:b/>
                          <w:lang w:val="fr-CA"/>
                        </w:rPr>
                      </w:pPr>
                    </w:p>
                    <w:p w14:paraId="654C164B" w14:textId="77777777" w:rsidR="006520D6" w:rsidRDefault="006520D6" w:rsidP="008849BF">
                      <w:pPr>
                        <w:jc w:val="both"/>
                        <w:rPr>
                          <w:b/>
                          <w:sz w:val="20"/>
                          <w:szCs w:val="20"/>
                          <w:lang w:val="fr-CA"/>
                        </w:rPr>
                      </w:pPr>
                    </w:p>
                    <w:p w14:paraId="001A92E3" w14:textId="06645C13" w:rsidR="008849BF" w:rsidRDefault="008849BF" w:rsidP="008849BF">
                      <w:pPr>
                        <w:jc w:val="both"/>
                        <w:rPr>
                          <w:b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 w:rsidRPr="00FE31F0">
                        <w:rPr>
                          <w:b/>
                          <w:sz w:val="20"/>
                          <w:szCs w:val="20"/>
                          <w:lang w:val="fr-CA"/>
                        </w:rPr>
                        <w:t>Taomie</w:t>
                      </w:r>
                      <w:proofErr w:type="spellEnd"/>
                      <w:r w:rsidR="00A55C16" w:rsidRPr="00FE31F0">
                        <w:rPr>
                          <w:b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="006520D6">
                        <w:rPr>
                          <w:b/>
                          <w:sz w:val="20"/>
                          <w:szCs w:val="20"/>
                          <w:lang w:val="fr-CA"/>
                        </w:rPr>
                        <w:t>a remporté le</w:t>
                      </w:r>
                      <w:r w:rsidR="00A55C16" w:rsidRPr="00FE31F0">
                        <w:rPr>
                          <w:b/>
                          <w:sz w:val="20"/>
                          <w:szCs w:val="20"/>
                          <w:lang w:val="fr-CA"/>
                        </w:rPr>
                        <w:t xml:space="preserve"> Prix du bénévolat en loisir et en sport </w:t>
                      </w:r>
                      <w:proofErr w:type="spellStart"/>
                      <w:r w:rsidR="00A55C16" w:rsidRPr="00FE31F0">
                        <w:rPr>
                          <w:b/>
                          <w:sz w:val="20"/>
                          <w:szCs w:val="20"/>
                          <w:lang w:val="fr-CA"/>
                        </w:rPr>
                        <w:t>Dollard</w:t>
                      </w:r>
                      <w:proofErr w:type="spellEnd"/>
                      <w:r w:rsidR="00A55C16" w:rsidRPr="00FE31F0">
                        <w:rPr>
                          <w:b/>
                          <w:sz w:val="20"/>
                          <w:szCs w:val="20"/>
                          <w:lang w:val="fr-CA"/>
                        </w:rPr>
                        <w:t>-Morin/MRC d’Arthabaska. Son engagement bénévole a été souligné lors d’une soirée reconnaissance le 20 septembre dernier.</w:t>
                      </w:r>
                    </w:p>
                    <w:p w14:paraId="02D138D9" w14:textId="77777777" w:rsidR="006520D6" w:rsidRDefault="006520D6" w:rsidP="008849BF">
                      <w:pPr>
                        <w:jc w:val="both"/>
                        <w:rPr>
                          <w:b/>
                          <w:sz w:val="20"/>
                          <w:szCs w:val="20"/>
                          <w:lang w:val="fr-CA"/>
                        </w:rPr>
                      </w:pPr>
                    </w:p>
                    <w:p w14:paraId="27CA89CE" w14:textId="07500A8B" w:rsidR="00FE31F0" w:rsidRPr="00FE31F0" w:rsidRDefault="00FE31F0" w:rsidP="008849BF">
                      <w:pPr>
                        <w:jc w:val="both"/>
                        <w:rPr>
                          <w:b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fr-CA"/>
                        </w:rPr>
                        <w:t xml:space="preserve">La Coop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  <w:lang w:val="fr-CA"/>
                        </w:rPr>
                        <w:t>Notre-d’Ham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  <w:lang w:val="fr-CA"/>
                        </w:rPr>
                        <w:t xml:space="preserve"> a remporté</w:t>
                      </w:r>
                      <w:r w:rsidR="006520D6">
                        <w:rPr>
                          <w:b/>
                          <w:sz w:val="20"/>
                          <w:szCs w:val="20"/>
                          <w:lang w:val="fr-CA"/>
                        </w:rPr>
                        <w:t xml:space="preserve"> 500$ à cette remise de prix grâce à la mise en place des Cafés Créatifs et de leurs activités culturelles. </w:t>
                      </w:r>
                    </w:p>
                  </w:txbxContent>
                </v:textbox>
              </v:shape>
            </w:pict>
          </mc:Fallback>
        </mc:AlternateContent>
      </w:r>
      <w:r w:rsidR="00FE31F0" w:rsidRPr="00FE31F0">
        <w:rPr>
          <w:noProof/>
          <w:sz w:val="24"/>
          <w:szCs w:val="24"/>
          <w:u w:val="single"/>
          <w:lang w:val="fr-CA"/>
        </w:rPr>
        <mc:AlternateContent>
          <mc:Choice Requires="wps">
            <w:drawing>
              <wp:anchor distT="45720" distB="45720" distL="114300" distR="114300" simplePos="0" relativeHeight="252407808" behindDoc="0" locked="0" layoutInCell="1" allowOverlap="1" wp14:anchorId="2028F0CD" wp14:editId="265FAC63">
                <wp:simplePos x="0" y="0"/>
                <wp:positionH relativeFrom="column">
                  <wp:posOffset>4997450</wp:posOffset>
                </wp:positionH>
                <wp:positionV relativeFrom="paragraph">
                  <wp:posOffset>1798320</wp:posOffset>
                </wp:positionV>
                <wp:extent cx="4353560" cy="4192905"/>
                <wp:effectExtent l="0" t="0" r="27940" b="1714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560" cy="419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8E9DD" w14:textId="7FBC3428" w:rsidR="00FE31F0" w:rsidRPr="00D07C99" w:rsidRDefault="00FE31F0" w:rsidP="00FE31F0">
                            <w:pPr>
                              <w:spacing w:after="200" w:line="276" w:lineRule="auto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fr-CA"/>
                              </w:rPr>
                              <w:t>Des nouvelles de votre Coop!</w:t>
                            </w:r>
                          </w:p>
                          <w:p w14:paraId="53339E16" w14:textId="3D7C42F9" w:rsidR="00FE31F0" w:rsidRPr="00FE31F0" w:rsidRDefault="00FE31F0" w:rsidP="00FE31F0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r w:rsidRPr="00FE31F0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Spécial du mois d’octobre / volet épicerie</w:t>
                            </w:r>
                          </w:p>
                          <w:p w14:paraId="7E44896E" w14:textId="77777777" w:rsidR="00FE31F0" w:rsidRPr="00FE31F0" w:rsidRDefault="00FE31F0" w:rsidP="00FE31F0">
                            <w:pPr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>Betteraves marinées maison 3pots/12.00$</w:t>
                            </w:r>
                          </w:p>
                          <w:p w14:paraId="26594031" w14:textId="77777777" w:rsidR="00FE31F0" w:rsidRPr="00FE31F0" w:rsidRDefault="00FE31F0" w:rsidP="00FE31F0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E31F0">
                              <w:rPr>
                                <w:b/>
                                <w:i/>
                                <w:sz w:val="20"/>
                                <w:szCs w:val="20"/>
                                <w:lang w:val="fr-CA"/>
                              </w:rPr>
                              <w:t>Prix régulier, 4.75$ chacun. Pots de 500 ml.</w:t>
                            </w:r>
                          </w:p>
                          <w:p w14:paraId="2DCD1804" w14:textId="77777777" w:rsidR="00FE31F0" w:rsidRPr="00FE31F0" w:rsidRDefault="00FE31F0" w:rsidP="00FE31F0">
                            <w:pPr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Bonduelle - Fèves vertes surgelées 1. </w:t>
                            </w:r>
                            <w:proofErr w:type="gramStart"/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>kg</w:t>
                            </w:r>
                            <w:proofErr w:type="gramEnd"/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: 3.25$ le sac</w:t>
                            </w:r>
                          </w:p>
                          <w:p w14:paraId="301F1291" w14:textId="087D7096" w:rsidR="00FE31F0" w:rsidRPr="00FE31F0" w:rsidRDefault="00FE31F0" w:rsidP="00FE31F0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E31F0">
                              <w:rPr>
                                <w:b/>
                                <w:i/>
                                <w:sz w:val="20"/>
                                <w:szCs w:val="20"/>
                                <w:lang w:val="fr-CA"/>
                              </w:rPr>
                              <w:t>Se vend entre 6.29$ et 8.79$ en grandes surfaces.</w:t>
                            </w:r>
                          </w:p>
                          <w:p w14:paraId="4F54F2A6" w14:textId="77777777" w:rsidR="00FE31F0" w:rsidRPr="00FE31F0" w:rsidRDefault="00FE31F0" w:rsidP="00FE31F0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7C27D1C5" w14:textId="77777777" w:rsidR="00FE31F0" w:rsidRPr="00FE31F0" w:rsidRDefault="00FE31F0" w:rsidP="00FE31F0">
                            <w:pPr>
                              <w:jc w:val="both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E31F0"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  <w:lang w:val="fr-CA"/>
                              </w:rPr>
                              <w:t xml:space="preserve">Participez aux tirages de votre casse-croûte ! </w:t>
                            </w:r>
                          </w:p>
                          <w:p w14:paraId="1EA77ADD" w14:textId="59F560DC" w:rsidR="00FE31F0" w:rsidRDefault="00FE31F0" w:rsidP="00FE31F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>Octobre</w:t>
                            </w:r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est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un mois un peu frisquet</w:t>
                            </w:r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>. N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os menus du jour et notre prêt-à-manger sauront vous réconforter. Passez au casse-croûte de votre coopérative au mois d’octobre et </w:t>
                            </w:r>
                            <w:r w:rsidRPr="00FE31F0">
                              <w:rPr>
                                <w:i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courrez la chance de gagne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r</w:t>
                            </w:r>
                            <w:r w:rsidRPr="00FE31F0">
                              <w:rPr>
                                <w:i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 xml:space="preserve"> le prix de votre facture.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 Pour participer, signez </w:t>
                            </w:r>
                            <w:r w:rsidR="00F41E9C">
                              <w:rPr>
                                <w:sz w:val="20"/>
                                <w:szCs w:val="20"/>
                                <w:lang w:val="fr-CA"/>
                              </w:rPr>
                              <w:t>l’endos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de votre facture en y ajoutant vos coordonné</w:t>
                            </w:r>
                            <w:r w:rsidR="00F41E9C">
                              <w:rPr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>s et le 1</w:t>
                            </w:r>
                            <w:r w:rsidRPr="00FE31F0">
                              <w:rPr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er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novembre deux personnes auront la chance de recevoir un certificat cadeau de la valeur de leur facture d’achat. Et pourquoi, ce ne serait pas vous </w:t>
                            </w:r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>?</w:t>
                            </w:r>
                          </w:p>
                          <w:p w14:paraId="2F22316E" w14:textId="77777777" w:rsidR="00FE31F0" w:rsidRPr="00FE31F0" w:rsidRDefault="00FE31F0" w:rsidP="00FE31F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1A213359" w14:textId="53B59F34" w:rsidR="00FE31F0" w:rsidRPr="00FE31F0" w:rsidRDefault="00FE31F0" w:rsidP="00FE31F0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CA"/>
                              </w:rPr>
                              <w:t>Campagne de financement : prêt à manger</w:t>
                            </w:r>
                          </w:p>
                          <w:p w14:paraId="06BBA69E" w14:textId="1C0CF3A5" w:rsidR="00FE31F0" w:rsidRPr="00FE31F0" w:rsidRDefault="00FE31F0" w:rsidP="00FE31F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Cet automne, nous repartons nos fourneaux afin de vous offrir des mets d’automne et du temps des fêtes. La formule sera un peu différente </w:t>
                            </w:r>
                            <w:r w:rsidR="00C0711D">
                              <w:rPr>
                                <w:sz w:val="20"/>
                                <w:szCs w:val="20"/>
                                <w:lang w:val="fr-CA"/>
                              </w:rPr>
                              <w:t>de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l’an dernier. Plusieurs dates de collectes seront à l’agenda. Préparez</w:t>
                            </w:r>
                            <w:r w:rsidR="00C0711D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votre commande et faites-nous 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>l</w:t>
                            </w:r>
                            <w:r w:rsidR="00C0711D">
                              <w:rPr>
                                <w:sz w:val="20"/>
                                <w:szCs w:val="20"/>
                                <w:lang w:val="fr-CA"/>
                              </w:rPr>
                              <w:t>a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parvenir avant le 19 octobre par courriel, par téléphone ou en personne directement à la coopérative. </w:t>
                            </w:r>
                          </w:p>
                          <w:p w14:paraId="67F3A13C" w14:textId="60CD427B" w:rsidR="00FE31F0" w:rsidRPr="00FE31F0" w:rsidRDefault="00FE31F0" w:rsidP="00FE31F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La réception débutera au début novembre jusqu’à la mi-décembre. Nous vous contacterons afin de </w:t>
                            </w:r>
                            <w:r>
                              <w:rPr>
                                <w:sz w:val="20"/>
                                <w:szCs w:val="20"/>
                                <w:lang w:val="fr-CA"/>
                              </w:rPr>
                              <w:t>choisir</w:t>
                            </w:r>
                            <w:r w:rsidRPr="00FE31F0">
                              <w:rPr>
                                <w:sz w:val="20"/>
                                <w:szCs w:val="20"/>
                                <w:lang w:val="fr-CA"/>
                              </w:rPr>
                              <w:t xml:space="preserve"> une date avec vous au fur et à mesure que vos commandes seront prêtes. </w:t>
                            </w:r>
                          </w:p>
                          <w:p w14:paraId="2A068BE3" w14:textId="130D4928" w:rsidR="00FE31F0" w:rsidRPr="00FE31F0" w:rsidRDefault="00FE31F0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F0CD" id="_x0000_s1040" type="#_x0000_t202" style="position:absolute;margin-left:393.5pt;margin-top:141.6pt;width:342.8pt;height:330.15pt;z-index:25240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">
                <v:textbox>
                  <w:txbxContent>
                    <w:p w14:paraId="4588E9DD" w14:textId="7FBC3428" w:rsidR="00FE31F0" w:rsidRPr="00D07C99" w:rsidRDefault="00FE31F0" w:rsidP="00FE31F0">
                      <w:pPr>
                        <w:spacing w:after="200" w:line="276" w:lineRule="auto"/>
                        <w:jc w:val="center"/>
                        <w:rPr>
                          <w:sz w:val="24"/>
                          <w:szCs w:val="24"/>
                          <w:u w:val="single"/>
                          <w:lang w:val="fr-CA"/>
                        </w:rPr>
                      </w:pPr>
                      <w:r>
                        <w:rPr>
                          <w:sz w:val="36"/>
                          <w:szCs w:val="36"/>
                          <w:lang w:val="fr-CA"/>
                        </w:rPr>
                        <w:t>Des nouvelles de votre Coop!</w:t>
                      </w:r>
                    </w:p>
                    <w:p w14:paraId="53339E16" w14:textId="3D7C42F9" w:rsidR="00FE31F0" w:rsidRPr="00FE31F0" w:rsidRDefault="00FE31F0" w:rsidP="00FE31F0">
                      <w:pPr>
                        <w:rPr>
                          <w:b/>
                          <w:sz w:val="20"/>
                          <w:szCs w:val="20"/>
                          <w:u w:val="single"/>
                          <w:lang w:val="fr-CA"/>
                        </w:rPr>
                      </w:pPr>
                      <w:r w:rsidRPr="00FE31F0">
                        <w:rPr>
                          <w:b/>
                          <w:sz w:val="20"/>
                          <w:szCs w:val="20"/>
                          <w:u w:val="single"/>
                          <w:lang w:val="fr-CA"/>
                        </w:rPr>
                        <w:t>Spécial du mois d’octobre / volet épicerie</w:t>
                      </w:r>
                    </w:p>
                    <w:p w14:paraId="7E44896E" w14:textId="77777777" w:rsidR="00FE31F0" w:rsidRPr="00FE31F0" w:rsidRDefault="00FE31F0" w:rsidP="00FE31F0">
                      <w:pPr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>Betteraves marinées maison 3pots/12.00$</w:t>
                      </w:r>
                    </w:p>
                    <w:p w14:paraId="26594031" w14:textId="77777777" w:rsidR="00FE31F0" w:rsidRPr="00FE31F0" w:rsidRDefault="00FE31F0" w:rsidP="00FE31F0">
                      <w:pPr>
                        <w:rPr>
                          <w:b/>
                          <w:i/>
                          <w:sz w:val="20"/>
                          <w:szCs w:val="20"/>
                          <w:lang w:val="fr-CA"/>
                        </w:rPr>
                      </w:pPr>
                      <w:r w:rsidRPr="00FE31F0">
                        <w:rPr>
                          <w:b/>
                          <w:i/>
                          <w:sz w:val="20"/>
                          <w:szCs w:val="20"/>
                          <w:lang w:val="fr-CA"/>
                        </w:rPr>
                        <w:t>Prix régulier, 4.75$ chacun. Pots de 500 ml.</w:t>
                      </w:r>
                    </w:p>
                    <w:p w14:paraId="2DCD1804" w14:textId="77777777" w:rsidR="00FE31F0" w:rsidRPr="00FE31F0" w:rsidRDefault="00FE31F0" w:rsidP="00FE31F0">
                      <w:pPr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Bonduelle - Fèves vertes surgelées 1. </w:t>
                      </w:r>
                      <w:proofErr w:type="gramStart"/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>kg</w:t>
                      </w:r>
                      <w:proofErr w:type="gramEnd"/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 : 3.25$ le sac</w:t>
                      </w:r>
                    </w:p>
                    <w:p w14:paraId="301F1291" w14:textId="087D7096" w:rsidR="00FE31F0" w:rsidRPr="00FE31F0" w:rsidRDefault="00FE31F0" w:rsidP="00FE31F0">
                      <w:pPr>
                        <w:rPr>
                          <w:b/>
                          <w:i/>
                          <w:sz w:val="20"/>
                          <w:szCs w:val="20"/>
                          <w:lang w:val="fr-CA"/>
                        </w:rPr>
                      </w:pPr>
                      <w:r w:rsidRPr="00FE31F0">
                        <w:rPr>
                          <w:b/>
                          <w:i/>
                          <w:sz w:val="20"/>
                          <w:szCs w:val="20"/>
                          <w:lang w:val="fr-CA"/>
                        </w:rPr>
                        <w:t>Se vend entre 6.29$ et 8.79$ en grandes surfaces.</w:t>
                      </w:r>
                    </w:p>
                    <w:p w14:paraId="4F54F2A6" w14:textId="77777777" w:rsidR="00FE31F0" w:rsidRPr="00FE31F0" w:rsidRDefault="00FE31F0" w:rsidP="00FE31F0">
                      <w:pPr>
                        <w:rPr>
                          <w:b/>
                          <w:i/>
                          <w:sz w:val="20"/>
                          <w:szCs w:val="20"/>
                          <w:lang w:val="fr-CA"/>
                        </w:rPr>
                      </w:pPr>
                    </w:p>
                    <w:p w14:paraId="7C27D1C5" w14:textId="77777777" w:rsidR="00FE31F0" w:rsidRPr="00FE31F0" w:rsidRDefault="00FE31F0" w:rsidP="00FE31F0">
                      <w:pPr>
                        <w:jc w:val="both"/>
                        <w:rPr>
                          <w:rFonts w:cstheme="minorHAnsi"/>
                          <w:b/>
                          <w:i/>
                          <w:sz w:val="20"/>
                          <w:szCs w:val="20"/>
                          <w:lang w:val="fr-CA"/>
                        </w:rPr>
                      </w:pPr>
                      <w:r w:rsidRPr="00FE31F0">
                        <w:rPr>
                          <w:rFonts w:cstheme="minorHAnsi"/>
                          <w:b/>
                          <w:i/>
                          <w:sz w:val="20"/>
                          <w:szCs w:val="20"/>
                          <w:lang w:val="fr-CA"/>
                        </w:rPr>
                        <w:t xml:space="preserve">Participez aux tirages de votre casse-croûte ! </w:t>
                      </w:r>
                    </w:p>
                    <w:p w14:paraId="1EA77ADD" w14:textId="59F560DC" w:rsidR="00FE31F0" w:rsidRDefault="00FE31F0" w:rsidP="00FE31F0">
                      <w:pPr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>Octobre</w:t>
                      </w:r>
                      <w:r>
                        <w:rPr>
                          <w:sz w:val="20"/>
                          <w:szCs w:val="20"/>
                          <w:lang w:val="fr-CA"/>
                        </w:rPr>
                        <w:t xml:space="preserve"> est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 un mois un peu frisquet</w:t>
                      </w:r>
                      <w:r>
                        <w:rPr>
                          <w:sz w:val="20"/>
                          <w:szCs w:val="20"/>
                          <w:lang w:val="fr-CA"/>
                        </w:rPr>
                        <w:t>. N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os menus du jour et notre prêt-à-manger sauront vous réconforter. Passez au casse-croûte de votre coopérative au mois d’octobre et </w:t>
                      </w:r>
                      <w:r w:rsidRPr="00FE31F0">
                        <w:rPr>
                          <w:i/>
                          <w:sz w:val="20"/>
                          <w:szCs w:val="20"/>
                          <w:u w:val="single"/>
                          <w:lang w:val="fr-CA"/>
                        </w:rPr>
                        <w:t>courrez la chance de gagne</w:t>
                      </w:r>
                      <w:r>
                        <w:rPr>
                          <w:i/>
                          <w:sz w:val="20"/>
                          <w:szCs w:val="20"/>
                          <w:u w:val="single"/>
                          <w:lang w:val="fr-CA"/>
                        </w:rPr>
                        <w:t>r</w:t>
                      </w:r>
                      <w:r w:rsidRPr="00FE31F0">
                        <w:rPr>
                          <w:i/>
                          <w:sz w:val="20"/>
                          <w:szCs w:val="20"/>
                          <w:u w:val="single"/>
                          <w:lang w:val="fr-CA"/>
                        </w:rPr>
                        <w:t xml:space="preserve"> le prix de votre facture.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  Pour participer, signez </w:t>
                      </w:r>
                      <w:r w:rsidR="00F41E9C">
                        <w:rPr>
                          <w:sz w:val="20"/>
                          <w:szCs w:val="20"/>
                          <w:lang w:val="fr-CA"/>
                        </w:rPr>
                        <w:t>l’endos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 de votre facture en y ajoutant vos coordonné</w:t>
                      </w:r>
                      <w:r w:rsidR="00F41E9C">
                        <w:rPr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>s et le 1</w:t>
                      </w:r>
                      <w:r w:rsidRPr="00FE31F0">
                        <w:rPr>
                          <w:sz w:val="20"/>
                          <w:szCs w:val="20"/>
                          <w:vertAlign w:val="superscript"/>
                          <w:lang w:val="fr-CA"/>
                        </w:rPr>
                        <w:t>er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 novembre deux personnes auront la chance de recevoir un certificat cadeau de la valeur de leur facture d’achat. Et pourquoi, ce ne serait pas vous </w:t>
                      </w:r>
                      <w:r>
                        <w:rPr>
                          <w:sz w:val="20"/>
                          <w:szCs w:val="20"/>
                          <w:lang w:val="fr-CA"/>
                        </w:rPr>
                        <w:t>?</w:t>
                      </w:r>
                    </w:p>
                    <w:p w14:paraId="2F22316E" w14:textId="77777777" w:rsidR="00FE31F0" w:rsidRPr="00FE31F0" w:rsidRDefault="00FE31F0" w:rsidP="00FE31F0">
                      <w:pPr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</w:p>
                    <w:p w14:paraId="1A213359" w14:textId="53B59F34" w:rsidR="00FE31F0" w:rsidRPr="00FE31F0" w:rsidRDefault="00FE31F0" w:rsidP="00FE31F0">
                      <w:pPr>
                        <w:jc w:val="both"/>
                        <w:rPr>
                          <w:b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fr-CA"/>
                        </w:rPr>
                        <w:t>Campagne de financement : prêt à manger</w:t>
                      </w:r>
                    </w:p>
                    <w:p w14:paraId="06BBA69E" w14:textId="1C0CF3A5" w:rsidR="00FE31F0" w:rsidRPr="00FE31F0" w:rsidRDefault="00FE31F0" w:rsidP="00FE31F0">
                      <w:pPr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Cet automne, nous repartons nos fourneaux afin de vous offrir des mets d’automne et du temps des fêtes. La formule sera un peu différente </w:t>
                      </w:r>
                      <w:r w:rsidR="00C0711D">
                        <w:rPr>
                          <w:sz w:val="20"/>
                          <w:szCs w:val="20"/>
                          <w:lang w:val="fr-CA"/>
                        </w:rPr>
                        <w:t>de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 l’an dernier. Plusieurs dates de collectes seront à l’agenda. Préparez</w:t>
                      </w:r>
                      <w:r w:rsidR="00C0711D">
                        <w:rPr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votre commande et faites-nous 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>l</w:t>
                      </w:r>
                      <w:r w:rsidR="00C0711D">
                        <w:rPr>
                          <w:sz w:val="20"/>
                          <w:szCs w:val="20"/>
                          <w:lang w:val="fr-CA"/>
                        </w:rPr>
                        <w:t>a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 parvenir avant le 19 octobre par courriel, par téléphone ou en personne directement à la coopérative. </w:t>
                      </w:r>
                    </w:p>
                    <w:p w14:paraId="67F3A13C" w14:textId="60CD427B" w:rsidR="00FE31F0" w:rsidRPr="00FE31F0" w:rsidRDefault="00FE31F0" w:rsidP="00FE31F0">
                      <w:pPr>
                        <w:jc w:val="both"/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La réception débutera au début novembre jusqu’à la mi-décembre. Nous vous contacterons afin de </w:t>
                      </w:r>
                      <w:r>
                        <w:rPr>
                          <w:sz w:val="20"/>
                          <w:szCs w:val="20"/>
                          <w:lang w:val="fr-CA"/>
                        </w:rPr>
                        <w:t>choisir</w:t>
                      </w:r>
                      <w:r w:rsidRPr="00FE31F0">
                        <w:rPr>
                          <w:sz w:val="20"/>
                          <w:szCs w:val="20"/>
                          <w:lang w:val="fr-CA"/>
                        </w:rPr>
                        <w:t xml:space="preserve"> une date avec vous au fur et à mesure que vos commandes seront prêtes. </w:t>
                      </w:r>
                    </w:p>
                    <w:p w14:paraId="2A068BE3" w14:textId="130D4928" w:rsidR="00FE31F0" w:rsidRPr="00FE31F0" w:rsidRDefault="00FE31F0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5FE6" w:rsidRPr="0041000D">
        <w:rPr>
          <w:noProof/>
          <w:sz w:val="24"/>
          <w:szCs w:val="24"/>
          <w:u w:val="single"/>
          <w:lang w:val="fr-CA"/>
        </w:rPr>
        <mc:AlternateContent>
          <mc:Choice Requires="wps">
            <w:drawing>
              <wp:anchor distT="45720" distB="45720" distL="114300" distR="114300" simplePos="0" relativeHeight="252395520" behindDoc="0" locked="0" layoutInCell="1" allowOverlap="1" wp14:anchorId="222E0D06" wp14:editId="12E4D50C">
                <wp:simplePos x="0" y="0"/>
                <wp:positionH relativeFrom="column">
                  <wp:posOffset>-338448</wp:posOffset>
                </wp:positionH>
                <wp:positionV relativeFrom="paragraph">
                  <wp:posOffset>3816210</wp:posOffset>
                </wp:positionV>
                <wp:extent cx="4832985" cy="1235034"/>
                <wp:effectExtent l="0" t="0" r="24765" b="2286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1235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AD6A7" w14:textId="1517885E" w:rsidR="0041000D" w:rsidRPr="00475FE6" w:rsidRDefault="0041000D" w:rsidP="004100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475FE6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Billets pour les Tigres à gagner!</w:t>
                            </w:r>
                          </w:p>
                          <w:p w14:paraId="0ABD0026" w14:textId="77777777" w:rsidR="0041000D" w:rsidRPr="00475FE6" w:rsidRDefault="0041000D" w:rsidP="0041000D">
                            <w:pPr>
                              <w:jc w:val="both"/>
                              <w:rPr>
                                <w:rFonts w:ascii="Calibri Light" w:hAnsi="Calibri Light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475FE6">
                              <w:rPr>
                                <w:rFonts w:ascii="Calibri Light" w:hAnsi="Calibri Light"/>
                                <w:sz w:val="24"/>
                                <w:szCs w:val="24"/>
                                <w:lang w:val="fr-CA"/>
                              </w:rPr>
                              <w:t xml:space="preserve">Dans le cadre de la campagne Amène ton monde, un match spécial des Tigres de Victoriaville se tiendra </w:t>
                            </w:r>
                            <w:r w:rsidRPr="00475FE6">
                              <w:rPr>
                                <w:rFonts w:ascii="Calibri Light" w:hAnsi="Calibri Light"/>
                                <w:b/>
                                <w:sz w:val="24"/>
                                <w:szCs w:val="24"/>
                                <w:lang w:val="fr-CA"/>
                              </w:rPr>
                              <w:t>le dimanche 28 octobre prochain à 16 h</w:t>
                            </w:r>
                            <w:r w:rsidRPr="00475FE6">
                              <w:rPr>
                                <w:rFonts w:ascii="Calibri Light" w:hAnsi="Calibri Light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  <w:p w14:paraId="42D72DF4" w14:textId="3F0602D6" w:rsidR="0041000D" w:rsidRPr="00475FE6" w:rsidRDefault="0041000D" w:rsidP="0041000D">
                            <w:pPr>
                              <w:jc w:val="both"/>
                              <w:rPr>
                                <w:rFonts w:ascii="Calibri Light" w:hAnsi="Calibri Light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475FE6">
                              <w:rPr>
                                <w:rFonts w:ascii="Calibri Light" w:hAnsi="Calibri Light"/>
                                <w:sz w:val="24"/>
                                <w:szCs w:val="24"/>
                                <w:lang w:val="fr-CA"/>
                              </w:rPr>
                              <w:t xml:space="preserve">La MRC distribuera dans chaque milieu des billets à faire tirer. Vous souhaitez </w:t>
                            </w:r>
                            <w:r w:rsidRPr="00475FE6">
                              <w:rPr>
                                <w:rFonts w:ascii="Calibri Light" w:hAnsi="Calibri Light"/>
                                <w:b/>
                                <w:sz w:val="24"/>
                                <w:szCs w:val="24"/>
                                <w:lang w:val="fr-CA"/>
                              </w:rPr>
                              <w:t>gagner un de ces billets</w:t>
                            </w:r>
                            <w:r w:rsidRPr="00475FE6">
                              <w:rPr>
                                <w:rFonts w:ascii="Calibri Light" w:hAnsi="Calibri Light"/>
                                <w:sz w:val="24"/>
                                <w:szCs w:val="24"/>
                                <w:lang w:val="fr-CA"/>
                              </w:rPr>
                              <w:t xml:space="preserve">? </w:t>
                            </w:r>
                            <w:r w:rsidRPr="00475FE6">
                              <w:rPr>
                                <w:rFonts w:ascii="Calibri Light" w:hAnsi="Calibri Light"/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Remplissez le coupon et retournez-le à la municipalité avant le 15 octobre.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0D06" id="_x0000_s1041" type="#_x0000_t202" style="position:absolute;margin-left:-26.65pt;margin-top:300.5pt;width:380.55pt;height:97.25pt;z-index:25239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">
                <v:textbox>
                  <w:txbxContent>
                    <w:p w14:paraId="2C5AD6A7" w14:textId="1517885E" w:rsidR="0041000D" w:rsidRPr="00475FE6" w:rsidRDefault="0041000D" w:rsidP="0041000D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475FE6">
                        <w:rPr>
                          <w:b/>
                          <w:sz w:val="24"/>
                          <w:szCs w:val="24"/>
                          <w:lang w:val="fr-CA"/>
                        </w:rPr>
                        <w:t>Billets pour les Tigres à gagner!</w:t>
                      </w:r>
                    </w:p>
                    <w:p w14:paraId="0ABD0026" w14:textId="77777777" w:rsidR="0041000D" w:rsidRPr="00475FE6" w:rsidRDefault="0041000D" w:rsidP="0041000D">
                      <w:pPr>
                        <w:jc w:val="both"/>
                        <w:rPr>
                          <w:rFonts w:ascii="Calibri Light" w:hAnsi="Calibri Light"/>
                          <w:sz w:val="24"/>
                          <w:szCs w:val="24"/>
                          <w:lang w:val="fr-CA"/>
                        </w:rPr>
                      </w:pPr>
                      <w:r w:rsidRPr="00475FE6">
                        <w:rPr>
                          <w:rFonts w:ascii="Calibri Light" w:hAnsi="Calibri Light"/>
                          <w:sz w:val="24"/>
                          <w:szCs w:val="24"/>
                          <w:lang w:val="fr-CA"/>
                        </w:rPr>
                        <w:t xml:space="preserve">Dans le cadre de la campagne Amène ton monde, un match spécial des Tigres de Victoriaville se tiendra </w:t>
                      </w:r>
                      <w:r w:rsidRPr="00475FE6">
                        <w:rPr>
                          <w:rFonts w:ascii="Calibri Light" w:hAnsi="Calibri Light"/>
                          <w:b/>
                          <w:sz w:val="24"/>
                          <w:szCs w:val="24"/>
                          <w:lang w:val="fr-CA"/>
                        </w:rPr>
                        <w:t>le dimanche 28 octobre prochain à 16 h</w:t>
                      </w:r>
                      <w:r w:rsidRPr="00475FE6">
                        <w:rPr>
                          <w:rFonts w:ascii="Calibri Light" w:hAnsi="Calibri Light"/>
                          <w:sz w:val="24"/>
                          <w:szCs w:val="24"/>
                          <w:lang w:val="fr-CA"/>
                        </w:rPr>
                        <w:t>.</w:t>
                      </w:r>
                    </w:p>
                    <w:p w14:paraId="42D72DF4" w14:textId="3F0602D6" w:rsidR="0041000D" w:rsidRPr="00475FE6" w:rsidRDefault="0041000D" w:rsidP="0041000D">
                      <w:pPr>
                        <w:jc w:val="both"/>
                        <w:rPr>
                          <w:rFonts w:ascii="Calibri Light" w:hAnsi="Calibri Light"/>
                          <w:sz w:val="24"/>
                          <w:szCs w:val="24"/>
                          <w:lang w:val="fr-CA"/>
                        </w:rPr>
                      </w:pPr>
                      <w:r w:rsidRPr="00475FE6">
                        <w:rPr>
                          <w:rFonts w:ascii="Calibri Light" w:hAnsi="Calibri Light"/>
                          <w:sz w:val="24"/>
                          <w:szCs w:val="24"/>
                          <w:lang w:val="fr-CA"/>
                        </w:rPr>
                        <w:t xml:space="preserve">La MRC distribuera dans chaque milieu des billets à faire tirer. Vous souhaitez </w:t>
                      </w:r>
                      <w:r w:rsidRPr="00475FE6">
                        <w:rPr>
                          <w:rFonts w:ascii="Calibri Light" w:hAnsi="Calibri Light"/>
                          <w:b/>
                          <w:sz w:val="24"/>
                          <w:szCs w:val="24"/>
                          <w:lang w:val="fr-CA"/>
                        </w:rPr>
                        <w:t>gagner un de ces billets</w:t>
                      </w:r>
                      <w:r w:rsidRPr="00475FE6">
                        <w:rPr>
                          <w:rFonts w:ascii="Calibri Light" w:hAnsi="Calibri Light"/>
                          <w:sz w:val="24"/>
                          <w:szCs w:val="24"/>
                          <w:lang w:val="fr-CA"/>
                        </w:rPr>
                        <w:t xml:space="preserve">? </w:t>
                      </w:r>
                      <w:r w:rsidRPr="00475FE6">
                        <w:rPr>
                          <w:rFonts w:ascii="Calibri Light" w:hAnsi="Calibri Light"/>
                          <w:b/>
                          <w:sz w:val="24"/>
                          <w:szCs w:val="24"/>
                          <w:lang w:val="fr-CA"/>
                        </w:rPr>
                        <w:t xml:space="preserve">Remplissez le coupon et retournez-le à la municipalité avant le 15 octobre. </w:t>
                      </w:r>
                    </w:p>
                  </w:txbxContent>
                </v:textbox>
              </v:shape>
            </w:pict>
          </mc:Fallback>
        </mc:AlternateContent>
      </w:r>
      <w:r w:rsidR="0041000D">
        <w:rPr>
          <w:noProof/>
          <w:sz w:val="24"/>
          <w:szCs w:val="24"/>
          <w:u w:val="single"/>
          <w:lang w:val="fr-CA"/>
        </w:rPr>
        <w:drawing>
          <wp:anchor distT="0" distB="0" distL="114300" distR="114300" simplePos="0" relativeHeight="252315648" behindDoc="0" locked="0" layoutInCell="1" allowOverlap="1" wp14:anchorId="33000FB8" wp14:editId="1E71F92A">
            <wp:simplePos x="0" y="0"/>
            <wp:positionH relativeFrom="column">
              <wp:posOffset>-112510</wp:posOffset>
            </wp:positionH>
            <wp:positionV relativeFrom="paragraph">
              <wp:posOffset>1045301</wp:posOffset>
            </wp:positionV>
            <wp:extent cx="3930732" cy="276733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i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732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C14">
        <w:rPr>
          <w:sz w:val="24"/>
          <w:szCs w:val="24"/>
          <w:u w:val="single"/>
          <w:lang w:val="fr-CA"/>
        </w:rPr>
        <w:br w:type="page"/>
      </w:r>
    </w:p>
    <w:p w14:paraId="41E3E85F" w14:textId="4C918DEC" w:rsidR="00324BDE" w:rsidRDefault="00E0363C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  <w:r w:rsidRPr="007F0867">
        <w:rPr>
          <w:noProof/>
          <w:sz w:val="24"/>
          <w:szCs w:val="24"/>
          <w:u w:val="single"/>
          <w:lang w:val="fr-CA"/>
        </w:rPr>
        <w:lastRenderedPageBreak/>
        <mc:AlternateContent>
          <mc:Choice Requires="wps">
            <w:drawing>
              <wp:anchor distT="45720" distB="45720" distL="114300" distR="114300" simplePos="0" relativeHeight="252384256" behindDoc="0" locked="0" layoutInCell="1" allowOverlap="1" wp14:anchorId="044A56F7" wp14:editId="409B55CA">
                <wp:simplePos x="0" y="0"/>
                <wp:positionH relativeFrom="column">
                  <wp:posOffset>-300990</wp:posOffset>
                </wp:positionH>
                <wp:positionV relativeFrom="paragraph">
                  <wp:posOffset>349885</wp:posOffset>
                </wp:positionV>
                <wp:extent cx="4307840" cy="2750820"/>
                <wp:effectExtent l="0" t="0" r="16510" b="11430"/>
                <wp:wrapSquare wrapText="bothSides"/>
                <wp:docPr id="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840" cy="275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F0E22" w14:textId="2BB0CCE4" w:rsidR="007F0867" w:rsidRDefault="007F0867" w:rsidP="007F086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F086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Visioconférence</w:t>
                            </w:r>
                            <w:r w:rsidR="00E0363C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s</w:t>
                            </w:r>
                            <w:r w:rsidRPr="007F086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de la FADOQ de Notre-Dame-de-Ham</w:t>
                            </w:r>
                          </w:p>
                          <w:p w14:paraId="1FF0DD35" w14:textId="7662F19F" w:rsidR="007F0867" w:rsidRDefault="007F0867" w:rsidP="007F086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4CDC69E1" w14:textId="44D921C7" w:rsidR="007F0867" w:rsidRDefault="007F0867" w:rsidP="007F0867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Différentes conférences seront offertes en ligne</w:t>
                            </w:r>
                            <w:r w:rsidR="00E0363C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à Notre-Dame-de-Ham durant le mois d’octobre. Venez en apprendre plus!</w:t>
                            </w:r>
                          </w:p>
                          <w:p w14:paraId="58F1A8FB" w14:textId="49EC8F48" w:rsidR="00E0363C" w:rsidRDefault="00E0363C" w:rsidP="007F0867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25F1679A" w14:textId="77777777" w:rsidR="00E0363C" w:rsidRDefault="00E0363C" w:rsidP="007F0867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1</w:t>
                            </w:r>
                            <w:r w:rsidRPr="00E0363C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fr-CA"/>
                              </w:rPr>
                              <w:t>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 octobre à 15h30 à la bibliothèque : </w:t>
                            </w:r>
                          </w:p>
                          <w:p w14:paraId="13419ECA" w14:textId="7BDE9B1B" w:rsidR="00E0363C" w:rsidRDefault="00E0363C" w:rsidP="00E0363C">
                            <w:pPr>
                              <w:ind w:firstLine="720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J’ai mal, qui dois-je consulter?</w:t>
                            </w:r>
                          </w:p>
                          <w:p w14:paraId="24FB96BC" w14:textId="77777777" w:rsidR="00E0363C" w:rsidRDefault="00E0363C" w:rsidP="007F0867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15 octobre à 15h30 à la salle communautaire : </w:t>
                            </w:r>
                          </w:p>
                          <w:p w14:paraId="15D44BC9" w14:textId="39203E1C" w:rsidR="00E0363C" w:rsidRDefault="00E0363C" w:rsidP="00E0363C">
                            <w:pPr>
                              <w:ind w:firstLine="720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L’art de gérer son stress.</w:t>
                            </w:r>
                          </w:p>
                          <w:p w14:paraId="3CB77757" w14:textId="77777777" w:rsidR="00E0363C" w:rsidRDefault="00E0363C" w:rsidP="007F0867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22 octobre à 15h30 à la salle communautaire : </w:t>
                            </w:r>
                          </w:p>
                          <w:p w14:paraId="4700AE0B" w14:textId="62D2669D" w:rsidR="00E0363C" w:rsidRDefault="00E0363C" w:rsidP="00E0363C">
                            <w:pPr>
                              <w:ind w:firstLine="720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Musculation et souplesse chez les aînés</w:t>
                            </w:r>
                          </w:p>
                          <w:p w14:paraId="34EAB865" w14:textId="77777777" w:rsidR="00E0363C" w:rsidRDefault="00E0363C" w:rsidP="007F0867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24 octobre à 10h à la salle communautaire : </w:t>
                            </w:r>
                          </w:p>
                          <w:p w14:paraId="561321BA" w14:textId="656A2A6E" w:rsidR="00E0363C" w:rsidRPr="007F0867" w:rsidRDefault="00E0363C" w:rsidP="00E0363C">
                            <w:pPr>
                              <w:ind w:firstLine="720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Choisir de simplifier sa vie.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56F7" id="_x0000_s1041" type="#_x0000_t202" style="position:absolute;margin-left:-23.7pt;margin-top:27.55pt;width:339.2pt;height:216.6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" fillcolor="#f2f2f2 [3052]" strokecolor="#f2f2f2 [3052]">
                <v:fill opacity="36751f"/>
                <v:textbox>
                  <w:txbxContent>
                    <w:p w14:paraId="51DF0E22" w14:textId="2BB0CCE4" w:rsidR="007F0867" w:rsidRDefault="007F0867" w:rsidP="007F086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7F0867">
                        <w:rPr>
                          <w:b/>
                          <w:sz w:val="24"/>
                          <w:szCs w:val="24"/>
                          <w:lang w:val="fr-CA"/>
                        </w:rPr>
                        <w:t>Visioconférence</w:t>
                      </w:r>
                      <w:r w:rsidR="00E0363C">
                        <w:rPr>
                          <w:b/>
                          <w:sz w:val="24"/>
                          <w:szCs w:val="24"/>
                          <w:lang w:val="fr-CA"/>
                        </w:rPr>
                        <w:t>s</w:t>
                      </w:r>
                      <w:r w:rsidRPr="007F0867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de la FADOQ de Notre-Dame-de-Ham</w:t>
                      </w:r>
                    </w:p>
                    <w:p w14:paraId="1FF0DD35" w14:textId="7662F19F" w:rsidR="007F0867" w:rsidRDefault="007F0867" w:rsidP="007F086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4CDC69E1" w14:textId="44D921C7" w:rsidR="007F0867" w:rsidRDefault="007F0867" w:rsidP="007F0867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Différentes conférences seront offertes en ligne</w:t>
                      </w:r>
                      <w:r w:rsidR="00E0363C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à Notre-Dame-de-Ham durant le mois d’octobre. Venez en apprendre plus!</w:t>
                      </w:r>
                    </w:p>
                    <w:p w14:paraId="58F1A8FB" w14:textId="49EC8F48" w:rsidR="00E0363C" w:rsidRDefault="00E0363C" w:rsidP="007F0867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25F1679A" w14:textId="77777777" w:rsidR="00E0363C" w:rsidRDefault="00E0363C" w:rsidP="007F0867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1</w:t>
                      </w:r>
                      <w:r w:rsidRPr="00E0363C">
                        <w:rPr>
                          <w:b/>
                          <w:sz w:val="24"/>
                          <w:szCs w:val="24"/>
                          <w:vertAlign w:val="superscript"/>
                          <w:lang w:val="fr-CA"/>
                        </w:rPr>
                        <w:t>er</w:t>
                      </w: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 octobre à 15h30 à la bibliothèque : </w:t>
                      </w:r>
                    </w:p>
                    <w:p w14:paraId="13419ECA" w14:textId="7BDE9B1B" w:rsidR="00E0363C" w:rsidRDefault="00E0363C" w:rsidP="00E0363C">
                      <w:pPr>
                        <w:ind w:firstLine="720"/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J’ai mal, qui dois-je consulter?</w:t>
                      </w:r>
                    </w:p>
                    <w:p w14:paraId="24FB96BC" w14:textId="77777777" w:rsidR="00E0363C" w:rsidRDefault="00E0363C" w:rsidP="007F0867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15 octobre à 15h30 à la salle communautaire : </w:t>
                      </w:r>
                    </w:p>
                    <w:p w14:paraId="15D44BC9" w14:textId="39203E1C" w:rsidR="00E0363C" w:rsidRDefault="00E0363C" w:rsidP="00E0363C">
                      <w:pPr>
                        <w:ind w:firstLine="720"/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L’art de gérer son stress.</w:t>
                      </w:r>
                    </w:p>
                    <w:p w14:paraId="3CB77757" w14:textId="77777777" w:rsidR="00E0363C" w:rsidRDefault="00E0363C" w:rsidP="007F0867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22 octobre à 15h30 à la salle communautaire : </w:t>
                      </w:r>
                    </w:p>
                    <w:p w14:paraId="4700AE0B" w14:textId="62D2669D" w:rsidR="00E0363C" w:rsidRDefault="00E0363C" w:rsidP="00E0363C">
                      <w:pPr>
                        <w:ind w:firstLine="720"/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Musculation et souplesse chez les aînés</w:t>
                      </w:r>
                    </w:p>
                    <w:p w14:paraId="34EAB865" w14:textId="77777777" w:rsidR="00E0363C" w:rsidRDefault="00E0363C" w:rsidP="007F0867">
                      <w:pPr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24 octobre à 10h à la salle communautaire : </w:t>
                      </w:r>
                    </w:p>
                    <w:p w14:paraId="561321BA" w14:textId="656A2A6E" w:rsidR="00E0363C" w:rsidRPr="007F0867" w:rsidRDefault="00E0363C" w:rsidP="00E0363C">
                      <w:pPr>
                        <w:ind w:firstLine="720"/>
                        <w:jc w:val="both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CA"/>
                        </w:rPr>
                        <w:t>Choisir de simplifier sa vie.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0A07">
        <w:rPr>
          <w:noProof/>
        </w:rPr>
        <w:drawing>
          <wp:anchor distT="0" distB="0" distL="114300" distR="114300" simplePos="0" relativeHeight="252359680" behindDoc="0" locked="0" layoutInCell="1" allowOverlap="1" wp14:anchorId="6693FA91" wp14:editId="5A053011">
            <wp:simplePos x="0" y="0"/>
            <wp:positionH relativeFrom="column">
              <wp:posOffset>8715375</wp:posOffset>
            </wp:positionH>
            <wp:positionV relativeFrom="paragraph">
              <wp:posOffset>-285750</wp:posOffset>
            </wp:positionV>
            <wp:extent cx="571500" cy="457200"/>
            <wp:effectExtent l="0" t="0" r="0" b="0"/>
            <wp:wrapNone/>
            <wp:docPr id="242" name="Image 242" descr="RÃ©sultats de recherche d'images pour Â«Â mdj ham-nord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s de recherche d'images pour Â«Â mdj ham-nordÂ Â»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A07" w:rsidRPr="005D661E">
        <w:rPr>
          <w:rFonts w:ascii="Calibri" w:eastAsia="Calibri" w:hAnsi="Calibri" w:cs="Times New Roman"/>
          <w:noProof/>
          <w:lang w:val="fr-CA" w:eastAsia="fr-CA"/>
        </w:rPr>
        <w:drawing>
          <wp:anchor distT="0" distB="0" distL="114300" distR="114300" simplePos="0" relativeHeight="252348416" behindDoc="0" locked="0" layoutInCell="1" allowOverlap="1" wp14:anchorId="6F8BC270" wp14:editId="2A68A273">
            <wp:simplePos x="0" y="0"/>
            <wp:positionH relativeFrom="column">
              <wp:posOffset>7877175</wp:posOffset>
            </wp:positionH>
            <wp:positionV relativeFrom="paragraph">
              <wp:posOffset>-323850</wp:posOffset>
            </wp:positionV>
            <wp:extent cx="723900" cy="579120"/>
            <wp:effectExtent l="0" t="0" r="0" b="0"/>
            <wp:wrapNone/>
            <wp:docPr id="697" name="Picture 1" descr="téléchar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pn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A07">
        <w:rPr>
          <w:noProof/>
          <w:lang w:val="fr-CA"/>
        </w:rPr>
        <w:drawing>
          <wp:anchor distT="0" distB="0" distL="114300" distR="114300" simplePos="0" relativeHeight="252345344" behindDoc="0" locked="0" layoutInCell="1" allowOverlap="1" wp14:anchorId="3658B926" wp14:editId="75497E29">
            <wp:simplePos x="0" y="0"/>
            <wp:positionH relativeFrom="column">
              <wp:posOffset>6057900</wp:posOffset>
            </wp:positionH>
            <wp:positionV relativeFrom="paragraph">
              <wp:posOffset>-228600</wp:posOffset>
            </wp:positionV>
            <wp:extent cx="1638300" cy="324019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UEBinb-[Converti]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24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A07">
        <w:rPr>
          <w:noProof/>
        </w:rPr>
        <w:drawing>
          <wp:anchor distT="0" distB="0" distL="114300" distR="114300" simplePos="0" relativeHeight="252346368" behindDoc="0" locked="0" layoutInCell="1" allowOverlap="1" wp14:anchorId="0D0E7C24" wp14:editId="5DB023C9">
            <wp:simplePos x="0" y="0"/>
            <wp:positionH relativeFrom="column">
              <wp:posOffset>5172075</wp:posOffset>
            </wp:positionH>
            <wp:positionV relativeFrom="paragraph">
              <wp:posOffset>-337185</wp:posOffset>
            </wp:positionV>
            <wp:extent cx="703580" cy="584835"/>
            <wp:effectExtent l="0" t="0" r="1270" b="5715"/>
            <wp:wrapNone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EH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A07" w:rsidRPr="003E769A">
        <w:rPr>
          <w:noProof/>
          <w:sz w:val="24"/>
          <w:szCs w:val="24"/>
          <w:u w:val="single"/>
          <w:lang w:val="fr-CA"/>
        </w:rPr>
        <mc:AlternateContent>
          <mc:Choice Requires="wps">
            <w:drawing>
              <wp:anchor distT="45720" distB="45720" distL="114300" distR="114300" simplePos="0" relativeHeight="252350464" behindDoc="0" locked="0" layoutInCell="1" allowOverlap="1" wp14:anchorId="5D7B6833" wp14:editId="64C860B1">
                <wp:simplePos x="0" y="0"/>
                <wp:positionH relativeFrom="column">
                  <wp:posOffset>4987290</wp:posOffset>
                </wp:positionH>
                <wp:positionV relativeFrom="paragraph">
                  <wp:posOffset>342900</wp:posOffset>
                </wp:positionV>
                <wp:extent cx="4441190" cy="590550"/>
                <wp:effectExtent l="57150" t="38100" r="73660" b="95250"/>
                <wp:wrapNone/>
                <wp:docPr id="235" name="Zone de text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A18CE" w14:textId="074BFB80" w:rsidR="00453F09" w:rsidRPr="00453F09" w:rsidRDefault="00453F09" w:rsidP="00453F0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453F09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Les cuisines collectives des Bois-Francs vous invite à participer à ces deux activités!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6833" id="Zone de texte 235" o:spid="_x0000_s1042" type="#_x0000_t202" style="position:absolute;margin-left:392.7pt;margin-top:27pt;width:349.7pt;height:46.5pt;z-index:25235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" fillcolor="#fedb84 [1621]" strokecolor="#f9b101 [3045]">
                <v:fill color2="#fff4da [501]" rotate="t" angle="180" colors="0 #ffe379;22938f #ffe9a1;1 #fff6d8" focus="100%" type="gradient"/>
                <v:shadow on="t" color="black" opacity="24903f" origin=",.5" offset="0,.55556mm"/>
                <v:textbox>
                  <w:txbxContent>
                    <w:p w14:paraId="0B8A18CE" w14:textId="074BFB80" w:rsidR="00453F09" w:rsidRPr="00453F09" w:rsidRDefault="00453F09" w:rsidP="00453F09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453F09">
                        <w:rPr>
                          <w:b/>
                          <w:sz w:val="24"/>
                          <w:szCs w:val="24"/>
                          <w:lang w:val="fr-CA"/>
                        </w:rPr>
                        <w:t>Les cuisines collectives des Bois-Francs vous invite à participer à ces deux activités!</w:t>
                      </w:r>
                    </w:p>
                  </w:txbxContent>
                </v:textbox>
              </v:shape>
            </w:pict>
          </mc:Fallback>
        </mc:AlternateContent>
      </w:r>
      <w:r w:rsidR="00324BDE" w:rsidRPr="00A36BA7"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14F0B808" wp14:editId="3F59BED8">
                <wp:simplePos x="0" y="0"/>
                <wp:positionH relativeFrom="column">
                  <wp:posOffset>-220980</wp:posOffset>
                </wp:positionH>
                <wp:positionV relativeFrom="paragraph">
                  <wp:posOffset>-86910</wp:posOffset>
                </wp:positionV>
                <wp:extent cx="4273550" cy="1404620"/>
                <wp:effectExtent l="57150" t="38100" r="69850" b="8953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A64BA" w14:textId="77777777" w:rsidR="00A36BA7" w:rsidRPr="00A36BA7" w:rsidRDefault="00A36BA7" w:rsidP="00A36BA7">
                            <w:pPr>
                              <w:jc w:val="center"/>
                              <w:rPr>
                                <w:rFonts w:ascii="Goudy Stout" w:hAnsi="Goudy Stout"/>
                                <w:lang w:val="fr-CA"/>
                              </w:rPr>
                            </w:pPr>
                            <w:r w:rsidRPr="00A36BA7">
                              <w:rPr>
                                <w:rFonts w:ascii="Goudy Stout" w:hAnsi="Goudy Stout"/>
                                <w:lang w:val="fr-CA"/>
                              </w:rPr>
                              <w:t>Activités à ne pas manquer!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0B808" id="_x0000_s1043" type="#_x0000_t202" style="position:absolute;margin-left:-17.4pt;margin-top:-6.85pt;width:336.5pt;height:110.6pt;z-index:25201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" fillcolor="#93ccdb [1620]" strokecolor="#35899e [3044]">
                <v:fill color2="#def0f4 [500]" rotate="t" angle="180" colors="0 #a5ddf3;22938f #c0e6f5;1 #e6f6fc" focus="100%" type="gradient"/>
                <v:shadow on="t" color="black" opacity="24903f" origin=",.5" offset="0,.55556mm"/>
                <v:textbox style="mso-fit-shape-to-text:t">
                  <w:txbxContent>
                    <w:p w14:paraId="7EEA64BA" w14:textId="77777777" w:rsidR="00A36BA7" w:rsidRPr="00A36BA7" w:rsidRDefault="00A36BA7" w:rsidP="00A36BA7">
                      <w:pPr>
                        <w:jc w:val="center"/>
                        <w:rPr>
                          <w:rFonts w:ascii="Goudy Stout" w:hAnsi="Goudy Stout"/>
                          <w:lang w:val="fr-CA"/>
                        </w:rPr>
                      </w:pPr>
                      <w:r w:rsidRPr="00A36BA7">
                        <w:rPr>
                          <w:rFonts w:ascii="Goudy Stout" w:hAnsi="Goudy Stout"/>
                          <w:lang w:val="fr-CA"/>
                        </w:rPr>
                        <w:t>Activités à ne pas manquer!</w:t>
                      </w:r>
                    </w:p>
                  </w:txbxContent>
                </v:textbox>
              </v:shape>
            </w:pict>
          </mc:Fallback>
        </mc:AlternateContent>
      </w:r>
    </w:p>
    <w:p w14:paraId="5F5659C7" w14:textId="49A4A66D" w:rsidR="00324BDE" w:rsidRDefault="00324BDE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0EBF1C42" w14:textId="16E145A5" w:rsidR="00324BDE" w:rsidRDefault="00620A07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  <w:r>
        <w:rPr>
          <w:rFonts w:ascii="Calibri" w:eastAsia="Calibri" w:hAnsi="Calibri" w:cs="Times New Roman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BBA0717" wp14:editId="4F0B0839">
                <wp:simplePos x="0" y="0"/>
                <wp:positionH relativeFrom="column">
                  <wp:posOffset>4972050</wp:posOffset>
                </wp:positionH>
                <wp:positionV relativeFrom="paragraph">
                  <wp:posOffset>251460</wp:posOffset>
                </wp:positionV>
                <wp:extent cx="4441190" cy="3162300"/>
                <wp:effectExtent l="0" t="0" r="16510" b="19050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19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EB607" w14:textId="77777777" w:rsidR="00453F09" w:rsidRPr="00620A07" w:rsidRDefault="00453F09" w:rsidP="00453F0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fr-CA"/>
                              </w:rPr>
                              <w:t>Ateliers culinaires ADOS</w:t>
                            </w:r>
                          </w:p>
                          <w:p w14:paraId="7926D632" w14:textId="61F42510" w:rsidR="00620A07" w:rsidRPr="00620A07" w:rsidRDefault="00453F09" w:rsidP="00620A07">
                            <w:pPr>
                              <w:ind w:left="142" w:right="27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fr-CA"/>
                              </w:rPr>
                              <w:t>Pour les ados 14 à 18 an</w:t>
                            </w:r>
                            <w:r w:rsidR="00620A07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fr-CA"/>
                              </w:rPr>
                              <w:t>s, possibilité d’inscription pour les 12-13 ans.</w:t>
                            </w:r>
                          </w:p>
                          <w:p w14:paraId="0BA61BC4" w14:textId="77777777" w:rsidR="00453F09" w:rsidRPr="00453F09" w:rsidRDefault="00453F09" w:rsidP="00453F09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>6 rencontres où vous cuisinerez des recettes différentes</w:t>
                            </w:r>
                          </w:p>
                          <w:p w14:paraId="7E83E9C5" w14:textId="77777777" w:rsidR="00453F09" w:rsidRPr="00453F09" w:rsidRDefault="00453F09" w:rsidP="00453F09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Buts: Être capable de se préparer des repas seul. </w:t>
                            </w:r>
                          </w:p>
                          <w:p w14:paraId="25AC13EB" w14:textId="77777777" w:rsidR="00453F09" w:rsidRPr="00453F09" w:rsidRDefault="00453F09" w:rsidP="00ED39D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Manipuler les instruments</w:t>
                            </w:r>
                          </w:p>
                          <w:p w14:paraId="5584E0D5" w14:textId="77777777" w:rsidR="00453F09" w:rsidRPr="00453F09" w:rsidRDefault="00453F09" w:rsidP="00ED39D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Bien réussir les cuissons </w:t>
                            </w:r>
                          </w:p>
                          <w:p w14:paraId="65B229A3" w14:textId="77777777" w:rsidR="00453F09" w:rsidRPr="00453F09" w:rsidRDefault="00453F09" w:rsidP="00ED39D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Se faire des repas, économique, sans gaspillage</w:t>
                            </w:r>
                          </w:p>
                          <w:p w14:paraId="7EF43F62" w14:textId="77777777" w:rsidR="00453F09" w:rsidRPr="00453F09" w:rsidRDefault="00453F09" w:rsidP="00ED39D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Bien planifier </w:t>
                            </w:r>
                          </w:p>
                          <w:p w14:paraId="7B308563" w14:textId="77777777" w:rsidR="00453F09" w:rsidRPr="00453F09" w:rsidRDefault="00453F09" w:rsidP="00453F09">
                            <w:pPr>
                              <w:ind w:left="72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0F7A31A9" w14:textId="77777777" w:rsidR="00453F09" w:rsidRPr="00453F09" w:rsidRDefault="00453F09" w:rsidP="00453F09">
                            <w:pPr>
                              <w:ind w:right="42"/>
                              <w:jc w:val="both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Quand : </w:t>
                            </w:r>
                          </w:p>
                          <w:p w14:paraId="0A41D534" w14:textId="150B2B85" w:rsidR="00453F09" w:rsidRPr="00E06128" w:rsidRDefault="00453F09" w:rsidP="00E0612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right="42"/>
                              <w:jc w:val="both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Débutant le 8 octobre à Notre-Dame-de-Ham. </w:t>
                            </w:r>
                            <w:r w:rsidRPr="00E06128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>Dates des autres cours : 15 et 29 octobre ainsi que le 12, 19 et 26 novembre. Réserve ta place!</w:t>
                            </w:r>
                          </w:p>
                          <w:p w14:paraId="45DC8383" w14:textId="480D87F7" w:rsidR="00453F09" w:rsidRPr="00453F09" w:rsidRDefault="00453F09" w:rsidP="00ED39D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right="42"/>
                              <w:jc w:val="both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Cours disponible à Ham-Nord également les jeudis à partir du 11 octobre. </w:t>
                            </w:r>
                          </w:p>
                          <w:p w14:paraId="1A9CDDB8" w14:textId="77777777" w:rsidR="00453F09" w:rsidRPr="00453F09" w:rsidRDefault="00453F09" w:rsidP="00453F0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0EF2ADAB" w14:textId="77777777" w:rsidR="00453F09" w:rsidRPr="00453F09" w:rsidRDefault="00453F09" w:rsidP="00453F09">
                            <w:pPr>
                              <w:jc w:val="center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53F0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CA"/>
                              </w:rPr>
                              <w:t xml:space="preserve">Par texto 819 960-6188 ou par </w:t>
                            </w:r>
                            <w:proofErr w:type="spellStart"/>
                            <w:r w:rsidRPr="00453F0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CA"/>
                              </w:rPr>
                              <w:t>facebook</w:t>
                            </w:r>
                            <w:proofErr w:type="spellEnd"/>
                            <w:r w:rsidRPr="00453F09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CA"/>
                              </w:rPr>
                              <w:t xml:space="preserve"> via </w:t>
                            </w:r>
                            <w:r w:rsidRPr="00453F0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fr-CA"/>
                              </w:rPr>
                              <w:t>Patricia Joyal</w:t>
                            </w:r>
                          </w:p>
                          <w:p w14:paraId="0EFD3A16" w14:textId="77777777" w:rsidR="00453F09" w:rsidRPr="00453F09" w:rsidRDefault="00453F09" w:rsidP="00453F09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gramStart"/>
                            <w:r w:rsidRPr="00453F0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fr-CA"/>
                              </w:rPr>
                              <w:t>ou</w:t>
                            </w:r>
                            <w:proofErr w:type="gramEnd"/>
                            <w:r w:rsidRPr="00453F0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fr-CA"/>
                              </w:rPr>
                              <w:t xml:space="preserve"> Cuisine collective des </w:t>
                            </w:r>
                            <w:proofErr w:type="spellStart"/>
                            <w:r w:rsidRPr="00453F0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  <w:lang w:val="fr-CA"/>
                              </w:rPr>
                              <w:t>Hauts-Reliefs</w:t>
                            </w:r>
                            <w:proofErr w:type="spellEnd"/>
                          </w:p>
                          <w:p w14:paraId="23AA23FA" w14:textId="77777777" w:rsidR="00453F09" w:rsidRPr="00B72C60" w:rsidRDefault="00453F09" w:rsidP="00453F09">
                            <w:pPr>
                              <w:jc w:val="center"/>
                              <w:rPr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0717" id="Zone de texte 236" o:spid="_x0000_s1044" type="#_x0000_t202" style="position:absolute;margin-left:391.5pt;margin-top:19.8pt;width:349.7pt;height:249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" fillcolor="white [3201]" strokeweight=".5pt">
                <v:textbox>
                  <w:txbxContent>
                    <w:p w14:paraId="12CEB607" w14:textId="77777777" w:rsidR="00453F09" w:rsidRPr="00620A07" w:rsidRDefault="00453F09" w:rsidP="00453F09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fr-CA"/>
                        </w:rPr>
                        <w:t>Ateliers culinaires ADOS</w:t>
                      </w:r>
                    </w:p>
                    <w:p w14:paraId="7926D632" w14:textId="61F42510" w:rsidR="00620A07" w:rsidRPr="00620A07" w:rsidRDefault="00453F09" w:rsidP="00620A07">
                      <w:pPr>
                        <w:ind w:left="142" w:right="27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fr-CA"/>
                        </w:rPr>
                        <w:t>Pour les ados 14 à 18 an</w:t>
                      </w:r>
                      <w:r w:rsidR="00620A07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fr-CA"/>
                        </w:rPr>
                        <w:t>s, possibilité d’inscription pour les 12-13 ans.</w:t>
                      </w:r>
                    </w:p>
                    <w:p w14:paraId="0BA61BC4" w14:textId="77777777" w:rsidR="00453F09" w:rsidRPr="00453F09" w:rsidRDefault="00453F09" w:rsidP="00453F09">
                      <w:pPr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>6 rencontres où vous cuisinerez des recettes différentes</w:t>
                      </w:r>
                    </w:p>
                    <w:p w14:paraId="7E83E9C5" w14:textId="77777777" w:rsidR="00453F09" w:rsidRPr="00453F09" w:rsidRDefault="00453F09" w:rsidP="00453F09">
                      <w:pPr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 xml:space="preserve">Buts: Être capable de se préparer des repas seul. </w:t>
                      </w:r>
                    </w:p>
                    <w:p w14:paraId="25AC13EB" w14:textId="77777777" w:rsidR="00453F09" w:rsidRPr="00453F09" w:rsidRDefault="00453F09" w:rsidP="00ED39D5">
                      <w:pPr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 xml:space="preserve"> Manipuler les instruments</w:t>
                      </w:r>
                    </w:p>
                    <w:p w14:paraId="5584E0D5" w14:textId="77777777" w:rsidR="00453F09" w:rsidRPr="00453F09" w:rsidRDefault="00453F09" w:rsidP="00ED39D5">
                      <w:pPr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 xml:space="preserve"> Bien réussir les cuissons </w:t>
                      </w:r>
                    </w:p>
                    <w:p w14:paraId="65B229A3" w14:textId="77777777" w:rsidR="00453F09" w:rsidRPr="00453F09" w:rsidRDefault="00453F09" w:rsidP="00ED39D5">
                      <w:pPr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 xml:space="preserve"> Se faire des repas, économique, sans gaspillage</w:t>
                      </w:r>
                    </w:p>
                    <w:p w14:paraId="7EF43F62" w14:textId="77777777" w:rsidR="00453F09" w:rsidRPr="00453F09" w:rsidRDefault="00453F09" w:rsidP="00ED39D5">
                      <w:pPr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 xml:space="preserve"> Bien planifier </w:t>
                      </w:r>
                    </w:p>
                    <w:p w14:paraId="7B308563" w14:textId="77777777" w:rsidR="00453F09" w:rsidRPr="00453F09" w:rsidRDefault="00453F09" w:rsidP="00453F09">
                      <w:pPr>
                        <w:ind w:left="720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</w:p>
                    <w:p w14:paraId="0F7A31A9" w14:textId="77777777" w:rsidR="00453F09" w:rsidRPr="00453F09" w:rsidRDefault="00453F09" w:rsidP="00453F09">
                      <w:pPr>
                        <w:ind w:right="42"/>
                        <w:jc w:val="both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 xml:space="preserve">Quand : </w:t>
                      </w:r>
                    </w:p>
                    <w:p w14:paraId="0A41D534" w14:textId="150B2B85" w:rsidR="00453F09" w:rsidRPr="00E06128" w:rsidRDefault="00453F09" w:rsidP="00E0612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right="42"/>
                        <w:jc w:val="both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 xml:space="preserve">Débutant le 8 octobre à Notre-Dame-de-Ham. </w:t>
                      </w:r>
                      <w:r w:rsidRPr="00E06128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>Dates des autres cours : 15 et 29 octobre ainsi que le 12, 19 et 26 novembre. Réserve ta place!</w:t>
                      </w:r>
                    </w:p>
                    <w:p w14:paraId="45DC8383" w14:textId="480D87F7" w:rsidR="00453F09" w:rsidRPr="00453F09" w:rsidRDefault="00453F09" w:rsidP="00ED39D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right="42"/>
                        <w:jc w:val="both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  <w:t xml:space="preserve">Cours disponible à Ham-Nord également les jeudis à partir du 11 octobre. </w:t>
                      </w:r>
                    </w:p>
                    <w:p w14:paraId="1A9CDDB8" w14:textId="77777777" w:rsidR="00453F09" w:rsidRPr="00453F09" w:rsidRDefault="00453F09" w:rsidP="00453F09">
                      <w:pPr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fr-CA"/>
                        </w:rPr>
                      </w:pPr>
                    </w:p>
                    <w:p w14:paraId="0EF2ADAB" w14:textId="77777777" w:rsidR="00453F09" w:rsidRPr="00453F09" w:rsidRDefault="00453F09" w:rsidP="00453F09">
                      <w:pPr>
                        <w:jc w:val="center"/>
                        <w:rPr>
                          <w:rFonts w:asciiTheme="majorHAnsi" w:hAnsiTheme="majorHAnsi" w:cs="Arial"/>
                          <w:sz w:val="20"/>
                          <w:szCs w:val="20"/>
                          <w:lang w:val="fr-CA"/>
                        </w:rPr>
                      </w:pPr>
                      <w:r w:rsidRPr="00453F09">
                        <w:rPr>
                          <w:rFonts w:asciiTheme="majorHAnsi" w:hAnsiTheme="majorHAnsi"/>
                          <w:sz w:val="20"/>
                          <w:szCs w:val="20"/>
                          <w:lang w:val="fr-CA"/>
                        </w:rPr>
                        <w:t xml:space="preserve">Par texto 819 960-6188 ou par </w:t>
                      </w:r>
                      <w:proofErr w:type="spellStart"/>
                      <w:r w:rsidRPr="00453F09">
                        <w:rPr>
                          <w:rFonts w:asciiTheme="majorHAnsi" w:hAnsiTheme="majorHAnsi"/>
                          <w:sz w:val="20"/>
                          <w:szCs w:val="20"/>
                          <w:lang w:val="fr-CA"/>
                        </w:rPr>
                        <w:t>facebook</w:t>
                      </w:r>
                      <w:proofErr w:type="spellEnd"/>
                      <w:r w:rsidRPr="00453F09">
                        <w:rPr>
                          <w:rFonts w:asciiTheme="majorHAnsi" w:hAnsiTheme="majorHAnsi"/>
                          <w:sz w:val="20"/>
                          <w:szCs w:val="20"/>
                          <w:lang w:val="fr-CA"/>
                        </w:rPr>
                        <w:t xml:space="preserve"> via </w:t>
                      </w:r>
                      <w:r w:rsidRPr="00453F09">
                        <w:rPr>
                          <w:rFonts w:asciiTheme="majorHAnsi" w:hAnsiTheme="majorHAnsi" w:cs="Arial"/>
                          <w:sz w:val="20"/>
                          <w:szCs w:val="20"/>
                          <w:lang w:val="fr-CA"/>
                        </w:rPr>
                        <w:t>Patricia Joyal</w:t>
                      </w:r>
                    </w:p>
                    <w:p w14:paraId="0EFD3A16" w14:textId="77777777" w:rsidR="00453F09" w:rsidRPr="00453F09" w:rsidRDefault="00453F09" w:rsidP="00453F09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  <w:lang w:val="fr-CA"/>
                        </w:rPr>
                      </w:pPr>
                      <w:proofErr w:type="gramStart"/>
                      <w:r w:rsidRPr="00453F09">
                        <w:rPr>
                          <w:rFonts w:asciiTheme="majorHAnsi" w:hAnsiTheme="majorHAnsi" w:cs="Arial"/>
                          <w:sz w:val="20"/>
                          <w:szCs w:val="20"/>
                          <w:lang w:val="fr-CA"/>
                        </w:rPr>
                        <w:t>ou</w:t>
                      </w:r>
                      <w:proofErr w:type="gramEnd"/>
                      <w:r w:rsidRPr="00453F09">
                        <w:rPr>
                          <w:rFonts w:asciiTheme="majorHAnsi" w:hAnsiTheme="majorHAnsi" w:cs="Arial"/>
                          <w:sz w:val="20"/>
                          <w:szCs w:val="20"/>
                          <w:lang w:val="fr-CA"/>
                        </w:rPr>
                        <w:t xml:space="preserve"> Cuisine collective des </w:t>
                      </w:r>
                      <w:proofErr w:type="spellStart"/>
                      <w:r w:rsidRPr="00453F09">
                        <w:rPr>
                          <w:rFonts w:asciiTheme="majorHAnsi" w:hAnsiTheme="majorHAnsi" w:cs="Arial"/>
                          <w:sz w:val="20"/>
                          <w:szCs w:val="20"/>
                          <w:lang w:val="fr-CA"/>
                        </w:rPr>
                        <w:t>Hauts-Reliefs</w:t>
                      </w:r>
                      <w:proofErr w:type="spellEnd"/>
                    </w:p>
                    <w:p w14:paraId="23AA23FA" w14:textId="77777777" w:rsidR="00453F09" w:rsidRPr="00B72C60" w:rsidRDefault="00453F09" w:rsidP="00453F09">
                      <w:pPr>
                        <w:jc w:val="center"/>
                        <w:rPr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ABD835" w14:textId="473B19E9" w:rsidR="00324BDE" w:rsidRDefault="00E0363C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  <w:r>
        <w:rPr>
          <w:noProof/>
        </w:rPr>
        <w:drawing>
          <wp:anchor distT="0" distB="0" distL="114300" distR="114300" simplePos="0" relativeHeight="252385280" behindDoc="0" locked="0" layoutInCell="1" allowOverlap="1" wp14:anchorId="4F194D50" wp14:editId="1667BB96">
            <wp:simplePos x="0" y="0"/>
            <wp:positionH relativeFrom="column">
              <wp:posOffset>2772898</wp:posOffset>
            </wp:positionH>
            <wp:positionV relativeFrom="paragraph">
              <wp:posOffset>232805</wp:posOffset>
            </wp:positionV>
            <wp:extent cx="1399470" cy="1049449"/>
            <wp:effectExtent l="0" t="0" r="0" b="0"/>
            <wp:wrapNone/>
            <wp:docPr id="674" name="Image 674" descr="RÃ©sultats de recherche d'images pour Â«Â visioconfÃ©rence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s de recherche d'images pour Â«Â visioconfÃ©renceÂ Â»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70" cy="104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246FD" w14:textId="3C9A24FB" w:rsidR="00324BDE" w:rsidRDefault="00324BDE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09BA3AAB" w14:textId="2E654235" w:rsidR="00324BDE" w:rsidRDefault="00324BDE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48697508" w14:textId="44E2AE07" w:rsidR="00324BDE" w:rsidRDefault="00324BDE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10BB959E" w14:textId="52034DCD" w:rsidR="00324BDE" w:rsidRDefault="00324BDE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07677C7C" w14:textId="762D9C8D" w:rsidR="00324BDE" w:rsidRDefault="00E0363C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2361728" behindDoc="0" locked="0" layoutInCell="1" allowOverlap="1" wp14:anchorId="2C5F7390" wp14:editId="4E55501F">
            <wp:simplePos x="0" y="0"/>
            <wp:positionH relativeFrom="column">
              <wp:posOffset>-346710</wp:posOffset>
            </wp:positionH>
            <wp:positionV relativeFrom="paragraph">
              <wp:posOffset>375559</wp:posOffset>
            </wp:positionV>
            <wp:extent cx="4522360" cy="3512953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cours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360" cy="351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F495C" w14:textId="20B58E15" w:rsidR="00324BDE" w:rsidRDefault="00324BDE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534E1D9F" w14:textId="2038496A" w:rsidR="00324BDE" w:rsidRDefault="00324BDE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76D3365F" w14:textId="70FDA3FA" w:rsidR="00324BDE" w:rsidRDefault="00620A07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7E4C333" wp14:editId="0F18D2E6">
                <wp:simplePos x="0" y="0"/>
                <wp:positionH relativeFrom="column">
                  <wp:posOffset>4956810</wp:posOffset>
                </wp:positionH>
                <wp:positionV relativeFrom="paragraph">
                  <wp:posOffset>345440</wp:posOffset>
                </wp:positionV>
                <wp:extent cx="4456430" cy="685800"/>
                <wp:effectExtent l="38100" t="38100" r="39370" b="38100"/>
                <wp:wrapNone/>
                <wp:docPr id="239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685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14962" w14:textId="4ACF69F2" w:rsidR="00453F09" w:rsidRPr="00620A07" w:rsidRDefault="00453F09" w:rsidP="00453F0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 xml:space="preserve">Atelier </w:t>
                            </w:r>
                            <w:r w:rsidR="00620A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>f</w:t>
                            </w:r>
                            <w:r w:rsidRPr="00620A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>abrication d’un emballage écologique</w:t>
                            </w:r>
                          </w:p>
                          <w:p w14:paraId="2526CB2D" w14:textId="78E78C37" w:rsidR="00453F09" w:rsidRPr="00620A07" w:rsidRDefault="00620A07" w:rsidP="00453F0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>e</w:t>
                            </w:r>
                            <w:r w:rsidR="00453F09" w:rsidRPr="00620A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>t</w:t>
                            </w:r>
                            <w:proofErr w:type="gramEnd"/>
                            <w:r w:rsidR="00453F09" w:rsidRPr="00620A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 xml:space="preserve"> produit d’entretien tout usage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4C333" id="Zone de texte 239" o:spid="_x0000_s1046" type="#_x0000_t202" style="position:absolute;margin-left:390.3pt;margin-top:27.2pt;width:350.9pt;height:54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" filled="f" strokecolor="#70ad47" strokeweight="6pt">
                <v:textbox>
                  <w:txbxContent>
                    <w:p w14:paraId="0E214962" w14:textId="4ACF69F2" w:rsidR="00453F09" w:rsidRPr="00620A07" w:rsidRDefault="00453F09" w:rsidP="00453F0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fr-CA"/>
                        </w:rPr>
                        <w:t xml:space="preserve">Atelier </w:t>
                      </w:r>
                      <w:r w:rsidR="00620A0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f</w:t>
                      </w:r>
                      <w:r w:rsidRPr="00620A0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abrication d’un emballage écologique</w:t>
                      </w:r>
                    </w:p>
                    <w:p w14:paraId="2526CB2D" w14:textId="78E78C37" w:rsidR="00453F09" w:rsidRPr="00620A07" w:rsidRDefault="00620A07" w:rsidP="00453F0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fr-CA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e</w:t>
                      </w:r>
                      <w:r w:rsidR="00453F09" w:rsidRPr="00620A0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t</w:t>
                      </w:r>
                      <w:proofErr w:type="gramEnd"/>
                      <w:r w:rsidR="00453F09" w:rsidRPr="00620A0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fr-CA"/>
                        </w:rPr>
                        <w:t xml:space="preserve"> produit d’entretien tout usage</w:t>
                      </w:r>
                    </w:p>
                  </w:txbxContent>
                </v:textbox>
              </v:shape>
            </w:pict>
          </mc:Fallback>
        </mc:AlternateContent>
      </w:r>
    </w:p>
    <w:p w14:paraId="1FD9E402" w14:textId="4CAB4454" w:rsidR="009F512D" w:rsidRDefault="009F512D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p w14:paraId="050CE032" w14:textId="4EDBCBB3" w:rsidR="008849BF" w:rsidRDefault="00D07C99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7E9B830" wp14:editId="7315D940">
                <wp:simplePos x="0" y="0"/>
                <wp:positionH relativeFrom="column">
                  <wp:posOffset>4895850</wp:posOffset>
                </wp:positionH>
                <wp:positionV relativeFrom="paragraph">
                  <wp:posOffset>400050</wp:posOffset>
                </wp:positionV>
                <wp:extent cx="2590800" cy="2216150"/>
                <wp:effectExtent l="0" t="0" r="38100" b="50800"/>
                <wp:wrapNone/>
                <wp:docPr id="240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216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E5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4BB617" w14:textId="77777777" w:rsidR="00620A07" w:rsidRPr="00620A07" w:rsidRDefault="00620A07" w:rsidP="00620A07">
                            <w:pP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>Date et heure :  10 octobre à 9h</w:t>
                            </w:r>
                          </w:p>
                          <w:p w14:paraId="7F959A72" w14:textId="77777777" w:rsidR="00620A07" w:rsidRPr="00620A07" w:rsidRDefault="00620A07" w:rsidP="00620A07">
                            <w:pP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Lieu : </w:t>
                            </w:r>
                            <w:r w:rsidRPr="00620A07"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ab/>
                              <w:t xml:space="preserve">Salle communautaire </w:t>
                            </w:r>
                          </w:p>
                          <w:p w14:paraId="2952FEA0" w14:textId="77777777" w:rsidR="00620A07" w:rsidRPr="00620A07" w:rsidRDefault="00620A07" w:rsidP="00620A07">
                            <w:pP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                 25 rue de l’Église</w:t>
                            </w:r>
                          </w:p>
                          <w:p w14:paraId="6FFF19A9" w14:textId="77777777" w:rsidR="00620A07" w:rsidRPr="00620A07" w:rsidRDefault="00620A07" w:rsidP="00620A07">
                            <w:pP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  <w:t xml:space="preserve">                 Notre-Dame de Ham</w:t>
                            </w:r>
                          </w:p>
                          <w:p w14:paraId="28886AEC" w14:textId="77777777" w:rsidR="00620A07" w:rsidRP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Offert aux 4 municipalités des </w:t>
                            </w:r>
                            <w:proofErr w:type="spellStart"/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Hauts-Reliefs</w:t>
                            </w:r>
                            <w:proofErr w:type="spellEnd"/>
                          </w:p>
                          <w:p w14:paraId="147AA366" w14:textId="77777777" w:rsidR="00620A07" w:rsidRP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Chester</w:t>
                            </w:r>
                            <w:bookmarkStart w:id="3" w:name="_GoBack"/>
                            <w:bookmarkEnd w:id="3"/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ville, Notre-Dame de Ham, Ham-Nord </w:t>
                            </w:r>
                          </w:p>
                          <w:p w14:paraId="3FDB345B" w14:textId="2876C2D5" w:rsid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 Saint</w:t>
                            </w:r>
                            <w:r w:rsidR="00212839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-Martyrs-Canadiens</w:t>
                            </w:r>
                          </w:p>
                          <w:p w14:paraId="577458A8" w14:textId="77777777" w:rsidR="00620A07" w:rsidRDefault="00620A07" w:rsidP="00620A0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9B830" id="Zone de texte 240" o:spid="_x0000_s1047" type="#_x0000_t202" style="position:absolute;margin-left:385.5pt;margin-top:31.5pt;width:204pt;height:174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" strokecolor="#ffd966" strokeweight="1pt">
                <v:fill color2="#ffe599" focus="100%" type="gradient"/>
                <v:shadow on="t" color="#7f5f00" opacity=".5" offset="1pt"/>
                <v:textbox>
                  <w:txbxContent>
                    <w:p w14:paraId="7C4BB617" w14:textId="77777777" w:rsidR="00620A07" w:rsidRPr="00620A07" w:rsidRDefault="00620A07" w:rsidP="00620A07">
                      <w:pPr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 w:rsidRPr="00620A07">
                        <w:rPr>
                          <w:b/>
                          <w:sz w:val="28"/>
                          <w:szCs w:val="28"/>
                          <w:lang w:val="fr-CA"/>
                        </w:rPr>
                        <w:t>Date et heure :  10 octobre à 9h</w:t>
                      </w:r>
                    </w:p>
                    <w:p w14:paraId="7F959A72" w14:textId="77777777" w:rsidR="00620A07" w:rsidRPr="00620A07" w:rsidRDefault="00620A07" w:rsidP="00620A07">
                      <w:pPr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 w:rsidRPr="00620A07">
                        <w:rPr>
                          <w:b/>
                          <w:sz w:val="28"/>
                          <w:szCs w:val="28"/>
                          <w:lang w:val="fr-CA"/>
                        </w:rPr>
                        <w:t xml:space="preserve">Lieu : </w:t>
                      </w:r>
                      <w:r w:rsidRPr="00620A07">
                        <w:rPr>
                          <w:b/>
                          <w:sz w:val="28"/>
                          <w:szCs w:val="28"/>
                          <w:lang w:val="fr-CA"/>
                        </w:rPr>
                        <w:tab/>
                        <w:t xml:space="preserve">Salle communautaire </w:t>
                      </w:r>
                    </w:p>
                    <w:p w14:paraId="2952FEA0" w14:textId="77777777" w:rsidR="00620A07" w:rsidRPr="00620A07" w:rsidRDefault="00620A07" w:rsidP="00620A07">
                      <w:pPr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 w:rsidRPr="00620A07">
                        <w:rPr>
                          <w:b/>
                          <w:sz w:val="28"/>
                          <w:szCs w:val="28"/>
                          <w:lang w:val="fr-CA"/>
                        </w:rPr>
                        <w:t xml:space="preserve">                 25 rue de l’Église</w:t>
                      </w:r>
                    </w:p>
                    <w:p w14:paraId="6FFF19A9" w14:textId="77777777" w:rsidR="00620A07" w:rsidRPr="00620A07" w:rsidRDefault="00620A07" w:rsidP="00620A07">
                      <w:pPr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 w:rsidRPr="00620A07">
                        <w:rPr>
                          <w:b/>
                          <w:sz w:val="28"/>
                          <w:szCs w:val="28"/>
                          <w:lang w:val="fr-CA"/>
                        </w:rPr>
                        <w:t xml:space="preserve">                 Notre-Dame de Ham</w:t>
                      </w:r>
                    </w:p>
                    <w:p w14:paraId="28886AEC" w14:textId="77777777" w:rsidR="00620A07" w:rsidRP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Offert aux 4 municipalités des </w:t>
                      </w:r>
                      <w:proofErr w:type="spellStart"/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>Hauts-Reliefs</w:t>
                      </w:r>
                      <w:proofErr w:type="spellEnd"/>
                    </w:p>
                    <w:p w14:paraId="147AA366" w14:textId="77777777" w:rsidR="00620A07" w:rsidRP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>Chester</w:t>
                      </w:r>
                      <w:bookmarkStart w:id="4" w:name="_GoBack"/>
                      <w:bookmarkEnd w:id="4"/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ville, Notre-Dame de Ham, Ham-Nord </w:t>
                      </w:r>
                    </w:p>
                    <w:p w14:paraId="3FDB345B" w14:textId="2876C2D5" w:rsid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et Saint</w:t>
                      </w:r>
                      <w:r w:rsidR="00212839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-Martyrs-Canadiens</w:t>
                      </w:r>
                    </w:p>
                    <w:p w14:paraId="577458A8" w14:textId="77777777" w:rsidR="00620A07" w:rsidRDefault="00620A07" w:rsidP="00620A0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A0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E05ADFF" wp14:editId="55A9F623">
                <wp:simplePos x="0" y="0"/>
                <wp:positionH relativeFrom="column">
                  <wp:posOffset>7352030</wp:posOffset>
                </wp:positionH>
                <wp:positionV relativeFrom="paragraph">
                  <wp:posOffset>555625</wp:posOffset>
                </wp:positionV>
                <wp:extent cx="2057400" cy="2057400"/>
                <wp:effectExtent l="38100" t="19050" r="19050" b="19050"/>
                <wp:wrapNone/>
                <wp:docPr id="241" name="Légende : flèche vers la gauch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57400" cy="2057400"/>
                        </a:xfrm>
                        <a:prstGeom prst="leftArrowCallout">
                          <a:avLst>
                            <a:gd name="adj1" fmla="val 0"/>
                            <a:gd name="adj2" fmla="val 23806"/>
                            <a:gd name="adj3" fmla="val 15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F0EC2D" w14:textId="77777777" w:rsidR="00620A07" w:rsidRP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Pour inscription à l’atelier :</w:t>
                            </w:r>
                          </w:p>
                          <w:p w14:paraId="77A13A55" w14:textId="77777777" w:rsidR="00620A07" w:rsidRP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7F47D3B9" w14:textId="77777777" w:rsidR="00620A07" w:rsidRP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Patricia Joyal</w:t>
                            </w:r>
                          </w:p>
                          <w:p w14:paraId="0192625D" w14:textId="77777777" w:rsidR="00620A07" w:rsidRP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819 382.9990</w:t>
                            </w:r>
                          </w:p>
                          <w:p w14:paraId="67D42A87" w14:textId="77777777" w:rsidR="00620A07" w:rsidRP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819 960.6188 </w:t>
                            </w:r>
                            <w:proofErr w:type="spellStart"/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cell</w:t>
                            </w:r>
                            <w:proofErr w:type="spellEnd"/>
                          </w:p>
                          <w:p w14:paraId="51706558" w14:textId="77777777" w:rsidR="00620A07" w:rsidRP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Par Facebook</w:t>
                            </w:r>
                          </w:p>
                          <w:p w14:paraId="5FECC047" w14:textId="77777777" w:rsidR="00620A07" w:rsidRPr="00620A07" w:rsidRDefault="00620A07" w:rsidP="00620A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Cuisines collectives des </w:t>
                            </w:r>
                            <w:proofErr w:type="spellStart"/>
                            <w:r w:rsidRPr="00620A07">
                              <w:rPr>
                                <w:b/>
                                <w:sz w:val="24"/>
                                <w:szCs w:val="24"/>
                                <w:lang w:val="fr-CA"/>
                              </w:rPr>
                              <w:t>Hauts-Reliefs</w:t>
                            </w:r>
                            <w:proofErr w:type="spellEnd"/>
                          </w:p>
                          <w:p w14:paraId="18993F6F" w14:textId="77777777" w:rsidR="00620A07" w:rsidRPr="00620A07" w:rsidRDefault="00620A07" w:rsidP="00620A07">
                            <w:pPr>
                              <w:rPr>
                                <w:b/>
                                <w:lang w:val="fr-CA"/>
                              </w:rPr>
                            </w:pPr>
                          </w:p>
                          <w:p w14:paraId="4A233E6B" w14:textId="77777777" w:rsidR="00620A07" w:rsidRPr="00620A07" w:rsidRDefault="00620A07" w:rsidP="00620A07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451E7872" w14:textId="77777777" w:rsidR="00620A07" w:rsidRPr="00620A07" w:rsidRDefault="00620A07" w:rsidP="00620A07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05ADF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égende : flèche vers la gauche 241" o:spid="_x0000_s1048" type="#_x0000_t77" style="position:absolute;margin-left:578.9pt;margin-top:43.75pt;width:162pt;height:162pt;flip:y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" adj=",5658,3384,10800" strokecolor="#70ad47" strokeweight="2.5pt">
                <v:shadow color="#868686"/>
                <v:textbox>
                  <w:txbxContent>
                    <w:p w14:paraId="2AF0EC2D" w14:textId="77777777" w:rsidR="00620A07" w:rsidRP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>Pour inscription à l’atelier :</w:t>
                      </w:r>
                    </w:p>
                    <w:p w14:paraId="77A13A55" w14:textId="77777777" w:rsidR="00620A07" w:rsidRP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</w:p>
                    <w:p w14:paraId="7F47D3B9" w14:textId="77777777" w:rsidR="00620A07" w:rsidRP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>Patricia Joyal</w:t>
                      </w:r>
                    </w:p>
                    <w:p w14:paraId="0192625D" w14:textId="77777777" w:rsidR="00620A07" w:rsidRP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>819 382.9990</w:t>
                      </w:r>
                    </w:p>
                    <w:p w14:paraId="67D42A87" w14:textId="77777777" w:rsidR="00620A07" w:rsidRP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819 960.6188 </w:t>
                      </w:r>
                      <w:proofErr w:type="spellStart"/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>cell</w:t>
                      </w:r>
                      <w:proofErr w:type="spellEnd"/>
                    </w:p>
                    <w:p w14:paraId="51706558" w14:textId="77777777" w:rsidR="00620A07" w:rsidRP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>Par Facebook</w:t>
                      </w:r>
                    </w:p>
                    <w:p w14:paraId="5FECC047" w14:textId="77777777" w:rsidR="00620A07" w:rsidRPr="00620A07" w:rsidRDefault="00620A07" w:rsidP="00620A07">
                      <w:pPr>
                        <w:jc w:val="center"/>
                        <w:rPr>
                          <w:b/>
                          <w:sz w:val="24"/>
                          <w:szCs w:val="24"/>
                          <w:lang w:val="fr-CA"/>
                        </w:rPr>
                      </w:pPr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 xml:space="preserve">Cuisines collectives des </w:t>
                      </w:r>
                      <w:proofErr w:type="spellStart"/>
                      <w:r w:rsidRPr="00620A07">
                        <w:rPr>
                          <w:b/>
                          <w:sz w:val="24"/>
                          <w:szCs w:val="24"/>
                          <w:lang w:val="fr-CA"/>
                        </w:rPr>
                        <w:t>Hauts-Reliefs</w:t>
                      </w:r>
                      <w:proofErr w:type="spellEnd"/>
                    </w:p>
                    <w:p w14:paraId="18993F6F" w14:textId="77777777" w:rsidR="00620A07" w:rsidRPr="00620A07" w:rsidRDefault="00620A07" w:rsidP="00620A07">
                      <w:pPr>
                        <w:rPr>
                          <w:b/>
                          <w:lang w:val="fr-CA"/>
                        </w:rPr>
                      </w:pPr>
                    </w:p>
                    <w:p w14:paraId="4A233E6B" w14:textId="77777777" w:rsidR="00620A07" w:rsidRPr="00620A07" w:rsidRDefault="00620A07" w:rsidP="00620A07">
                      <w:pPr>
                        <w:rPr>
                          <w:lang w:val="fr-CA"/>
                        </w:rPr>
                      </w:pPr>
                    </w:p>
                    <w:p w14:paraId="451E7872" w14:textId="77777777" w:rsidR="00620A07" w:rsidRPr="00620A07" w:rsidRDefault="00620A07" w:rsidP="00620A07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C4210F" w14:textId="3A3735FC" w:rsidR="008849BF" w:rsidRDefault="00E0363C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  <w:r w:rsidRPr="00E0363C">
        <w:rPr>
          <w:noProof/>
          <w:sz w:val="24"/>
          <w:szCs w:val="24"/>
          <w:u w:val="single"/>
          <w:lang w:val="fr-CA"/>
        </w:rPr>
        <mc:AlternateContent>
          <mc:Choice Requires="wps">
            <w:drawing>
              <wp:anchor distT="45720" distB="45720" distL="114300" distR="114300" simplePos="0" relativeHeight="252387328" behindDoc="0" locked="0" layoutInCell="1" allowOverlap="1" wp14:anchorId="0EC526DB" wp14:editId="1C85F318">
                <wp:simplePos x="0" y="0"/>
                <wp:positionH relativeFrom="column">
                  <wp:posOffset>-168876</wp:posOffset>
                </wp:positionH>
                <wp:positionV relativeFrom="paragraph">
                  <wp:posOffset>1302110</wp:posOffset>
                </wp:positionV>
                <wp:extent cx="1877695" cy="766119"/>
                <wp:effectExtent l="0" t="0" r="27305" b="15240"/>
                <wp:wrapNone/>
                <wp:docPr id="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76611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A8499" w14:textId="556E8F51" w:rsidR="00E0363C" w:rsidRPr="00E0363C" w:rsidRDefault="00E0363C" w:rsidP="00E0363C">
                            <w:pPr>
                              <w:jc w:val="both"/>
                              <w:rPr>
                                <w:b/>
                                <w:lang w:val="fr-CA"/>
                              </w:rPr>
                            </w:pPr>
                            <w:r w:rsidRPr="00E0363C">
                              <w:rPr>
                                <w:b/>
                                <w:lang w:val="fr-CA"/>
                              </w:rPr>
                              <w:t xml:space="preserve">Inscription en ligne à </w:t>
                            </w:r>
                            <w:r>
                              <w:rPr>
                                <w:b/>
                                <w:lang w:val="fr-CA"/>
                              </w:rPr>
                              <w:t>U</w:t>
                            </w:r>
                            <w:r w:rsidRPr="00E0363C">
                              <w:rPr>
                                <w:b/>
                                <w:lang w:val="fr-CA"/>
                              </w:rPr>
                              <w:t>rgence Bois-Francs ou au bureau municipal 819 344-5806.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526DB" id="_x0000_s1048" type="#_x0000_t202" style="position:absolute;margin-left:-13.3pt;margin-top:102.55pt;width:147.85pt;height:60.3pt;z-index:25238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" fillcolor="white [3201]" strokecolor="#c32d2e [3206]" strokeweight="2pt">
                <v:textbox>
                  <w:txbxContent>
                    <w:p w14:paraId="52AA8499" w14:textId="556E8F51" w:rsidR="00E0363C" w:rsidRPr="00E0363C" w:rsidRDefault="00E0363C" w:rsidP="00E0363C">
                      <w:pPr>
                        <w:jc w:val="both"/>
                        <w:rPr>
                          <w:b/>
                          <w:lang w:val="fr-CA"/>
                        </w:rPr>
                      </w:pPr>
                      <w:r w:rsidRPr="00E0363C">
                        <w:rPr>
                          <w:b/>
                          <w:lang w:val="fr-CA"/>
                        </w:rPr>
                        <w:t xml:space="preserve">Inscription en ligne à </w:t>
                      </w:r>
                      <w:r>
                        <w:rPr>
                          <w:b/>
                          <w:lang w:val="fr-CA"/>
                        </w:rPr>
                        <w:t>U</w:t>
                      </w:r>
                      <w:r w:rsidRPr="00E0363C">
                        <w:rPr>
                          <w:b/>
                          <w:lang w:val="fr-CA"/>
                        </w:rPr>
                        <w:t>rgence Bois-Francs ou au bureau municipal 819 344-5806.</w:t>
                      </w:r>
                    </w:p>
                  </w:txbxContent>
                </v:textbox>
              </v:shape>
            </w:pict>
          </mc:Fallback>
        </mc:AlternateContent>
      </w:r>
    </w:p>
    <w:p w14:paraId="0411CCF9" w14:textId="6113DC52" w:rsidR="00D07C99" w:rsidRDefault="00FE31F0" w:rsidP="00FE31F0">
      <w:pPr>
        <w:spacing w:after="200" w:line="276" w:lineRule="auto"/>
        <w:rPr>
          <w:sz w:val="24"/>
          <w:szCs w:val="24"/>
          <w:u w:val="single"/>
          <w:lang w:val="fr-CA"/>
        </w:rPr>
      </w:pPr>
      <w:r>
        <w:rPr>
          <w:sz w:val="24"/>
          <w:szCs w:val="24"/>
          <w:u w:val="single"/>
          <w:lang w:val="fr-CA"/>
        </w:rPr>
        <w:t xml:space="preserve"> </w:t>
      </w:r>
    </w:p>
    <w:p w14:paraId="49F0C6EE" w14:textId="77777777" w:rsidR="00D07C99" w:rsidRPr="004E4EB0" w:rsidRDefault="00D07C99" w:rsidP="00C20BAA">
      <w:pPr>
        <w:spacing w:after="200" w:line="276" w:lineRule="auto"/>
        <w:rPr>
          <w:sz w:val="24"/>
          <w:szCs w:val="24"/>
          <w:u w:val="single"/>
          <w:lang w:val="fr-CA"/>
        </w:rPr>
      </w:pPr>
    </w:p>
    <w:sectPr w:rsidR="00D07C99" w:rsidRPr="004E4EB0" w:rsidSect="001F19D8">
      <w:type w:val="continuous"/>
      <w:pgSz w:w="15840" w:h="12240" w:orient="landscape"/>
      <w:pgMar w:top="720" w:right="531" w:bottom="426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64B4B" w14:textId="77777777" w:rsidR="00D76255" w:rsidRDefault="00D76255" w:rsidP="00570916">
      <w:r>
        <w:separator/>
      </w:r>
    </w:p>
  </w:endnote>
  <w:endnote w:type="continuationSeparator" w:id="0">
    <w:p w14:paraId="18D78C5A" w14:textId="77777777" w:rsidR="00D76255" w:rsidRDefault="00D76255" w:rsidP="00570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1CDFA" w14:textId="77777777" w:rsidR="00D76255" w:rsidRDefault="00D76255" w:rsidP="00570916">
      <w:r>
        <w:separator/>
      </w:r>
    </w:p>
  </w:footnote>
  <w:footnote w:type="continuationSeparator" w:id="0">
    <w:p w14:paraId="63C80294" w14:textId="77777777" w:rsidR="00D76255" w:rsidRDefault="00D76255" w:rsidP="005709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74B512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9B2D"/>
      </v:shape>
    </w:pict>
  </w:numPicBullet>
  <w:abstractNum w:abstractNumId="0" w15:restartNumberingAfterBreak="0">
    <w:nsid w:val="035B64D0"/>
    <w:multiLevelType w:val="hybridMultilevel"/>
    <w:tmpl w:val="89981F6E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B703D"/>
    <w:multiLevelType w:val="hybridMultilevel"/>
    <w:tmpl w:val="4E6041E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04341"/>
    <w:multiLevelType w:val="hybridMultilevel"/>
    <w:tmpl w:val="C97627C4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10281"/>
    <w:multiLevelType w:val="hybridMultilevel"/>
    <w:tmpl w:val="8BCA2BB0"/>
    <w:lvl w:ilvl="0" w:tplc="F3B4C6F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47743"/>
    <w:multiLevelType w:val="hybridMultilevel"/>
    <w:tmpl w:val="08BC68D4"/>
    <w:lvl w:ilvl="0" w:tplc="64AED33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4C0"/>
    <w:rsid w:val="000012D5"/>
    <w:rsid w:val="000015C9"/>
    <w:rsid w:val="00001C95"/>
    <w:rsid w:val="00002BA1"/>
    <w:rsid w:val="0000429D"/>
    <w:rsid w:val="00004A28"/>
    <w:rsid w:val="00004A96"/>
    <w:rsid w:val="00012990"/>
    <w:rsid w:val="000130E0"/>
    <w:rsid w:val="00020023"/>
    <w:rsid w:val="00022549"/>
    <w:rsid w:val="00023AED"/>
    <w:rsid w:val="00025A49"/>
    <w:rsid w:val="00027A9F"/>
    <w:rsid w:val="0003027F"/>
    <w:rsid w:val="00034889"/>
    <w:rsid w:val="000355B4"/>
    <w:rsid w:val="000437EC"/>
    <w:rsid w:val="000438BA"/>
    <w:rsid w:val="000459F1"/>
    <w:rsid w:val="00045A2F"/>
    <w:rsid w:val="00045C8E"/>
    <w:rsid w:val="0004709F"/>
    <w:rsid w:val="0005182B"/>
    <w:rsid w:val="0005249D"/>
    <w:rsid w:val="00054A52"/>
    <w:rsid w:val="00062060"/>
    <w:rsid w:val="000705BD"/>
    <w:rsid w:val="00071F19"/>
    <w:rsid w:val="00075351"/>
    <w:rsid w:val="00076D19"/>
    <w:rsid w:val="00077B11"/>
    <w:rsid w:val="00077B97"/>
    <w:rsid w:val="00080B5B"/>
    <w:rsid w:val="00086520"/>
    <w:rsid w:val="00087308"/>
    <w:rsid w:val="00094405"/>
    <w:rsid w:val="0009506C"/>
    <w:rsid w:val="00096E5A"/>
    <w:rsid w:val="000A2ED9"/>
    <w:rsid w:val="000A3786"/>
    <w:rsid w:val="000B1BE4"/>
    <w:rsid w:val="000B1D41"/>
    <w:rsid w:val="000B390A"/>
    <w:rsid w:val="000B6476"/>
    <w:rsid w:val="000C25A8"/>
    <w:rsid w:val="000C39FC"/>
    <w:rsid w:val="000C5414"/>
    <w:rsid w:val="000D29F9"/>
    <w:rsid w:val="000D48E7"/>
    <w:rsid w:val="000D715E"/>
    <w:rsid w:val="000E2668"/>
    <w:rsid w:val="000E27CF"/>
    <w:rsid w:val="000E4C24"/>
    <w:rsid w:val="000E713E"/>
    <w:rsid w:val="000F0E20"/>
    <w:rsid w:val="000F0E2F"/>
    <w:rsid w:val="000F1A2F"/>
    <w:rsid w:val="000F605A"/>
    <w:rsid w:val="0010144E"/>
    <w:rsid w:val="0010577B"/>
    <w:rsid w:val="00106520"/>
    <w:rsid w:val="00107BD0"/>
    <w:rsid w:val="00110E30"/>
    <w:rsid w:val="0011298E"/>
    <w:rsid w:val="00113C0E"/>
    <w:rsid w:val="00114337"/>
    <w:rsid w:val="001176A0"/>
    <w:rsid w:val="0012031D"/>
    <w:rsid w:val="001204E8"/>
    <w:rsid w:val="00122A3A"/>
    <w:rsid w:val="00123B6E"/>
    <w:rsid w:val="00125D99"/>
    <w:rsid w:val="00127F8E"/>
    <w:rsid w:val="00130ADD"/>
    <w:rsid w:val="0013163A"/>
    <w:rsid w:val="00131F7A"/>
    <w:rsid w:val="001357DF"/>
    <w:rsid w:val="00137678"/>
    <w:rsid w:val="00141E15"/>
    <w:rsid w:val="0014218D"/>
    <w:rsid w:val="0014288F"/>
    <w:rsid w:val="00150136"/>
    <w:rsid w:val="00151E57"/>
    <w:rsid w:val="00157B77"/>
    <w:rsid w:val="00160D75"/>
    <w:rsid w:val="00165AD1"/>
    <w:rsid w:val="00170CD9"/>
    <w:rsid w:val="00171B4C"/>
    <w:rsid w:val="001732C1"/>
    <w:rsid w:val="00173CD5"/>
    <w:rsid w:val="0017502F"/>
    <w:rsid w:val="00175D39"/>
    <w:rsid w:val="001779C6"/>
    <w:rsid w:val="00177E58"/>
    <w:rsid w:val="00181F13"/>
    <w:rsid w:val="00182884"/>
    <w:rsid w:val="00184996"/>
    <w:rsid w:val="00185207"/>
    <w:rsid w:val="00187631"/>
    <w:rsid w:val="00187D92"/>
    <w:rsid w:val="00190889"/>
    <w:rsid w:val="001923BE"/>
    <w:rsid w:val="00192965"/>
    <w:rsid w:val="001956D5"/>
    <w:rsid w:val="00195726"/>
    <w:rsid w:val="00196584"/>
    <w:rsid w:val="00197FC1"/>
    <w:rsid w:val="001A2DC5"/>
    <w:rsid w:val="001A4A5F"/>
    <w:rsid w:val="001B274F"/>
    <w:rsid w:val="001B2EE7"/>
    <w:rsid w:val="001B423D"/>
    <w:rsid w:val="001C2369"/>
    <w:rsid w:val="001C3501"/>
    <w:rsid w:val="001C5946"/>
    <w:rsid w:val="001C60D5"/>
    <w:rsid w:val="001D216A"/>
    <w:rsid w:val="001D2CE2"/>
    <w:rsid w:val="001D3831"/>
    <w:rsid w:val="001D3A46"/>
    <w:rsid w:val="001D4208"/>
    <w:rsid w:val="001D51C1"/>
    <w:rsid w:val="001D5604"/>
    <w:rsid w:val="001D5A1C"/>
    <w:rsid w:val="001D6E78"/>
    <w:rsid w:val="001E075D"/>
    <w:rsid w:val="001E091C"/>
    <w:rsid w:val="001E0AAC"/>
    <w:rsid w:val="001E0F0C"/>
    <w:rsid w:val="001E1274"/>
    <w:rsid w:val="001E24DF"/>
    <w:rsid w:val="001E2C1A"/>
    <w:rsid w:val="001E2F68"/>
    <w:rsid w:val="001E624C"/>
    <w:rsid w:val="001E69AF"/>
    <w:rsid w:val="001E6D79"/>
    <w:rsid w:val="001F0E5C"/>
    <w:rsid w:val="001F19D8"/>
    <w:rsid w:val="001F2390"/>
    <w:rsid w:val="001F47C7"/>
    <w:rsid w:val="001F5725"/>
    <w:rsid w:val="001F63E3"/>
    <w:rsid w:val="0020247F"/>
    <w:rsid w:val="002038E5"/>
    <w:rsid w:val="0020459E"/>
    <w:rsid w:val="002062A0"/>
    <w:rsid w:val="00207238"/>
    <w:rsid w:val="00207936"/>
    <w:rsid w:val="002113EA"/>
    <w:rsid w:val="0021189A"/>
    <w:rsid w:val="00212839"/>
    <w:rsid w:val="00215CA5"/>
    <w:rsid w:val="00217D91"/>
    <w:rsid w:val="00222321"/>
    <w:rsid w:val="002237B4"/>
    <w:rsid w:val="002238DC"/>
    <w:rsid w:val="002247E6"/>
    <w:rsid w:val="0022698E"/>
    <w:rsid w:val="0023142B"/>
    <w:rsid w:val="0023235F"/>
    <w:rsid w:val="00234A19"/>
    <w:rsid w:val="00234CCC"/>
    <w:rsid w:val="002369CB"/>
    <w:rsid w:val="00240AAD"/>
    <w:rsid w:val="0024141F"/>
    <w:rsid w:val="00243A83"/>
    <w:rsid w:val="002458A6"/>
    <w:rsid w:val="00245AF4"/>
    <w:rsid w:val="00245DF6"/>
    <w:rsid w:val="0024653F"/>
    <w:rsid w:val="002502B8"/>
    <w:rsid w:val="00250DC3"/>
    <w:rsid w:val="00252979"/>
    <w:rsid w:val="00254835"/>
    <w:rsid w:val="0025587B"/>
    <w:rsid w:val="002571DA"/>
    <w:rsid w:val="00260117"/>
    <w:rsid w:val="0026050D"/>
    <w:rsid w:val="00261D36"/>
    <w:rsid w:val="00267220"/>
    <w:rsid w:val="0027036C"/>
    <w:rsid w:val="00272039"/>
    <w:rsid w:val="002801A1"/>
    <w:rsid w:val="00281561"/>
    <w:rsid w:val="00282155"/>
    <w:rsid w:val="00283598"/>
    <w:rsid w:val="00284397"/>
    <w:rsid w:val="00286A69"/>
    <w:rsid w:val="00287F34"/>
    <w:rsid w:val="00292AC1"/>
    <w:rsid w:val="00292E23"/>
    <w:rsid w:val="00294318"/>
    <w:rsid w:val="00294B7D"/>
    <w:rsid w:val="00295803"/>
    <w:rsid w:val="00296216"/>
    <w:rsid w:val="002977D3"/>
    <w:rsid w:val="002A2198"/>
    <w:rsid w:val="002A3888"/>
    <w:rsid w:val="002A6B72"/>
    <w:rsid w:val="002B1092"/>
    <w:rsid w:val="002B1228"/>
    <w:rsid w:val="002B16B1"/>
    <w:rsid w:val="002B38D2"/>
    <w:rsid w:val="002B39D0"/>
    <w:rsid w:val="002B5D35"/>
    <w:rsid w:val="002C3286"/>
    <w:rsid w:val="002C3EFA"/>
    <w:rsid w:val="002C4C03"/>
    <w:rsid w:val="002C4D1A"/>
    <w:rsid w:val="002C4D80"/>
    <w:rsid w:val="002C4DC5"/>
    <w:rsid w:val="002C5D7C"/>
    <w:rsid w:val="002C5EA4"/>
    <w:rsid w:val="002D1447"/>
    <w:rsid w:val="002D1886"/>
    <w:rsid w:val="002D2C5F"/>
    <w:rsid w:val="002D7B59"/>
    <w:rsid w:val="002E2410"/>
    <w:rsid w:val="002E4DF3"/>
    <w:rsid w:val="002E6426"/>
    <w:rsid w:val="002E7257"/>
    <w:rsid w:val="002F1CA6"/>
    <w:rsid w:val="002F4933"/>
    <w:rsid w:val="002F5B2E"/>
    <w:rsid w:val="00302E00"/>
    <w:rsid w:val="00303846"/>
    <w:rsid w:val="003052EF"/>
    <w:rsid w:val="00307BA3"/>
    <w:rsid w:val="00310AEB"/>
    <w:rsid w:val="00310D5E"/>
    <w:rsid w:val="00313246"/>
    <w:rsid w:val="0031760F"/>
    <w:rsid w:val="00322909"/>
    <w:rsid w:val="00324BDE"/>
    <w:rsid w:val="003250A9"/>
    <w:rsid w:val="003262CE"/>
    <w:rsid w:val="00327FDF"/>
    <w:rsid w:val="0033304F"/>
    <w:rsid w:val="003336B6"/>
    <w:rsid w:val="0033592F"/>
    <w:rsid w:val="003376BC"/>
    <w:rsid w:val="00337CD2"/>
    <w:rsid w:val="00341DC7"/>
    <w:rsid w:val="00343D45"/>
    <w:rsid w:val="00344229"/>
    <w:rsid w:val="0034513D"/>
    <w:rsid w:val="003468F0"/>
    <w:rsid w:val="003469A7"/>
    <w:rsid w:val="0035028C"/>
    <w:rsid w:val="00350E94"/>
    <w:rsid w:val="00353A7E"/>
    <w:rsid w:val="0035528B"/>
    <w:rsid w:val="003558E7"/>
    <w:rsid w:val="00356803"/>
    <w:rsid w:val="00357036"/>
    <w:rsid w:val="00357829"/>
    <w:rsid w:val="0036299A"/>
    <w:rsid w:val="003649F8"/>
    <w:rsid w:val="00366856"/>
    <w:rsid w:val="00374948"/>
    <w:rsid w:val="00374D1F"/>
    <w:rsid w:val="00374F2F"/>
    <w:rsid w:val="00377423"/>
    <w:rsid w:val="00380659"/>
    <w:rsid w:val="00382032"/>
    <w:rsid w:val="003820CE"/>
    <w:rsid w:val="00382D45"/>
    <w:rsid w:val="0038333E"/>
    <w:rsid w:val="003863EE"/>
    <w:rsid w:val="003874D1"/>
    <w:rsid w:val="003874EB"/>
    <w:rsid w:val="00387888"/>
    <w:rsid w:val="0039093B"/>
    <w:rsid w:val="00390D4C"/>
    <w:rsid w:val="00392F98"/>
    <w:rsid w:val="00393E94"/>
    <w:rsid w:val="003A055C"/>
    <w:rsid w:val="003A0DF9"/>
    <w:rsid w:val="003A304A"/>
    <w:rsid w:val="003A7B00"/>
    <w:rsid w:val="003B0004"/>
    <w:rsid w:val="003B0774"/>
    <w:rsid w:val="003B2DCE"/>
    <w:rsid w:val="003B30F8"/>
    <w:rsid w:val="003B44C0"/>
    <w:rsid w:val="003B475A"/>
    <w:rsid w:val="003B4A0A"/>
    <w:rsid w:val="003B5B3B"/>
    <w:rsid w:val="003C1A2D"/>
    <w:rsid w:val="003C1B4F"/>
    <w:rsid w:val="003C1ED4"/>
    <w:rsid w:val="003C3605"/>
    <w:rsid w:val="003C377D"/>
    <w:rsid w:val="003C4D96"/>
    <w:rsid w:val="003D1D93"/>
    <w:rsid w:val="003D291C"/>
    <w:rsid w:val="003D2CD7"/>
    <w:rsid w:val="003D6984"/>
    <w:rsid w:val="003D7C14"/>
    <w:rsid w:val="003E0C13"/>
    <w:rsid w:val="003E0E8C"/>
    <w:rsid w:val="003E17B8"/>
    <w:rsid w:val="003E332B"/>
    <w:rsid w:val="003E40E8"/>
    <w:rsid w:val="003E4C6B"/>
    <w:rsid w:val="003E5508"/>
    <w:rsid w:val="003E5AA6"/>
    <w:rsid w:val="003E656C"/>
    <w:rsid w:val="003E769A"/>
    <w:rsid w:val="003F092B"/>
    <w:rsid w:val="003F10D3"/>
    <w:rsid w:val="003F1281"/>
    <w:rsid w:val="003F23FE"/>
    <w:rsid w:val="003F6066"/>
    <w:rsid w:val="00400963"/>
    <w:rsid w:val="004012D5"/>
    <w:rsid w:val="00406ABA"/>
    <w:rsid w:val="0041000D"/>
    <w:rsid w:val="00411767"/>
    <w:rsid w:val="004129A9"/>
    <w:rsid w:val="004155D6"/>
    <w:rsid w:val="00416434"/>
    <w:rsid w:val="0041744F"/>
    <w:rsid w:val="0042084C"/>
    <w:rsid w:val="00425237"/>
    <w:rsid w:val="00430B27"/>
    <w:rsid w:val="00430DB7"/>
    <w:rsid w:val="00432796"/>
    <w:rsid w:val="00432BDC"/>
    <w:rsid w:val="00432F8A"/>
    <w:rsid w:val="00434DCB"/>
    <w:rsid w:val="0044262E"/>
    <w:rsid w:val="00443D4B"/>
    <w:rsid w:val="00444A34"/>
    <w:rsid w:val="00447741"/>
    <w:rsid w:val="00447794"/>
    <w:rsid w:val="00453F09"/>
    <w:rsid w:val="00455A8D"/>
    <w:rsid w:val="00457218"/>
    <w:rsid w:val="00457AB1"/>
    <w:rsid w:val="004601C9"/>
    <w:rsid w:val="00460C98"/>
    <w:rsid w:val="00463427"/>
    <w:rsid w:val="00463794"/>
    <w:rsid w:val="0046701A"/>
    <w:rsid w:val="004729A8"/>
    <w:rsid w:val="004733A2"/>
    <w:rsid w:val="00474FAC"/>
    <w:rsid w:val="00475523"/>
    <w:rsid w:val="0047561B"/>
    <w:rsid w:val="00475A9F"/>
    <w:rsid w:val="00475FE6"/>
    <w:rsid w:val="00476824"/>
    <w:rsid w:val="00480607"/>
    <w:rsid w:val="00480EB2"/>
    <w:rsid w:val="00480FD1"/>
    <w:rsid w:val="004812C2"/>
    <w:rsid w:val="004832D0"/>
    <w:rsid w:val="00492ED3"/>
    <w:rsid w:val="004934C9"/>
    <w:rsid w:val="00496146"/>
    <w:rsid w:val="0049668A"/>
    <w:rsid w:val="00496A4E"/>
    <w:rsid w:val="004A12EC"/>
    <w:rsid w:val="004A3DDB"/>
    <w:rsid w:val="004A4697"/>
    <w:rsid w:val="004B0F8B"/>
    <w:rsid w:val="004B12A1"/>
    <w:rsid w:val="004B337E"/>
    <w:rsid w:val="004B4F5B"/>
    <w:rsid w:val="004B5F84"/>
    <w:rsid w:val="004C1CBE"/>
    <w:rsid w:val="004C2158"/>
    <w:rsid w:val="004C307F"/>
    <w:rsid w:val="004C40EF"/>
    <w:rsid w:val="004C423A"/>
    <w:rsid w:val="004C5330"/>
    <w:rsid w:val="004C6331"/>
    <w:rsid w:val="004C707F"/>
    <w:rsid w:val="004D15A1"/>
    <w:rsid w:val="004D548B"/>
    <w:rsid w:val="004D5665"/>
    <w:rsid w:val="004E0CBA"/>
    <w:rsid w:val="004E105F"/>
    <w:rsid w:val="004E4EB0"/>
    <w:rsid w:val="004E643F"/>
    <w:rsid w:val="004E6FE7"/>
    <w:rsid w:val="004E7658"/>
    <w:rsid w:val="004F1E65"/>
    <w:rsid w:val="004F4F33"/>
    <w:rsid w:val="004F7E62"/>
    <w:rsid w:val="004F7F9D"/>
    <w:rsid w:val="0050029C"/>
    <w:rsid w:val="00501039"/>
    <w:rsid w:val="005036A4"/>
    <w:rsid w:val="00506B88"/>
    <w:rsid w:val="00510704"/>
    <w:rsid w:val="00516BEB"/>
    <w:rsid w:val="00527130"/>
    <w:rsid w:val="005400A7"/>
    <w:rsid w:val="00542DA6"/>
    <w:rsid w:val="00542FBD"/>
    <w:rsid w:val="005449AB"/>
    <w:rsid w:val="00547AFF"/>
    <w:rsid w:val="00547BB2"/>
    <w:rsid w:val="005523F3"/>
    <w:rsid w:val="00552C8E"/>
    <w:rsid w:val="0055670D"/>
    <w:rsid w:val="005574EB"/>
    <w:rsid w:val="00562786"/>
    <w:rsid w:val="00563259"/>
    <w:rsid w:val="005633DF"/>
    <w:rsid w:val="00570916"/>
    <w:rsid w:val="00571AC9"/>
    <w:rsid w:val="00572057"/>
    <w:rsid w:val="00575564"/>
    <w:rsid w:val="00576E20"/>
    <w:rsid w:val="00580EDA"/>
    <w:rsid w:val="00581A21"/>
    <w:rsid w:val="005832F9"/>
    <w:rsid w:val="00583DA5"/>
    <w:rsid w:val="00585C9B"/>
    <w:rsid w:val="00585FC0"/>
    <w:rsid w:val="005868CD"/>
    <w:rsid w:val="005876FF"/>
    <w:rsid w:val="00591BE5"/>
    <w:rsid w:val="0059230A"/>
    <w:rsid w:val="005957AD"/>
    <w:rsid w:val="005971C1"/>
    <w:rsid w:val="005A03C0"/>
    <w:rsid w:val="005A4DBE"/>
    <w:rsid w:val="005A6CE8"/>
    <w:rsid w:val="005A7AD6"/>
    <w:rsid w:val="005B00C4"/>
    <w:rsid w:val="005B21F1"/>
    <w:rsid w:val="005B6D7F"/>
    <w:rsid w:val="005B76A9"/>
    <w:rsid w:val="005B7CEB"/>
    <w:rsid w:val="005C05E6"/>
    <w:rsid w:val="005C06A7"/>
    <w:rsid w:val="005C0F69"/>
    <w:rsid w:val="005C1A2D"/>
    <w:rsid w:val="005C33BA"/>
    <w:rsid w:val="005C4A27"/>
    <w:rsid w:val="005D0D1E"/>
    <w:rsid w:val="005D0F7A"/>
    <w:rsid w:val="005D1325"/>
    <w:rsid w:val="005D1DB6"/>
    <w:rsid w:val="005D24C8"/>
    <w:rsid w:val="005D661E"/>
    <w:rsid w:val="005E1459"/>
    <w:rsid w:val="005E2DA5"/>
    <w:rsid w:val="005E328F"/>
    <w:rsid w:val="005E4644"/>
    <w:rsid w:val="005E576D"/>
    <w:rsid w:val="005F41DF"/>
    <w:rsid w:val="005F68DC"/>
    <w:rsid w:val="006034CE"/>
    <w:rsid w:val="006047DD"/>
    <w:rsid w:val="00605572"/>
    <w:rsid w:val="00606977"/>
    <w:rsid w:val="00607127"/>
    <w:rsid w:val="00607A4D"/>
    <w:rsid w:val="00610101"/>
    <w:rsid w:val="00612F22"/>
    <w:rsid w:val="00613546"/>
    <w:rsid w:val="006155C4"/>
    <w:rsid w:val="006174CA"/>
    <w:rsid w:val="006178EA"/>
    <w:rsid w:val="00620A07"/>
    <w:rsid w:val="00620C90"/>
    <w:rsid w:val="00625647"/>
    <w:rsid w:val="00625F78"/>
    <w:rsid w:val="00626EA2"/>
    <w:rsid w:val="006270FB"/>
    <w:rsid w:val="00641BC7"/>
    <w:rsid w:val="006468EE"/>
    <w:rsid w:val="006518BF"/>
    <w:rsid w:val="006520D6"/>
    <w:rsid w:val="006536DB"/>
    <w:rsid w:val="00653AE7"/>
    <w:rsid w:val="00653C85"/>
    <w:rsid w:val="00655BFC"/>
    <w:rsid w:val="00660665"/>
    <w:rsid w:val="00662815"/>
    <w:rsid w:val="00663D64"/>
    <w:rsid w:val="00665879"/>
    <w:rsid w:val="00665D2B"/>
    <w:rsid w:val="00666517"/>
    <w:rsid w:val="00666E98"/>
    <w:rsid w:val="00667518"/>
    <w:rsid w:val="00672BAE"/>
    <w:rsid w:val="0067457E"/>
    <w:rsid w:val="00676B36"/>
    <w:rsid w:val="00680E77"/>
    <w:rsid w:val="0068159F"/>
    <w:rsid w:val="006818DE"/>
    <w:rsid w:val="00683C44"/>
    <w:rsid w:val="00691659"/>
    <w:rsid w:val="00692542"/>
    <w:rsid w:val="006926F2"/>
    <w:rsid w:val="006933F3"/>
    <w:rsid w:val="00694CD7"/>
    <w:rsid w:val="00695DB2"/>
    <w:rsid w:val="006966DB"/>
    <w:rsid w:val="00697898"/>
    <w:rsid w:val="00697C47"/>
    <w:rsid w:val="006A330A"/>
    <w:rsid w:val="006A3E26"/>
    <w:rsid w:val="006A4B6D"/>
    <w:rsid w:val="006B07BF"/>
    <w:rsid w:val="006B3C23"/>
    <w:rsid w:val="006C1C13"/>
    <w:rsid w:val="006C1D2C"/>
    <w:rsid w:val="006C3ABC"/>
    <w:rsid w:val="006C3B59"/>
    <w:rsid w:val="006C3BD8"/>
    <w:rsid w:val="006C5C75"/>
    <w:rsid w:val="006C75E5"/>
    <w:rsid w:val="006D2C00"/>
    <w:rsid w:val="006D3AD5"/>
    <w:rsid w:val="006D444A"/>
    <w:rsid w:val="006D48FA"/>
    <w:rsid w:val="006D4CE3"/>
    <w:rsid w:val="006E3579"/>
    <w:rsid w:val="006E4C7E"/>
    <w:rsid w:val="006E7A03"/>
    <w:rsid w:val="006F042A"/>
    <w:rsid w:val="006F05D8"/>
    <w:rsid w:val="006F11FE"/>
    <w:rsid w:val="006F20D7"/>
    <w:rsid w:val="006F2242"/>
    <w:rsid w:val="006F7130"/>
    <w:rsid w:val="006F7850"/>
    <w:rsid w:val="00700130"/>
    <w:rsid w:val="007015F7"/>
    <w:rsid w:val="007023ED"/>
    <w:rsid w:val="007040E1"/>
    <w:rsid w:val="00705943"/>
    <w:rsid w:val="007074FA"/>
    <w:rsid w:val="00710E20"/>
    <w:rsid w:val="007112CE"/>
    <w:rsid w:val="0071232F"/>
    <w:rsid w:val="007200EC"/>
    <w:rsid w:val="00720320"/>
    <w:rsid w:val="0072505E"/>
    <w:rsid w:val="007252C4"/>
    <w:rsid w:val="00725EBB"/>
    <w:rsid w:val="007261AD"/>
    <w:rsid w:val="0072778A"/>
    <w:rsid w:val="00731FA6"/>
    <w:rsid w:val="00732F22"/>
    <w:rsid w:val="007337D2"/>
    <w:rsid w:val="00733BC5"/>
    <w:rsid w:val="00734AF4"/>
    <w:rsid w:val="00735860"/>
    <w:rsid w:val="007365C4"/>
    <w:rsid w:val="0073797C"/>
    <w:rsid w:val="007413EE"/>
    <w:rsid w:val="00743543"/>
    <w:rsid w:val="0074470F"/>
    <w:rsid w:val="00745C33"/>
    <w:rsid w:val="00746591"/>
    <w:rsid w:val="007501F3"/>
    <w:rsid w:val="00752E11"/>
    <w:rsid w:val="0075416E"/>
    <w:rsid w:val="007567F9"/>
    <w:rsid w:val="0075682C"/>
    <w:rsid w:val="007575A4"/>
    <w:rsid w:val="00757F32"/>
    <w:rsid w:val="00760C92"/>
    <w:rsid w:val="00766D56"/>
    <w:rsid w:val="0077134D"/>
    <w:rsid w:val="0077375F"/>
    <w:rsid w:val="00773818"/>
    <w:rsid w:val="0078081C"/>
    <w:rsid w:val="00782513"/>
    <w:rsid w:val="007841C9"/>
    <w:rsid w:val="007846E4"/>
    <w:rsid w:val="007871AD"/>
    <w:rsid w:val="00792E47"/>
    <w:rsid w:val="007941CE"/>
    <w:rsid w:val="0079547D"/>
    <w:rsid w:val="007A71CC"/>
    <w:rsid w:val="007A76C1"/>
    <w:rsid w:val="007B0537"/>
    <w:rsid w:val="007B146D"/>
    <w:rsid w:val="007B1F30"/>
    <w:rsid w:val="007B2B5B"/>
    <w:rsid w:val="007B3A4B"/>
    <w:rsid w:val="007B3DEC"/>
    <w:rsid w:val="007C44C7"/>
    <w:rsid w:val="007C49F5"/>
    <w:rsid w:val="007C5C81"/>
    <w:rsid w:val="007C5F66"/>
    <w:rsid w:val="007C6B06"/>
    <w:rsid w:val="007D0071"/>
    <w:rsid w:val="007D356E"/>
    <w:rsid w:val="007D4463"/>
    <w:rsid w:val="007D7635"/>
    <w:rsid w:val="007D7AA2"/>
    <w:rsid w:val="007E00D8"/>
    <w:rsid w:val="007E1500"/>
    <w:rsid w:val="007E1EF6"/>
    <w:rsid w:val="007E46A0"/>
    <w:rsid w:val="007E65D5"/>
    <w:rsid w:val="007F063B"/>
    <w:rsid w:val="007F0867"/>
    <w:rsid w:val="007F1B4D"/>
    <w:rsid w:val="007F1BED"/>
    <w:rsid w:val="007F2D77"/>
    <w:rsid w:val="007F328B"/>
    <w:rsid w:val="007F42C4"/>
    <w:rsid w:val="007F7DDB"/>
    <w:rsid w:val="008016A4"/>
    <w:rsid w:val="008016D7"/>
    <w:rsid w:val="0080284D"/>
    <w:rsid w:val="008028F8"/>
    <w:rsid w:val="00803CFA"/>
    <w:rsid w:val="0081058A"/>
    <w:rsid w:val="00811208"/>
    <w:rsid w:val="00820C6D"/>
    <w:rsid w:val="0082193B"/>
    <w:rsid w:val="00821E45"/>
    <w:rsid w:val="00821EC7"/>
    <w:rsid w:val="00821FC4"/>
    <w:rsid w:val="00822EA3"/>
    <w:rsid w:val="00823C7F"/>
    <w:rsid w:val="00826B4D"/>
    <w:rsid w:val="008270EE"/>
    <w:rsid w:val="008362E2"/>
    <w:rsid w:val="00840379"/>
    <w:rsid w:val="00842FE9"/>
    <w:rsid w:val="00843D9E"/>
    <w:rsid w:val="00845CFD"/>
    <w:rsid w:val="00845DE5"/>
    <w:rsid w:val="00846893"/>
    <w:rsid w:val="008530CF"/>
    <w:rsid w:val="00855FEA"/>
    <w:rsid w:val="0085789E"/>
    <w:rsid w:val="008601C7"/>
    <w:rsid w:val="00860A3D"/>
    <w:rsid w:val="00862E20"/>
    <w:rsid w:val="00863CE9"/>
    <w:rsid w:val="00864A2E"/>
    <w:rsid w:val="00866C01"/>
    <w:rsid w:val="00867FFC"/>
    <w:rsid w:val="00870E93"/>
    <w:rsid w:val="00873DC4"/>
    <w:rsid w:val="008740FA"/>
    <w:rsid w:val="008742A9"/>
    <w:rsid w:val="008745C7"/>
    <w:rsid w:val="008763BC"/>
    <w:rsid w:val="008765B6"/>
    <w:rsid w:val="00876A11"/>
    <w:rsid w:val="00876E36"/>
    <w:rsid w:val="008772E6"/>
    <w:rsid w:val="008816C0"/>
    <w:rsid w:val="00883BC8"/>
    <w:rsid w:val="008849BF"/>
    <w:rsid w:val="00885F1C"/>
    <w:rsid w:val="00886452"/>
    <w:rsid w:val="008928DE"/>
    <w:rsid w:val="00892FD6"/>
    <w:rsid w:val="008937F0"/>
    <w:rsid w:val="00896929"/>
    <w:rsid w:val="00897648"/>
    <w:rsid w:val="008979E8"/>
    <w:rsid w:val="008A2381"/>
    <w:rsid w:val="008A3046"/>
    <w:rsid w:val="008A3F33"/>
    <w:rsid w:val="008A4556"/>
    <w:rsid w:val="008A5B40"/>
    <w:rsid w:val="008B1FF1"/>
    <w:rsid w:val="008B4DCA"/>
    <w:rsid w:val="008B64CD"/>
    <w:rsid w:val="008C14DB"/>
    <w:rsid w:val="008C3B38"/>
    <w:rsid w:val="008C4DFC"/>
    <w:rsid w:val="008C7408"/>
    <w:rsid w:val="008D4322"/>
    <w:rsid w:val="008D50B1"/>
    <w:rsid w:val="008D58C1"/>
    <w:rsid w:val="008D67BE"/>
    <w:rsid w:val="008D6916"/>
    <w:rsid w:val="008E4182"/>
    <w:rsid w:val="008E446C"/>
    <w:rsid w:val="008E5248"/>
    <w:rsid w:val="008E5392"/>
    <w:rsid w:val="008E5C89"/>
    <w:rsid w:val="008E5D8D"/>
    <w:rsid w:val="008E6077"/>
    <w:rsid w:val="008E7BC2"/>
    <w:rsid w:val="008F05BE"/>
    <w:rsid w:val="008F25FC"/>
    <w:rsid w:val="008F283A"/>
    <w:rsid w:val="008F3041"/>
    <w:rsid w:val="008F44D3"/>
    <w:rsid w:val="008F587C"/>
    <w:rsid w:val="008F5CC0"/>
    <w:rsid w:val="008F68C8"/>
    <w:rsid w:val="009008F5"/>
    <w:rsid w:val="0090190C"/>
    <w:rsid w:val="009032D5"/>
    <w:rsid w:val="00904CEB"/>
    <w:rsid w:val="00907CC1"/>
    <w:rsid w:val="0091074A"/>
    <w:rsid w:val="00913956"/>
    <w:rsid w:val="00915AB0"/>
    <w:rsid w:val="00915D43"/>
    <w:rsid w:val="00916CDD"/>
    <w:rsid w:val="00920860"/>
    <w:rsid w:val="00920CDB"/>
    <w:rsid w:val="00921142"/>
    <w:rsid w:val="009241AD"/>
    <w:rsid w:val="00930F07"/>
    <w:rsid w:val="00930FC7"/>
    <w:rsid w:val="009342DF"/>
    <w:rsid w:val="0093493F"/>
    <w:rsid w:val="00934BB1"/>
    <w:rsid w:val="009352CA"/>
    <w:rsid w:val="00937894"/>
    <w:rsid w:val="00940B6E"/>
    <w:rsid w:val="0094286F"/>
    <w:rsid w:val="0094495B"/>
    <w:rsid w:val="0094517B"/>
    <w:rsid w:val="0094575A"/>
    <w:rsid w:val="00946164"/>
    <w:rsid w:val="00947582"/>
    <w:rsid w:val="009508F2"/>
    <w:rsid w:val="00950D1C"/>
    <w:rsid w:val="0095169D"/>
    <w:rsid w:val="00952D73"/>
    <w:rsid w:val="00956043"/>
    <w:rsid w:val="009578DF"/>
    <w:rsid w:val="00963D63"/>
    <w:rsid w:val="0096466B"/>
    <w:rsid w:val="00964A3C"/>
    <w:rsid w:val="0096663A"/>
    <w:rsid w:val="00966C1A"/>
    <w:rsid w:val="00966E22"/>
    <w:rsid w:val="00967297"/>
    <w:rsid w:val="00967A20"/>
    <w:rsid w:val="009724D1"/>
    <w:rsid w:val="00972B3F"/>
    <w:rsid w:val="00975307"/>
    <w:rsid w:val="0097666A"/>
    <w:rsid w:val="00976CDC"/>
    <w:rsid w:val="009801A1"/>
    <w:rsid w:val="00982B46"/>
    <w:rsid w:val="00983949"/>
    <w:rsid w:val="00984FF4"/>
    <w:rsid w:val="0098756F"/>
    <w:rsid w:val="00990354"/>
    <w:rsid w:val="00991499"/>
    <w:rsid w:val="00993619"/>
    <w:rsid w:val="00995BEF"/>
    <w:rsid w:val="009A0BDA"/>
    <w:rsid w:val="009A5DDE"/>
    <w:rsid w:val="009A603A"/>
    <w:rsid w:val="009A78A0"/>
    <w:rsid w:val="009B44A6"/>
    <w:rsid w:val="009B5153"/>
    <w:rsid w:val="009C403B"/>
    <w:rsid w:val="009C4594"/>
    <w:rsid w:val="009C7CC9"/>
    <w:rsid w:val="009D036B"/>
    <w:rsid w:val="009D7CD6"/>
    <w:rsid w:val="009E096A"/>
    <w:rsid w:val="009E32A7"/>
    <w:rsid w:val="009E3DEC"/>
    <w:rsid w:val="009E4858"/>
    <w:rsid w:val="009E54EF"/>
    <w:rsid w:val="009E59A6"/>
    <w:rsid w:val="009E716D"/>
    <w:rsid w:val="009F0C2C"/>
    <w:rsid w:val="009F3F50"/>
    <w:rsid w:val="009F439E"/>
    <w:rsid w:val="009F512D"/>
    <w:rsid w:val="009F618A"/>
    <w:rsid w:val="00A003F1"/>
    <w:rsid w:val="00A00F70"/>
    <w:rsid w:val="00A0235B"/>
    <w:rsid w:val="00A04070"/>
    <w:rsid w:val="00A04F5F"/>
    <w:rsid w:val="00A069C9"/>
    <w:rsid w:val="00A076EA"/>
    <w:rsid w:val="00A14633"/>
    <w:rsid w:val="00A160CF"/>
    <w:rsid w:val="00A207B4"/>
    <w:rsid w:val="00A23741"/>
    <w:rsid w:val="00A31B2E"/>
    <w:rsid w:val="00A32559"/>
    <w:rsid w:val="00A326E2"/>
    <w:rsid w:val="00A335C8"/>
    <w:rsid w:val="00A34778"/>
    <w:rsid w:val="00A34B35"/>
    <w:rsid w:val="00A353E0"/>
    <w:rsid w:val="00A36BA7"/>
    <w:rsid w:val="00A36FA5"/>
    <w:rsid w:val="00A37265"/>
    <w:rsid w:val="00A426FF"/>
    <w:rsid w:val="00A47B17"/>
    <w:rsid w:val="00A50D1F"/>
    <w:rsid w:val="00A537BD"/>
    <w:rsid w:val="00A54C81"/>
    <w:rsid w:val="00A54DBB"/>
    <w:rsid w:val="00A55C16"/>
    <w:rsid w:val="00A57959"/>
    <w:rsid w:val="00A60E03"/>
    <w:rsid w:val="00A650E8"/>
    <w:rsid w:val="00A66177"/>
    <w:rsid w:val="00A66561"/>
    <w:rsid w:val="00A66F82"/>
    <w:rsid w:val="00A674DF"/>
    <w:rsid w:val="00A677D0"/>
    <w:rsid w:val="00A7086D"/>
    <w:rsid w:val="00A714A5"/>
    <w:rsid w:val="00A71EC1"/>
    <w:rsid w:val="00A73C34"/>
    <w:rsid w:val="00A73E38"/>
    <w:rsid w:val="00A770C2"/>
    <w:rsid w:val="00A80B9F"/>
    <w:rsid w:val="00A818AD"/>
    <w:rsid w:val="00A81CFF"/>
    <w:rsid w:val="00A842F4"/>
    <w:rsid w:val="00A84551"/>
    <w:rsid w:val="00A92517"/>
    <w:rsid w:val="00A92B60"/>
    <w:rsid w:val="00A92E9B"/>
    <w:rsid w:val="00A94159"/>
    <w:rsid w:val="00AA1D5B"/>
    <w:rsid w:val="00AA4439"/>
    <w:rsid w:val="00AA54C0"/>
    <w:rsid w:val="00AA6913"/>
    <w:rsid w:val="00AB24B1"/>
    <w:rsid w:val="00AB2B7E"/>
    <w:rsid w:val="00AB42C1"/>
    <w:rsid w:val="00AB4FAF"/>
    <w:rsid w:val="00AB4FC4"/>
    <w:rsid w:val="00AB5345"/>
    <w:rsid w:val="00AB6DAB"/>
    <w:rsid w:val="00AC2213"/>
    <w:rsid w:val="00AC312A"/>
    <w:rsid w:val="00AC418F"/>
    <w:rsid w:val="00AC5F08"/>
    <w:rsid w:val="00AD0243"/>
    <w:rsid w:val="00AE0609"/>
    <w:rsid w:val="00AE1330"/>
    <w:rsid w:val="00AE1AC1"/>
    <w:rsid w:val="00AE5D8B"/>
    <w:rsid w:val="00AE5DE8"/>
    <w:rsid w:val="00AF0878"/>
    <w:rsid w:val="00AF129F"/>
    <w:rsid w:val="00AF2B32"/>
    <w:rsid w:val="00AF2FD2"/>
    <w:rsid w:val="00AF732F"/>
    <w:rsid w:val="00B015A3"/>
    <w:rsid w:val="00B02363"/>
    <w:rsid w:val="00B045B0"/>
    <w:rsid w:val="00B04744"/>
    <w:rsid w:val="00B04A7F"/>
    <w:rsid w:val="00B10330"/>
    <w:rsid w:val="00B10BA6"/>
    <w:rsid w:val="00B111E9"/>
    <w:rsid w:val="00B1358D"/>
    <w:rsid w:val="00B1359B"/>
    <w:rsid w:val="00B172E9"/>
    <w:rsid w:val="00B21EBA"/>
    <w:rsid w:val="00B21EE2"/>
    <w:rsid w:val="00B23A6E"/>
    <w:rsid w:val="00B25348"/>
    <w:rsid w:val="00B25D29"/>
    <w:rsid w:val="00B326B0"/>
    <w:rsid w:val="00B36AB3"/>
    <w:rsid w:val="00B41214"/>
    <w:rsid w:val="00B4707C"/>
    <w:rsid w:val="00B506C0"/>
    <w:rsid w:val="00B506E8"/>
    <w:rsid w:val="00B50FA4"/>
    <w:rsid w:val="00B51742"/>
    <w:rsid w:val="00B527CB"/>
    <w:rsid w:val="00B528F9"/>
    <w:rsid w:val="00B5343E"/>
    <w:rsid w:val="00B5508F"/>
    <w:rsid w:val="00B559D9"/>
    <w:rsid w:val="00B5650A"/>
    <w:rsid w:val="00B60165"/>
    <w:rsid w:val="00B61C51"/>
    <w:rsid w:val="00B63223"/>
    <w:rsid w:val="00B63C1C"/>
    <w:rsid w:val="00B643B8"/>
    <w:rsid w:val="00B64761"/>
    <w:rsid w:val="00B64BEB"/>
    <w:rsid w:val="00B66040"/>
    <w:rsid w:val="00B67853"/>
    <w:rsid w:val="00B6786C"/>
    <w:rsid w:val="00B67F52"/>
    <w:rsid w:val="00B70118"/>
    <w:rsid w:val="00B72580"/>
    <w:rsid w:val="00B742F6"/>
    <w:rsid w:val="00B75A8A"/>
    <w:rsid w:val="00B77CA9"/>
    <w:rsid w:val="00B81265"/>
    <w:rsid w:val="00B821D5"/>
    <w:rsid w:val="00B82D92"/>
    <w:rsid w:val="00B83190"/>
    <w:rsid w:val="00B840C3"/>
    <w:rsid w:val="00B85084"/>
    <w:rsid w:val="00B86CE7"/>
    <w:rsid w:val="00B928EA"/>
    <w:rsid w:val="00B933B0"/>
    <w:rsid w:val="00B948AF"/>
    <w:rsid w:val="00B94E09"/>
    <w:rsid w:val="00B95D98"/>
    <w:rsid w:val="00B97204"/>
    <w:rsid w:val="00BA023D"/>
    <w:rsid w:val="00BA3C85"/>
    <w:rsid w:val="00BA5D9C"/>
    <w:rsid w:val="00BA6243"/>
    <w:rsid w:val="00BA65FA"/>
    <w:rsid w:val="00BA665F"/>
    <w:rsid w:val="00BB2FD4"/>
    <w:rsid w:val="00BB6705"/>
    <w:rsid w:val="00BC0DEF"/>
    <w:rsid w:val="00BC2F6C"/>
    <w:rsid w:val="00BC4DAC"/>
    <w:rsid w:val="00BC66DA"/>
    <w:rsid w:val="00BD002B"/>
    <w:rsid w:val="00BD1231"/>
    <w:rsid w:val="00BE0B74"/>
    <w:rsid w:val="00BE10A0"/>
    <w:rsid w:val="00BE2134"/>
    <w:rsid w:val="00BE2750"/>
    <w:rsid w:val="00BE3D4C"/>
    <w:rsid w:val="00BE51B8"/>
    <w:rsid w:val="00BE52AC"/>
    <w:rsid w:val="00BE5540"/>
    <w:rsid w:val="00BF0001"/>
    <w:rsid w:val="00BF0EE2"/>
    <w:rsid w:val="00BF22F1"/>
    <w:rsid w:val="00BF4FF6"/>
    <w:rsid w:val="00BF710D"/>
    <w:rsid w:val="00C0078D"/>
    <w:rsid w:val="00C00C11"/>
    <w:rsid w:val="00C01C3F"/>
    <w:rsid w:val="00C03374"/>
    <w:rsid w:val="00C03747"/>
    <w:rsid w:val="00C048BB"/>
    <w:rsid w:val="00C04EDF"/>
    <w:rsid w:val="00C0518E"/>
    <w:rsid w:val="00C06025"/>
    <w:rsid w:val="00C066A0"/>
    <w:rsid w:val="00C0711D"/>
    <w:rsid w:val="00C1083D"/>
    <w:rsid w:val="00C11B12"/>
    <w:rsid w:val="00C147D4"/>
    <w:rsid w:val="00C1769B"/>
    <w:rsid w:val="00C20BAA"/>
    <w:rsid w:val="00C25B4C"/>
    <w:rsid w:val="00C308B5"/>
    <w:rsid w:val="00C33600"/>
    <w:rsid w:val="00C339D3"/>
    <w:rsid w:val="00C33B85"/>
    <w:rsid w:val="00C453F9"/>
    <w:rsid w:val="00C50881"/>
    <w:rsid w:val="00C51550"/>
    <w:rsid w:val="00C53F30"/>
    <w:rsid w:val="00C57B6E"/>
    <w:rsid w:val="00C608B5"/>
    <w:rsid w:val="00C61432"/>
    <w:rsid w:val="00C62E8F"/>
    <w:rsid w:val="00C65131"/>
    <w:rsid w:val="00C653C7"/>
    <w:rsid w:val="00C666FB"/>
    <w:rsid w:val="00C67B14"/>
    <w:rsid w:val="00C7124B"/>
    <w:rsid w:val="00C73812"/>
    <w:rsid w:val="00C754A5"/>
    <w:rsid w:val="00C7653A"/>
    <w:rsid w:val="00C766A2"/>
    <w:rsid w:val="00C77CD9"/>
    <w:rsid w:val="00C80DCF"/>
    <w:rsid w:val="00C81739"/>
    <w:rsid w:val="00C821D6"/>
    <w:rsid w:val="00C83E0A"/>
    <w:rsid w:val="00C86BD2"/>
    <w:rsid w:val="00C86F26"/>
    <w:rsid w:val="00C9129D"/>
    <w:rsid w:val="00C92D6B"/>
    <w:rsid w:val="00C93023"/>
    <w:rsid w:val="00C96B65"/>
    <w:rsid w:val="00CA1C4A"/>
    <w:rsid w:val="00CA2FCC"/>
    <w:rsid w:val="00CA60AD"/>
    <w:rsid w:val="00CA6AE6"/>
    <w:rsid w:val="00CA6C28"/>
    <w:rsid w:val="00CA742D"/>
    <w:rsid w:val="00CB1C64"/>
    <w:rsid w:val="00CB25E5"/>
    <w:rsid w:val="00CB2886"/>
    <w:rsid w:val="00CC1704"/>
    <w:rsid w:val="00CC266A"/>
    <w:rsid w:val="00CC4BB4"/>
    <w:rsid w:val="00CD07F8"/>
    <w:rsid w:val="00CD0AD1"/>
    <w:rsid w:val="00CD221B"/>
    <w:rsid w:val="00CD52FE"/>
    <w:rsid w:val="00CD566C"/>
    <w:rsid w:val="00CD7E1A"/>
    <w:rsid w:val="00CE1908"/>
    <w:rsid w:val="00CE273A"/>
    <w:rsid w:val="00CE56C2"/>
    <w:rsid w:val="00CE76C8"/>
    <w:rsid w:val="00CF177E"/>
    <w:rsid w:val="00CF23A6"/>
    <w:rsid w:val="00CF2900"/>
    <w:rsid w:val="00CF48B1"/>
    <w:rsid w:val="00CF5BDF"/>
    <w:rsid w:val="00D015D5"/>
    <w:rsid w:val="00D0317D"/>
    <w:rsid w:val="00D04236"/>
    <w:rsid w:val="00D06943"/>
    <w:rsid w:val="00D07017"/>
    <w:rsid w:val="00D07C99"/>
    <w:rsid w:val="00D1098C"/>
    <w:rsid w:val="00D16AD2"/>
    <w:rsid w:val="00D171DC"/>
    <w:rsid w:val="00D2226E"/>
    <w:rsid w:val="00D22CEA"/>
    <w:rsid w:val="00D24962"/>
    <w:rsid w:val="00D272E9"/>
    <w:rsid w:val="00D273C3"/>
    <w:rsid w:val="00D350E6"/>
    <w:rsid w:val="00D36299"/>
    <w:rsid w:val="00D36D95"/>
    <w:rsid w:val="00D3722E"/>
    <w:rsid w:val="00D40954"/>
    <w:rsid w:val="00D40AB0"/>
    <w:rsid w:val="00D42C06"/>
    <w:rsid w:val="00D43092"/>
    <w:rsid w:val="00D44046"/>
    <w:rsid w:val="00D455C9"/>
    <w:rsid w:val="00D4615A"/>
    <w:rsid w:val="00D46FCE"/>
    <w:rsid w:val="00D510C7"/>
    <w:rsid w:val="00D5597F"/>
    <w:rsid w:val="00D64056"/>
    <w:rsid w:val="00D706F1"/>
    <w:rsid w:val="00D72C96"/>
    <w:rsid w:val="00D741A0"/>
    <w:rsid w:val="00D75408"/>
    <w:rsid w:val="00D75BE4"/>
    <w:rsid w:val="00D76255"/>
    <w:rsid w:val="00D77D2E"/>
    <w:rsid w:val="00D8129A"/>
    <w:rsid w:val="00D83CFE"/>
    <w:rsid w:val="00D8552F"/>
    <w:rsid w:val="00D85A4E"/>
    <w:rsid w:val="00D94A05"/>
    <w:rsid w:val="00D950A5"/>
    <w:rsid w:val="00D96A39"/>
    <w:rsid w:val="00DA1F62"/>
    <w:rsid w:val="00DA26D8"/>
    <w:rsid w:val="00DA2951"/>
    <w:rsid w:val="00DA3215"/>
    <w:rsid w:val="00DA41DA"/>
    <w:rsid w:val="00DB0FAA"/>
    <w:rsid w:val="00DB260F"/>
    <w:rsid w:val="00DB6843"/>
    <w:rsid w:val="00DB7360"/>
    <w:rsid w:val="00DC544A"/>
    <w:rsid w:val="00DC6A2C"/>
    <w:rsid w:val="00DD03A4"/>
    <w:rsid w:val="00DD0486"/>
    <w:rsid w:val="00DD160F"/>
    <w:rsid w:val="00DD291C"/>
    <w:rsid w:val="00DD54AE"/>
    <w:rsid w:val="00DD6E0F"/>
    <w:rsid w:val="00DE0650"/>
    <w:rsid w:val="00DE12CF"/>
    <w:rsid w:val="00DE436C"/>
    <w:rsid w:val="00DE4D4B"/>
    <w:rsid w:val="00DE6F25"/>
    <w:rsid w:val="00DE7884"/>
    <w:rsid w:val="00DF1BD6"/>
    <w:rsid w:val="00DF4C3C"/>
    <w:rsid w:val="00DF5771"/>
    <w:rsid w:val="00DF63BE"/>
    <w:rsid w:val="00E002BE"/>
    <w:rsid w:val="00E00D19"/>
    <w:rsid w:val="00E01D24"/>
    <w:rsid w:val="00E0363C"/>
    <w:rsid w:val="00E0376D"/>
    <w:rsid w:val="00E0481C"/>
    <w:rsid w:val="00E06128"/>
    <w:rsid w:val="00E06B59"/>
    <w:rsid w:val="00E1101E"/>
    <w:rsid w:val="00E12552"/>
    <w:rsid w:val="00E12680"/>
    <w:rsid w:val="00E16868"/>
    <w:rsid w:val="00E21353"/>
    <w:rsid w:val="00E213FA"/>
    <w:rsid w:val="00E23728"/>
    <w:rsid w:val="00E25CF7"/>
    <w:rsid w:val="00E30647"/>
    <w:rsid w:val="00E30C6C"/>
    <w:rsid w:val="00E357E4"/>
    <w:rsid w:val="00E358A4"/>
    <w:rsid w:val="00E402D7"/>
    <w:rsid w:val="00E412A0"/>
    <w:rsid w:val="00E41799"/>
    <w:rsid w:val="00E41E56"/>
    <w:rsid w:val="00E42CA3"/>
    <w:rsid w:val="00E44EAB"/>
    <w:rsid w:val="00E52CD5"/>
    <w:rsid w:val="00E54B8E"/>
    <w:rsid w:val="00E579F7"/>
    <w:rsid w:val="00E627C3"/>
    <w:rsid w:val="00E62DE2"/>
    <w:rsid w:val="00E6415F"/>
    <w:rsid w:val="00E6431F"/>
    <w:rsid w:val="00E67912"/>
    <w:rsid w:val="00E67E38"/>
    <w:rsid w:val="00E67EDD"/>
    <w:rsid w:val="00E7248F"/>
    <w:rsid w:val="00E75C06"/>
    <w:rsid w:val="00E803E7"/>
    <w:rsid w:val="00E847F4"/>
    <w:rsid w:val="00E857E2"/>
    <w:rsid w:val="00E907F3"/>
    <w:rsid w:val="00E909A5"/>
    <w:rsid w:val="00E944F0"/>
    <w:rsid w:val="00E949CE"/>
    <w:rsid w:val="00E95C62"/>
    <w:rsid w:val="00E9705C"/>
    <w:rsid w:val="00E97248"/>
    <w:rsid w:val="00EA01DF"/>
    <w:rsid w:val="00EA139F"/>
    <w:rsid w:val="00EA26B3"/>
    <w:rsid w:val="00EA4489"/>
    <w:rsid w:val="00EA6460"/>
    <w:rsid w:val="00EB2B0F"/>
    <w:rsid w:val="00EB4332"/>
    <w:rsid w:val="00EB7CC3"/>
    <w:rsid w:val="00EC1A13"/>
    <w:rsid w:val="00EC2AAB"/>
    <w:rsid w:val="00EC3E52"/>
    <w:rsid w:val="00ED11BF"/>
    <w:rsid w:val="00ED1D5D"/>
    <w:rsid w:val="00ED39B5"/>
    <w:rsid w:val="00ED39D5"/>
    <w:rsid w:val="00ED5302"/>
    <w:rsid w:val="00ED5DA8"/>
    <w:rsid w:val="00ED6778"/>
    <w:rsid w:val="00EE014C"/>
    <w:rsid w:val="00EE0706"/>
    <w:rsid w:val="00EE24F3"/>
    <w:rsid w:val="00EE4095"/>
    <w:rsid w:val="00EE4A4B"/>
    <w:rsid w:val="00EE4C40"/>
    <w:rsid w:val="00EE5898"/>
    <w:rsid w:val="00EE7B0F"/>
    <w:rsid w:val="00EF0A25"/>
    <w:rsid w:val="00EF1426"/>
    <w:rsid w:val="00EF5C71"/>
    <w:rsid w:val="00EF60C3"/>
    <w:rsid w:val="00EF707E"/>
    <w:rsid w:val="00EF7D99"/>
    <w:rsid w:val="00F059A4"/>
    <w:rsid w:val="00F06528"/>
    <w:rsid w:val="00F06889"/>
    <w:rsid w:val="00F06E5B"/>
    <w:rsid w:val="00F113F2"/>
    <w:rsid w:val="00F12B8F"/>
    <w:rsid w:val="00F13E1C"/>
    <w:rsid w:val="00F15055"/>
    <w:rsid w:val="00F15537"/>
    <w:rsid w:val="00F174BE"/>
    <w:rsid w:val="00F206D2"/>
    <w:rsid w:val="00F2227F"/>
    <w:rsid w:val="00F23A53"/>
    <w:rsid w:val="00F255B9"/>
    <w:rsid w:val="00F258CD"/>
    <w:rsid w:val="00F25BF7"/>
    <w:rsid w:val="00F25F27"/>
    <w:rsid w:val="00F260C9"/>
    <w:rsid w:val="00F26F51"/>
    <w:rsid w:val="00F27CD0"/>
    <w:rsid w:val="00F310C9"/>
    <w:rsid w:val="00F3232C"/>
    <w:rsid w:val="00F35B8D"/>
    <w:rsid w:val="00F36FC5"/>
    <w:rsid w:val="00F37818"/>
    <w:rsid w:val="00F37FFA"/>
    <w:rsid w:val="00F4006E"/>
    <w:rsid w:val="00F402E4"/>
    <w:rsid w:val="00F41050"/>
    <w:rsid w:val="00F41E9C"/>
    <w:rsid w:val="00F4303B"/>
    <w:rsid w:val="00F43219"/>
    <w:rsid w:val="00F43FE7"/>
    <w:rsid w:val="00F4517D"/>
    <w:rsid w:val="00F45258"/>
    <w:rsid w:val="00F506E3"/>
    <w:rsid w:val="00F51807"/>
    <w:rsid w:val="00F51E9E"/>
    <w:rsid w:val="00F524B7"/>
    <w:rsid w:val="00F53952"/>
    <w:rsid w:val="00F54727"/>
    <w:rsid w:val="00F5474D"/>
    <w:rsid w:val="00F55E10"/>
    <w:rsid w:val="00F62AE1"/>
    <w:rsid w:val="00F6389C"/>
    <w:rsid w:val="00F675C8"/>
    <w:rsid w:val="00F71625"/>
    <w:rsid w:val="00F749FD"/>
    <w:rsid w:val="00F74E05"/>
    <w:rsid w:val="00F76854"/>
    <w:rsid w:val="00F77AB2"/>
    <w:rsid w:val="00F77F1B"/>
    <w:rsid w:val="00F80FFC"/>
    <w:rsid w:val="00F82AC1"/>
    <w:rsid w:val="00F842E2"/>
    <w:rsid w:val="00F84E8F"/>
    <w:rsid w:val="00F87943"/>
    <w:rsid w:val="00F879FD"/>
    <w:rsid w:val="00F924ED"/>
    <w:rsid w:val="00F96828"/>
    <w:rsid w:val="00F96B46"/>
    <w:rsid w:val="00F96D46"/>
    <w:rsid w:val="00FA1878"/>
    <w:rsid w:val="00FA1BB1"/>
    <w:rsid w:val="00FA1F5F"/>
    <w:rsid w:val="00FA2A17"/>
    <w:rsid w:val="00FA4078"/>
    <w:rsid w:val="00FA49BD"/>
    <w:rsid w:val="00FA5645"/>
    <w:rsid w:val="00FA6C19"/>
    <w:rsid w:val="00FA7A6C"/>
    <w:rsid w:val="00FA7BBE"/>
    <w:rsid w:val="00FB0DB5"/>
    <w:rsid w:val="00FC09D1"/>
    <w:rsid w:val="00FC1320"/>
    <w:rsid w:val="00FC20AF"/>
    <w:rsid w:val="00FC4985"/>
    <w:rsid w:val="00FD0302"/>
    <w:rsid w:val="00FD1C48"/>
    <w:rsid w:val="00FD2D36"/>
    <w:rsid w:val="00FD44E0"/>
    <w:rsid w:val="00FD4F65"/>
    <w:rsid w:val="00FD7D27"/>
    <w:rsid w:val="00FE039D"/>
    <w:rsid w:val="00FE14F1"/>
    <w:rsid w:val="00FE2F53"/>
    <w:rsid w:val="00FE31F0"/>
    <w:rsid w:val="00FE3C4C"/>
    <w:rsid w:val="00FE605B"/>
    <w:rsid w:val="00FE612A"/>
    <w:rsid w:val="00FE7ECB"/>
    <w:rsid w:val="00FF3489"/>
    <w:rsid w:val="00FF3B7B"/>
    <w:rsid w:val="00FF46E5"/>
    <w:rsid w:val="00FF5771"/>
    <w:rsid w:val="00FF5B8E"/>
    <w:rsid w:val="00FF64A8"/>
    <w:rsid w:val="00FF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ab53e,#b2d65b,#0f6fc6,#49aaf2"/>
    </o:shapedefaults>
    <o:shapelayout v:ext="edit">
      <o:idmap v:ext="edit" data="1"/>
    </o:shapelayout>
  </w:shapeDefaults>
  <w:decimalSymbol w:val=","/>
  <w:listSeparator w:val=";"/>
  <w14:docId w14:val="2C7C3F05"/>
  <w15:docId w15:val="{D500DA3D-94B8-484E-BDD7-595E803C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337E"/>
    <w:pPr>
      <w:spacing w:after="0" w:line="24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4B337E"/>
    <w:pPr>
      <w:outlineLvl w:val="0"/>
    </w:pPr>
    <w:rPr>
      <w:rFonts w:asciiTheme="majorHAnsi" w:hAnsiTheme="majorHAnsi"/>
      <w:sz w:val="144"/>
      <w:szCs w:val="1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A3786"/>
    <w:pPr>
      <w:outlineLvl w:val="1"/>
    </w:pPr>
    <w:rPr>
      <w:rFonts w:asciiTheme="majorHAnsi" w:hAnsiTheme="majorHAnsi"/>
      <w:color w:val="595959" w:themeColor="text1" w:themeTint="A6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36F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C485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2C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2C8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4B337E"/>
    <w:rPr>
      <w:rFonts w:asciiTheme="majorHAnsi" w:hAnsiTheme="majorHAnsi"/>
      <w:sz w:val="144"/>
      <w:szCs w:val="144"/>
    </w:rPr>
  </w:style>
  <w:style w:type="paragraph" w:customStyle="1" w:styleId="photo-centered">
    <w:name w:val="photo - centered"/>
    <w:basedOn w:val="Normal"/>
    <w:qFormat/>
    <w:rsid w:val="004B337E"/>
    <w:pPr>
      <w:jc w:val="center"/>
    </w:pPr>
    <w:rPr>
      <w:noProof/>
    </w:rPr>
  </w:style>
  <w:style w:type="paragraph" w:customStyle="1" w:styleId="photo-leftaligned">
    <w:name w:val="photo - left aligned"/>
    <w:basedOn w:val="Normal"/>
    <w:qFormat/>
    <w:rsid w:val="004B337E"/>
    <w:rPr>
      <w:noProof/>
    </w:rPr>
  </w:style>
  <w:style w:type="character" w:customStyle="1" w:styleId="Titre2Car">
    <w:name w:val="Titre 2 Car"/>
    <w:basedOn w:val="Policepardfaut"/>
    <w:link w:val="Titre2"/>
    <w:uiPriority w:val="9"/>
    <w:rsid w:val="000A3786"/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photo-rightaligned">
    <w:name w:val="photo - right aligned"/>
    <w:basedOn w:val="Normal"/>
    <w:qFormat/>
    <w:rsid w:val="004B337E"/>
    <w:pPr>
      <w:jc w:val="right"/>
    </w:pPr>
    <w:rPr>
      <w:noProof/>
    </w:rPr>
  </w:style>
  <w:style w:type="paragraph" w:customStyle="1" w:styleId="Headingdark">
    <w:name w:val="Heading (dark)"/>
    <w:basedOn w:val="Normal"/>
    <w:qFormat/>
    <w:rsid w:val="000A3786"/>
    <w:pPr>
      <w:spacing w:after="120"/>
    </w:pPr>
    <w:rPr>
      <w:rFonts w:asciiTheme="majorHAnsi" w:hAnsiTheme="majorHAnsi"/>
      <w:caps/>
      <w:color w:val="404040" w:themeColor="text1" w:themeTint="BF"/>
      <w:sz w:val="32"/>
      <w:szCs w:val="32"/>
    </w:rPr>
  </w:style>
  <w:style w:type="paragraph" w:customStyle="1" w:styleId="Photocaption">
    <w:name w:val="Photo caption"/>
    <w:basedOn w:val="Normal"/>
    <w:qFormat/>
    <w:rsid w:val="005868CD"/>
    <w:pPr>
      <w:spacing w:after="120" w:line="264" w:lineRule="auto"/>
    </w:pPr>
    <w:rPr>
      <w:color w:val="595959" w:themeColor="text1" w:themeTint="A6"/>
      <w:sz w:val="20"/>
      <w:szCs w:val="20"/>
    </w:rPr>
  </w:style>
  <w:style w:type="paragraph" w:customStyle="1" w:styleId="Headinglight">
    <w:name w:val="Heading (light)"/>
    <w:basedOn w:val="Normal"/>
    <w:qFormat/>
    <w:rsid w:val="000A3786"/>
    <w:pPr>
      <w:spacing w:after="120"/>
    </w:pPr>
    <w:rPr>
      <w:rFonts w:asciiTheme="majorHAnsi" w:hAnsiTheme="majorHAnsi"/>
      <w:b/>
      <w:caps/>
      <w:color w:val="FFFFFF" w:themeColor="background1"/>
      <w:sz w:val="32"/>
      <w:szCs w:val="32"/>
    </w:rPr>
  </w:style>
  <w:style w:type="paragraph" w:styleId="NormalWeb">
    <w:name w:val="Normal (Web)"/>
    <w:basedOn w:val="Normal"/>
    <w:uiPriority w:val="99"/>
    <w:unhideWhenUsed/>
    <w:rsid w:val="00AE5D8B"/>
    <w:rPr>
      <w:rFonts w:ascii="Times New Roman" w:hAnsi="Times New Roman" w:cs="Times New Roman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B75A8A"/>
    <w:pPr>
      <w:spacing w:after="200" w:line="276" w:lineRule="auto"/>
    </w:pPr>
    <w:rPr>
      <w:rFonts w:eastAsiaTheme="minorEastAsia"/>
      <w:i/>
      <w:iCs/>
      <w:color w:val="000000" w:themeColor="text1"/>
      <w:lang w:val="fr-CA" w:eastAsia="fr-CA"/>
    </w:rPr>
  </w:style>
  <w:style w:type="character" w:customStyle="1" w:styleId="CitationCar">
    <w:name w:val="Citation Car"/>
    <w:basedOn w:val="Policepardfaut"/>
    <w:link w:val="Citation"/>
    <w:uiPriority w:val="29"/>
    <w:rsid w:val="00B75A8A"/>
    <w:rPr>
      <w:rFonts w:eastAsiaTheme="minorEastAsia"/>
      <w:i/>
      <w:iCs/>
      <w:color w:val="000000" w:themeColor="text1"/>
      <w:lang w:val="fr-CA" w:eastAsia="fr-CA"/>
    </w:rPr>
  </w:style>
  <w:style w:type="paragraph" w:styleId="Paragraphedeliste">
    <w:name w:val="List Paragraph"/>
    <w:basedOn w:val="Normal"/>
    <w:uiPriority w:val="34"/>
    <w:qFormat/>
    <w:rsid w:val="003C3605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2F5B2E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57091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70916"/>
  </w:style>
  <w:style w:type="paragraph" w:styleId="Pieddepage">
    <w:name w:val="footer"/>
    <w:basedOn w:val="Normal"/>
    <w:link w:val="PieddepageCar"/>
    <w:uiPriority w:val="99"/>
    <w:unhideWhenUsed/>
    <w:rsid w:val="0057091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0916"/>
  </w:style>
  <w:style w:type="character" w:styleId="Lienhypertexte">
    <w:name w:val="Hyperlink"/>
    <w:basedOn w:val="Policepardfaut"/>
    <w:uiPriority w:val="99"/>
    <w:unhideWhenUsed/>
    <w:rsid w:val="00A0235B"/>
    <w:rPr>
      <w:color w:val="8DC765" w:themeColor="hyperlink"/>
      <w:u w:val="single"/>
    </w:rPr>
  </w:style>
  <w:style w:type="table" w:styleId="Grilledutableau">
    <w:name w:val="Table Grid"/>
    <w:basedOn w:val="TableauNormal"/>
    <w:uiPriority w:val="59"/>
    <w:rsid w:val="00296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5C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CA"/>
    </w:rPr>
  </w:style>
  <w:style w:type="paragraph" w:customStyle="1" w:styleId="Voeux">
    <w:name w:val="Voeux"/>
    <w:basedOn w:val="Normal"/>
    <w:qFormat/>
    <w:rsid w:val="00897648"/>
    <w:pPr>
      <w:spacing w:after="200" w:line="276" w:lineRule="auto"/>
      <w:jc w:val="right"/>
    </w:pPr>
    <w:rPr>
      <w:rFonts w:ascii="Arial" w:eastAsia="Arial" w:hAnsi="Arial" w:cs="Times New Roman"/>
      <w:b/>
      <w:color w:val="4F81BD"/>
      <w:sz w:val="20"/>
      <w:lang w:bidi="hi-I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B7CEB"/>
  </w:style>
  <w:style w:type="paragraph" w:customStyle="1" w:styleId="msoorganizationname2">
    <w:name w:val="msoorganizationname2"/>
    <w:rsid w:val="00080B5B"/>
    <w:pPr>
      <w:spacing w:after="0" w:line="240" w:lineRule="auto"/>
    </w:pPr>
    <w:rPr>
      <w:rFonts w:ascii="Arial" w:eastAsia="Times New Roman" w:hAnsi="Arial" w:cs="Arial"/>
      <w:b/>
      <w:bCs/>
      <w:color w:val="006699"/>
      <w:spacing w:val="80"/>
      <w:kern w:val="28"/>
      <w:sz w:val="20"/>
      <w:szCs w:val="16"/>
      <w:lang w:val="fr-CA" w:eastAsia="fr-CA"/>
    </w:rPr>
  </w:style>
  <w:style w:type="character" w:styleId="Mention">
    <w:name w:val="Mention"/>
    <w:basedOn w:val="Policepardfaut"/>
    <w:uiPriority w:val="99"/>
    <w:semiHidden/>
    <w:unhideWhenUsed/>
    <w:rsid w:val="00583DA5"/>
    <w:rPr>
      <w:color w:val="2B579A"/>
      <w:shd w:val="clear" w:color="auto" w:fill="E6E6E6"/>
    </w:rPr>
  </w:style>
  <w:style w:type="paragraph" w:customStyle="1" w:styleId="Standard">
    <w:name w:val="Standard"/>
    <w:qFormat/>
    <w:rsid w:val="00826B4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CA" w:eastAsia="uz-Cyrl-UZ" w:bidi="uz-Cyrl-UZ"/>
    </w:rPr>
  </w:style>
  <w:style w:type="character" w:styleId="Marquedecommentaire">
    <w:name w:val="annotation reference"/>
    <w:basedOn w:val="Policepardfaut"/>
    <w:uiPriority w:val="99"/>
    <w:semiHidden/>
    <w:unhideWhenUsed/>
    <w:rsid w:val="007C6B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C6B0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C6B0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6B0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6B06"/>
    <w:rPr>
      <w:b/>
      <w:bCs/>
      <w:sz w:val="20"/>
      <w:szCs w:val="20"/>
    </w:rPr>
  </w:style>
  <w:style w:type="character" w:customStyle="1" w:styleId="uficommentbody">
    <w:name w:val="uficommentbody"/>
    <w:basedOn w:val="Policepardfaut"/>
    <w:rsid w:val="00392F98"/>
  </w:style>
  <w:style w:type="character" w:styleId="Appelnotedebasdep">
    <w:name w:val="footnote reference"/>
    <w:basedOn w:val="Policepardfaut"/>
    <w:semiHidden/>
    <w:rsid w:val="005C0F69"/>
    <w:rPr>
      <w:vertAlign w:val="superscript"/>
    </w:rPr>
  </w:style>
  <w:style w:type="character" w:customStyle="1" w:styleId="textexposedshow">
    <w:name w:val="text_exposed_show"/>
    <w:basedOn w:val="Policepardfaut"/>
    <w:rsid w:val="00D75408"/>
  </w:style>
  <w:style w:type="character" w:styleId="Mentionnonrsolue">
    <w:name w:val="Unresolved Mention"/>
    <w:basedOn w:val="Policepardfaut"/>
    <w:uiPriority w:val="99"/>
    <w:semiHidden/>
    <w:unhideWhenUsed/>
    <w:rsid w:val="008C3B38"/>
    <w:rPr>
      <w:color w:val="808080"/>
      <w:shd w:val="clear" w:color="auto" w:fill="E6E6E6"/>
    </w:rPr>
  </w:style>
  <w:style w:type="character" w:customStyle="1" w:styleId="Textedelespacerserv">
    <w:name w:val="Texte de l’espace réservé"/>
    <w:basedOn w:val="Policepardfaut"/>
    <w:uiPriority w:val="99"/>
    <w:semiHidden/>
    <w:rsid w:val="0014218D"/>
    <w:rPr>
      <w:color w:val="808080"/>
    </w:rPr>
  </w:style>
  <w:style w:type="character" w:customStyle="1" w:styleId="A0">
    <w:name w:val="A0"/>
    <w:uiPriority w:val="99"/>
    <w:rsid w:val="00B948AF"/>
    <w:rPr>
      <w:rFonts w:cs="Arial Black"/>
      <w:b/>
      <w:bCs/>
      <w:color w:val="000000"/>
      <w:sz w:val="46"/>
      <w:szCs w:val="46"/>
    </w:rPr>
  </w:style>
  <w:style w:type="paragraph" w:customStyle="1" w:styleId="Pa0">
    <w:name w:val="Pa0"/>
    <w:basedOn w:val="Default"/>
    <w:next w:val="Default"/>
    <w:uiPriority w:val="99"/>
    <w:rsid w:val="00B948AF"/>
    <w:pPr>
      <w:spacing w:line="241" w:lineRule="atLeast"/>
    </w:pPr>
    <w:rPr>
      <w:rFonts w:ascii="Arial Black" w:hAnsi="Arial Black" w:cstheme="minorBidi"/>
      <w:color w:val="auto"/>
    </w:rPr>
  </w:style>
  <w:style w:type="character" w:customStyle="1" w:styleId="A3">
    <w:name w:val="A3"/>
    <w:uiPriority w:val="99"/>
    <w:rsid w:val="00B948AF"/>
    <w:rPr>
      <w:rFonts w:ascii="Arial" w:hAnsi="Arial" w:cs="Arial"/>
      <w:color w:val="000000"/>
      <w:sz w:val="30"/>
      <w:szCs w:val="30"/>
    </w:rPr>
  </w:style>
  <w:style w:type="character" w:customStyle="1" w:styleId="A7">
    <w:name w:val="A7"/>
    <w:uiPriority w:val="99"/>
    <w:rsid w:val="00B948AF"/>
    <w:rPr>
      <w:rFonts w:ascii="Arial" w:hAnsi="Arial" w:cs="Arial"/>
      <w:color w:val="000000"/>
      <w:sz w:val="28"/>
      <w:szCs w:val="28"/>
    </w:rPr>
  </w:style>
  <w:style w:type="character" w:customStyle="1" w:styleId="A8">
    <w:name w:val="A8"/>
    <w:uiPriority w:val="99"/>
    <w:rsid w:val="00B948AF"/>
    <w:rPr>
      <w:rFonts w:cs="Arial Black"/>
      <w:b/>
      <w:bCs/>
      <w:color w:val="000000"/>
      <w:sz w:val="44"/>
      <w:szCs w:val="44"/>
    </w:rPr>
  </w:style>
  <w:style w:type="character" w:customStyle="1" w:styleId="A9">
    <w:name w:val="A9"/>
    <w:uiPriority w:val="99"/>
    <w:rsid w:val="00B948AF"/>
    <w:rPr>
      <w:rFonts w:ascii="Arial" w:hAnsi="Arial" w:cs="Arial"/>
      <w:b/>
      <w:bCs/>
      <w:color w:val="000000"/>
      <w:sz w:val="32"/>
      <w:szCs w:val="32"/>
    </w:rPr>
  </w:style>
  <w:style w:type="character" w:styleId="Lienhypertextesuivivisit">
    <w:name w:val="FollowedHyperlink"/>
    <w:basedOn w:val="Policepardfaut"/>
    <w:uiPriority w:val="99"/>
    <w:semiHidden/>
    <w:unhideWhenUsed/>
    <w:rsid w:val="00964A3C"/>
    <w:rPr>
      <w:color w:val="AA8A14" w:themeColor="followedHyperlink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B6843"/>
    <w:rPr>
      <w:rFonts w:ascii="Calibri" w:hAnsi="Calibri"/>
      <w:szCs w:val="21"/>
      <w:lang w:val="fr-CA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B6843"/>
    <w:rPr>
      <w:rFonts w:ascii="Calibri" w:hAnsi="Calibri"/>
      <w:szCs w:val="21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F36FC5"/>
    <w:rPr>
      <w:rFonts w:asciiTheme="majorHAnsi" w:eastAsiaTheme="majorEastAsia" w:hAnsiTheme="majorHAnsi" w:cstheme="majorBidi"/>
      <w:color w:val="1C4853" w:themeColor="accent1" w:themeShade="7F"/>
      <w:sz w:val="24"/>
      <w:szCs w:val="24"/>
    </w:rPr>
  </w:style>
  <w:style w:type="table" w:styleId="TableauGrille1Clair-Accentuation1">
    <w:name w:val="Grid Table 1 Light Accent 1"/>
    <w:basedOn w:val="TableauNormal"/>
    <w:uiPriority w:val="46"/>
    <w:rsid w:val="00337CD2"/>
    <w:pPr>
      <w:spacing w:after="0" w:line="240" w:lineRule="auto"/>
    </w:pPr>
    <w:rPr>
      <w:lang w:val="fr-CA"/>
    </w:rPr>
    <w:tblPr>
      <w:tblStyleRowBandSize w:val="1"/>
      <w:tblStyleColBandSize w:val="1"/>
      <w:tblBorders>
        <w:top w:val="single" w:sz="4" w:space="0" w:color="A8D6E2" w:themeColor="accent1" w:themeTint="66"/>
        <w:left w:val="single" w:sz="4" w:space="0" w:color="A8D6E2" w:themeColor="accent1" w:themeTint="66"/>
        <w:bottom w:val="single" w:sz="4" w:space="0" w:color="A8D6E2" w:themeColor="accent1" w:themeTint="66"/>
        <w:right w:val="single" w:sz="4" w:space="0" w:color="A8D6E2" w:themeColor="accent1" w:themeTint="66"/>
        <w:insideH w:val="single" w:sz="4" w:space="0" w:color="A8D6E2" w:themeColor="accent1" w:themeTint="66"/>
        <w:insideV w:val="single" w:sz="4" w:space="0" w:color="A8D6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DC2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2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DEDEDE"/>
          </w:divBdr>
          <w:divsChild>
            <w:div w:id="9725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9535">
                  <w:marLeft w:val="0"/>
                  <w:marRight w:val="0"/>
                  <w:marTop w:val="0"/>
                  <w:marBottom w:val="150"/>
                  <w:divBdr>
                    <w:top w:val="single" w:sz="18" w:space="0" w:color="EEEEEE"/>
                    <w:left w:val="single" w:sz="18" w:space="11" w:color="EEEEEE"/>
                    <w:bottom w:val="single" w:sz="18" w:space="0" w:color="EEEEEE"/>
                    <w:right w:val="single" w:sz="18" w:space="11" w:color="EEEEEE"/>
                  </w:divBdr>
                </w:div>
                <w:div w:id="7026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59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1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9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DEDEDE"/>
          </w:divBdr>
          <w:divsChild>
            <w:div w:id="12622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86660">
                  <w:marLeft w:val="0"/>
                  <w:marRight w:val="0"/>
                  <w:marTop w:val="0"/>
                  <w:marBottom w:val="150"/>
                  <w:divBdr>
                    <w:top w:val="single" w:sz="18" w:space="0" w:color="EEEEEE"/>
                    <w:left w:val="single" w:sz="18" w:space="11" w:color="EEEEEE"/>
                    <w:bottom w:val="single" w:sz="18" w:space="0" w:color="EEEEEE"/>
                    <w:right w:val="single" w:sz="18" w:space="11" w:color="EEEEEE"/>
                  </w:divBdr>
                </w:div>
              </w:divsChild>
            </w:div>
            <w:div w:id="17522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889">
          <w:marLeft w:val="0"/>
          <w:marRight w:val="0"/>
          <w:marTop w:val="18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80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61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9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1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40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1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6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1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DEDEDE"/>
          </w:divBdr>
          <w:divsChild>
            <w:div w:id="969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19985">
                  <w:marLeft w:val="0"/>
                  <w:marRight w:val="0"/>
                  <w:marTop w:val="0"/>
                  <w:marBottom w:val="150"/>
                  <w:divBdr>
                    <w:top w:val="single" w:sz="18" w:space="0" w:color="EEEEEE"/>
                    <w:left w:val="single" w:sz="18" w:space="11" w:color="EEEEEE"/>
                    <w:bottom w:val="single" w:sz="18" w:space="0" w:color="EEEEEE"/>
                    <w:right w:val="single" w:sz="18" w:space="11" w:color="EEEEEE"/>
                  </w:divBdr>
                </w:div>
              </w:divsChild>
            </w:div>
            <w:div w:id="15264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32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0858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1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9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373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2775">
          <w:marLeft w:val="3525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1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DEDEDE"/>
          </w:divBdr>
          <w:divsChild>
            <w:div w:id="8854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1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7685">
                  <w:marLeft w:val="0"/>
                  <w:marRight w:val="0"/>
                  <w:marTop w:val="0"/>
                  <w:marBottom w:val="150"/>
                  <w:divBdr>
                    <w:top w:val="single" w:sz="18" w:space="0" w:color="EEEEEE"/>
                    <w:left w:val="single" w:sz="18" w:space="11" w:color="EEEEEE"/>
                    <w:bottom w:val="single" w:sz="18" w:space="0" w:color="EEEEEE"/>
                    <w:right w:val="single" w:sz="18" w:space="11" w:color="EEEEEE"/>
                  </w:divBdr>
                </w:div>
              </w:divsChild>
            </w:div>
          </w:divsChild>
        </w:div>
        <w:div w:id="14283083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46065">
          <w:marLeft w:val="0"/>
          <w:marRight w:val="0"/>
          <w:marTop w:val="0"/>
          <w:marBottom w:val="150"/>
          <w:divBdr>
            <w:top w:val="single" w:sz="6" w:space="4" w:color="FFCC9D"/>
            <w:left w:val="single" w:sz="6" w:space="4" w:color="FFCC9D"/>
            <w:bottom w:val="single" w:sz="6" w:space="4" w:color="FFCC9D"/>
            <w:right w:val="single" w:sz="6" w:space="4" w:color="FFCC9D"/>
          </w:divBdr>
        </w:div>
        <w:div w:id="16108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9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1837">
              <w:marLeft w:val="0"/>
              <w:marRight w:val="0"/>
              <w:marTop w:val="3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G"/><Relationship Id="rId39" Type="http://schemas.openxmlformats.org/officeDocument/2006/relationships/image" Target="media/image26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yperlink" Target="mailto:projets@notre-dame-de-ham.ca" TargetMode="External"/><Relationship Id="rId42" Type="http://schemas.openxmlformats.org/officeDocument/2006/relationships/image" Target="media/image28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6.png"/><Relationship Id="rId33" Type="http://schemas.openxmlformats.org/officeDocument/2006/relationships/hyperlink" Target="mailto:projets@notre-dame-de-ham.ca" TargetMode="External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cid:D7BD28C9-D898-4748-9226-3BB60CC029D0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gif"/><Relationship Id="rId32" Type="http://schemas.openxmlformats.org/officeDocument/2006/relationships/image" Target="media/image21.jpeg"/><Relationship Id="rId37" Type="http://schemas.openxmlformats.org/officeDocument/2006/relationships/image" Target="media/image24.JPG"/><Relationship Id="rId40" Type="http://schemas.microsoft.com/office/2007/relationships/hdphoto" Target="media/hdphoto1.wdp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cid:D76A9852-3002-45D0-85CB-828C0FD207AB" TargetMode="External"/><Relationship Id="rId28" Type="http://schemas.openxmlformats.org/officeDocument/2006/relationships/hyperlink" Target="https://www.securitepublique.gouv.qc.ca/securite-incendie/prevenir-incendie/semaine-prevention-incendies.html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4" Type="http://schemas.openxmlformats.org/officeDocument/2006/relationships/image" Target="media/image30.JP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hyperlink" Target="https://www.securitepublique.gouv.qc.ca/securite-incendie/prevenir-incendie/semaine-prevention-incendies.html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2.jpeg"/><Relationship Id="rId43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SC.dotx" TargetMode="Externa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2AEA2-53D5-4807-9CF6-7811FCF1AA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04490E-5F9F-4E9A-BC3A-536201F41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CSC.dotx</Template>
  <TotalTime>637</TotalTime>
  <Pages>4</Pages>
  <Words>33</Words>
  <Characters>184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Notre-Dame, Projets</cp:lastModifiedBy>
  <cp:revision>17</cp:revision>
  <cp:lastPrinted>2018-09-24T13:24:00Z</cp:lastPrinted>
  <dcterms:created xsi:type="dcterms:W3CDTF">2018-09-18T15:14:00Z</dcterms:created>
  <dcterms:modified xsi:type="dcterms:W3CDTF">2018-09-24T13:28:00Z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TC300076449990</vt:lpwstr>
  </property>
</Properties>
</file>